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3A0020" w:rsidP="003A0020">
      <w:pPr>
        <w:pStyle w:val="Nagwek4"/>
        <w:ind w:left="3540" w:firstLine="708"/>
        <w:jc w:val="left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`</w:t>
      </w:r>
      <w:r>
        <w:rPr>
          <w:bCs/>
          <w:i w:val="0"/>
          <w:sz w:val="22"/>
          <w:szCs w:val="22"/>
        </w:rPr>
        <w:tab/>
      </w:r>
      <w:r>
        <w:rPr>
          <w:bCs/>
          <w:i w:val="0"/>
          <w:sz w:val="22"/>
          <w:szCs w:val="22"/>
        </w:rPr>
        <w:tab/>
      </w:r>
      <w:r>
        <w:rPr>
          <w:bCs/>
          <w:i w:val="0"/>
          <w:sz w:val="22"/>
          <w:szCs w:val="22"/>
        </w:rPr>
        <w:tab/>
      </w:r>
      <w:r w:rsidR="006676AE" w:rsidRPr="00B36ABD">
        <w:rPr>
          <w:bCs/>
          <w:i w:val="0"/>
          <w:sz w:val="22"/>
          <w:szCs w:val="22"/>
        </w:rPr>
        <w:t xml:space="preserve">Załącznik 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E7724" w:rsidRPr="002E7724">
        <w:rPr>
          <w:rFonts w:ascii="Times New Roman" w:hAnsi="Times New Roman"/>
          <w:b/>
        </w:rPr>
        <w:t>KA-2/076/2021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E7724" w:rsidRPr="002E7724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E7724" w:rsidRPr="002E7724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2E7724" w:rsidRPr="002E7724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2E7724" w:rsidRPr="002E7724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E7724" w:rsidRPr="002E7724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2E7724" w:rsidRPr="002E7724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E7724" w:rsidRPr="00110593" w:rsidTr="00B35923">
        <w:tc>
          <w:tcPr>
            <w:tcW w:w="9212" w:type="dxa"/>
            <w:shd w:val="clear" w:color="auto" w:fill="D9D9D9"/>
          </w:tcPr>
          <w:p w:rsidR="002E7724" w:rsidRPr="00110593" w:rsidRDefault="002E7724" w:rsidP="00B35923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E7724" w:rsidRPr="00110593" w:rsidRDefault="002E7724" w:rsidP="00B35923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2E7724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2E7724" w:rsidRPr="00110593" w:rsidRDefault="002E7724" w:rsidP="00B35923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E7724" w:rsidRPr="00110593" w:rsidRDefault="002E7724" w:rsidP="00B35923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2E7724" w:rsidRPr="00110593" w:rsidRDefault="002E7724" w:rsidP="00B35923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2E7724" w:rsidRPr="002E7724">
        <w:rPr>
          <w:rFonts w:ascii="Times New Roman" w:hAnsi="Times New Roman"/>
          <w:b/>
        </w:rPr>
        <w:t>Politechnika Krakowska im. Tadeusza Kościuszki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F90CD1" w:rsidRPr="00232DF0" w:rsidRDefault="00F7699F" w:rsidP="00232DF0">
      <w:pPr>
        <w:spacing w:after="0" w:line="276" w:lineRule="auto"/>
        <w:jc w:val="both"/>
        <w:rPr>
          <w:rFonts w:ascii="Times New Roman" w:hAnsi="Times New Roman"/>
        </w:rPr>
      </w:pPr>
      <w:r w:rsidRPr="00F7699F">
        <w:rPr>
          <w:rFonts w:ascii="Times New Roman" w:hAnsi="Times New Roman"/>
          <w:b/>
        </w:rPr>
        <w:t>Opracowanie wielobran</w:t>
      </w:r>
      <w:r w:rsidR="008123A2">
        <w:rPr>
          <w:rFonts w:ascii="Times New Roman" w:hAnsi="Times New Roman"/>
          <w:b/>
        </w:rPr>
        <w:t>ż</w:t>
      </w:r>
      <w:r w:rsidRPr="00F7699F">
        <w:rPr>
          <w:rFonts w:ascii="Times New Roman" w:hAnsi="Times New Roman"/>
          <w:b/>
        </w:rPr>
        <w:t>owej dokumentacji projektowej zamiennej oraz kosztorysowej dla zadania:" Budowa budynku Centrum Pro-Ekologicznych technologii energetycznych(</w:t>
      </w:r>
      <w:proofErr w:type="spellStart"/>
      <w:r w:rsidRPr="00F7699F">
        <w:rPr>
          <w:rFonts w:ascii="Times New Roman" w:hAnsi="Times New Roman"/>
          <w:b/>
        </w:rPr>
        <w:t>CePTE</w:t>
      </w:r>
      <w:proofErr w:type="spellEnd"/>
      <w:r w:rsidRPr="00F7699F">
        <w:rPr>
          <w:rFonts w:ascii="Times New Roman" w:hAnsi="Times New Roman"/>
          <w:b/>
        </w:rPr>
        <w:t>) wraz z towarzysz</w:t>
      </w:r>
      <w:r w:rsidR="008123A2">
        <w:rPr>
          <w:rFonts w:ascii="Times New Roman" w:hAnsi="Times New Roman"/>
          <w:b/>
        </w:rPr>
        <w:t>ą</w:t>
      </w:r>
      <w:r w:rsidRPr="00F7699F">
        <w:rPr>
          <w:rFonts w:ascii="Times New Roman" w:hAnsi="Times New Roman"/>
          <w:b/>
        </w:rPr>
        <w:t xml:space="preserve">cą infrastrukturą techniczną, drogą wewnętrzną, chodnikami i miejscami postojowymi przy al. Jana Pawła II w Krakowie na działkach nr 21/169, 21/274, 21/275,21/277 </w:t>
      </w:r>
      <w:proofErr w:type="spellStart"/>
      <w:r w:rsidRPr="00F7699F">
        <w:rPr>
          <w:rFonts w:ascii="Times New Roman" w:hAnsi="Times New Roman"/>
          <w:b/>
        </w:rPr>
        <w:t>obr</w:t>
      </w:r>
      <w:proofErr w:type="spellEnd"/>
      <w:r w:rsidRPr="00F7699F">
        <w:rPr>
          <w:rFonts w:ascii="Times New Roman" w:hAnsi="Times New Roman"/>
          <w:b/>
        </w:rPr>
        <w:t>. 6 Nowa Huta " wraz  z niezb</w:t>
      </w:r>
      <w:r w:rsidR="008123A2">
        <w:rPr>
          <w:rFonts w:ascii="Times New Roman" w:hAnsi="Times New Roman"/>
          <w:b/>
        </w:rPr>
        <w:t>ę</w:t>
      </w:r>
      <w:r w:rsidRPr="00F7699F">
        <w:rPr>
          <w:rFonts w:ascii="Times New Roman" w:hAnsi="Times New Roman"/>
          <w:b/>
        </w:rPr>
        <w:t>dnymi uzgodnieniami, pozwoleniami, odst</w:t>
      </w:r>
      <w:r w:rsidR="008123A2">
        <w:rPr>
          <w:rFonts w:ascii="Times New Roman" w:hAnsi="Times New Roman"/>
          <w:b/>
        </w:rPr>
        <w:t>ę</w:t>
      </w:r>
      <w:r w:rsidRPr="00F7699F">
        <w:rPr>
          <w:rFonts w:ascii="Times New Roman" w:hAnsi="Times New Roman"/>
          <w:b/>
        </w:rPr>
        <w:t>pstwem w ramach zadania inwes</w:t>
      </w:r>
      <w:bookmarkStart w:id="0" w:name="_GoBack"/>
      <w:bookmarkEnd w:id="0"/>
      <w:r w:rsidRPr="00F7699F">
        <w:rPr>
          <w:rFonts w:ascii="Times New Roman" w:hAnsi="Times New Roman"/>
          <w:b/>
        </w:rPr>
        <w:t>tycyjnego pn. " centrum Proekologicznych Technologii energetycznych (</w:t>
      </w:r>
      <w:proofErr w:type="spellStart"/>
      <w:r w:rsidRPr="00F7699F">
        <w:rPr>
          <w:rFonts w:ascii="Times New Roman" w:hAnsi="Times New Roman"/>
          <w:b/>
        </w:rPr>
        <w:t>CePTE</w:t>
      </w:r>
      <w:proofErr w:type="spellEnd"/>
      <w:r w:rsidRPr="00F7699F">
        <w:rPr>
          <w:rFonts w:ascii="Times New Roman" w:hAnsi="Times New Roman"/>
          <w:b/>
        </w:rPr>
        <w:t>) al. Jana Pawła II, Kraków</w:t>
      </w:r>
      <w:r>
        <w:rPr>
          <w:rFonts w:ascii="Times New Roman" w:hAnsi="Times New Roman"/>
          <w:b/>
        </w:rPr>
        <w:t xml:space="preserve">,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E7724" w:rsidRPr="00997D0F" w:rsidRDefault="002E7724" w:rsidP="002E7724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426FF" w:rsidRPr="00232DF0" w:rsidRDefault="002E7724" w:rsidP="002E7724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E7724" w:rsidRPr="00292198" w:rsidRDefault="002E7724" w:rsidP="002E7724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3A0020" w:rsidRDefault="003A0020" w:rsidP="002E7724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E7724" w:rsidRPr="000247FF" w:rsidRDefault="002E7724" w:rsidP="002E7724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:rsidR="002E7724" w:rsidRPr="000247FF" w:rsidRDefault="002E7724" w:rsidP="002E7724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 xml:space="preserve">w stosunku do którego otwarto likwidację, ogłoszono upadłość, którego aktywami zarządza likwidator lub sąd, zawarł układ z wierzycielami, którego działalność gospodarcza jest </w:t>
      </w:r>
      <w:r w:rsidRPr="005E24AA">
        <w:rPr>
          <w:rFonts w:ascii="Times New Roman" w:hAnsi="Times New Roman"/>
          <w:color w:val="auto"/>
          <w:sz w:val="22"/>
          <w:szCs w:val="22"/>
        </w:rPr>
        <w:lastRenderedPageBreak/>
        <w:t>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:rsidR="002E7724" w:rsidRPr="00292198" w:rsidRDefault="002E7724" w:rsidP="002E7724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E7724" w:rsidRPr="000247FF" w:rsidRDefault="002E7724" w:rsidP="002E7724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5</w:t>
      </w:r>
    </w:p>
    <w:p w:rsidR="002E7724" w:rsidRPr="005E24AA" w:rsidRDefault="002E7724" w:rsidP="002E7724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5E24AA">
        <w:rPr>
          <w:rFonts w:ascii="Times New Roman" w:hAnsi="Times New Roman"/>
          <w:color w:val="auto"/>
          <w:sz w:val="22"/>
          <w:szCs w:val="22"/>
        </w:rPr>
        <w:t>Wykonawca,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dowodów.</w:t>
      </w:r>
    </w:p>
    <w:p w:rsidR="002E7724" w:rsidRPr="005E24AA" w:rsidRDefault="002E7724" w:rsidP="002E7724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</w:p>
    <w:p w:rsidR="002E7724" w:rsidRPr="000247FF" w:rsidRDefault="002E7724" w:rsidP="002E7724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6</w:t>
      </w:r>
    </w:p>
    <w:p w:rsidR="002E7724" w:rsidRPr="000247FF" w:rsidRDefault="002E7724" w:rsidP="002E7724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>Wykonawca,</w:t>
      </w:r>
      <w:r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5E24AA">
        <w:rPr>
          <w:rFonts w:ascii="Times New Roman" w:hAnsi="Times New Roman"/>
          <w:color w:val="auto"/>
          <w:sz w:val="22"/>
          <w:szCs w:val="22"/>
        </w:rPr>
        <w:t xml:space="preserve">jeżeli występuje konflikt interesów w rozumieniu art. 56 ust. 2, którego nie można skutecznie wyeliminować w inny sposób niż przez wykluczenie </w:t>
      </w:r>
      <w:r>
        <w:rPr>
          <w:rFonts w:ascii="Times New Roman" w:hAnsi="Times New Roman"/>
          <w:color w:val="auto"/>
          <w:sz w:val="22"/>
          <w:szCs w:val="22"/>
        </w:rPr>
        <w:t>W</w:t>
      </w:r>
      <w:r w:rsidRPr="005E24AA">
        <w:rPr>
          <w:rFonts w:ascii="Times New Roman" w:hAnsi="Times New Roman"/>
          <w:color w:val="auto"/>
          <w:sz w:val="22"/>
          <w:szCs w:val="22"/>
        </w:rPr>
        <w:t>ykonawcy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:rsidR="002E7724" w:rsidRPr="000247FF" w:rsidRDefault="002E7724" w:rsidP="002E7724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E7724" w:rsidRPr="000247FF" w:rsidRDefault="002E7724" w:rsidP="002E7724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7</w:t>
      </w:r>
    </w:p>
    <w:p w:rsidR="002E7724" w:rsidRPr="005E24AA" w:rsidRDefault="002E7724" w:rsidP="002E7724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5E24AA">
        <w:rPr>
          <w:rFonts w:ascii="Times New Roman" w:hAnsi="Times New Roman"/>
          <w:color w:val="auto"/>
          <w:sz w:val="22"/>
          <w:szCs w:val="22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E642DF" w:rsidRPr="00EB54AD" w:rsidRDefault="00E642DF" w:rsidP="00E642DF">
      <w:pPr>
        <w:spacing w:before="10" w:afterLines="10" w:after="24" w:line="276" w:lineRule="auto"/>
        <w:jc w:val="both"/>
        <w:rPr>
          <w:rFonts w:ascii="Cambria" w:hAnsi="Cambria"/>
          <w:b/>
        </w:rPr>
      </w:pPr>
      <w:r w:rsidRPr="00EB54AD">
        <w:rPr>
          <w:rFonts w:ascii="Cambria" w:hAnsi="Cambria"/>
          <w:b/>
        </w:rPr>
        <w:t>Jako Wykonawca ubiegający się o udzielenie zamówienia oświadczam, że spełniam wskazane w SWZ warunki udziału w postępowaniu.</w:t>
      </w:r>
    </w:p>
    <w:p w:rsidR="00E642DF" w:rsidRDefault="00E642DF" w:rsidP="00E642DF">
      <w:pPr>
        <w:pStyle w:val="Akapitzlist"/>
        <w:numPr>
          <w:ilvl w:val="0"/>
          <w:numId w:val="12"/>
        </w:numPr>
        <w:spacing w:before="120" w:after="120" w:line="288" w:lineRule="auto"/>
        <w:ind w:left="284" w:hanging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 Oświadczam, że w celu spełnienia wskazanych w SWZ warunków udziału w postępowaniu polegam na zasobach podmiotów:</w:t>
      </w:r>
      <w:r>
        <w:rPr>
          <w:rFonts w:ascii="Cambria" w:hAnsi="Cambria"/>
          <w:b/>
        </w:rPr>
        <w:t>*</w:t>
      </w:r>
    </w:p>
    <w:p w:rsidR="00E642DF" w:rsidRDefault="00E642DF" w:rsidP="00E642DF">
      <w:pPr>
        <w:pStyle w:val="Akapitzlist"/>
        <w:numPr>
          <w:ilvl w:val="0"/>
          <w:numId w:val="13"/>
        </w:numPr>
        <w:spacing w:before="120" w:after="120" w:line="288" w:lineRule="auto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…………………………………………………………........………………………,</w:t>
      </w:r>
    </w:p>
    <w:p w:rsidR="00E642DF" w:rsidRDefault="00E642DF" w:rsidP="00E642DF">
      <w:pPr>
        <w:pStyle w:val="Akapitzlist"/>
        <w:numPr>
          <w:ilvl w:val="0"/>
          <w:numId w:val="13"/>
        </w:numPr>
        <w:spacing w:before="120" w:after="120" w:line="288" w:lineRule="auto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…………………………………………………………........………………………,</w:t>
      </w:r>
    </w:p>
    <w:p w:rsidR="00E642DF" w:rsidRDefault="00E642DF" w:rsidP="00E642DF">
      <w:pPr>
        <w:pStyle w:val="Akapitzlist"/>
        <w:numPr>
          <w:ilvl w:val="0"/>
          <w:numId w:val="13"/>
        </w:numPr>
        <w:spacing w:before="120" w:after="120" w:line="288" w:lineRule="auto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…………………………………………………………........………………………,</w:t>
      </w:r>
    </w:p>
    <w:p w:rsidR="00E642DF" w:rsidRDefault="00E642DF" w:rsidP="00E642DF">
      <w:pPr>
        <w:pStyle w:val="Akapitzlist"/>
        <w:spacing w:before="120" w:after="120" w:line="288" w:lineRule="auto"/>
        <w:ind w:left="709"/>
        <w:rPr>
          <w:rFonts w:ascii="Cambria" w:hAnsi="Cambria"/>
          <w:i/>
          <w:sz w:val="20"/>
        </w:rPr>
      </w:pPr>
      <w:r>
        <w:rPr>
          <w:rFonts w:ascii="Cambria" w:hAnsi="Cambria"/>
          <w:i/>
          <w:sz w:val="20"/>
        </w:rPr>
        <w:t>(uzupełnić poprzez wskazanie nazwy/firmy adresu, w zależności od podmiotu NIP/PESEL, KRS/CEIDG)</w:t>
      </w:r>
    </w:p>
    <w:p w:rsidR="00E642DF" w:rsidRDefault="00E642DF" w:rsidP="00422C88">
      <w:pPr>
        <w:pStyle w:val="Akapitzlist"/>
        <w:spacing w:after="120" w:line="240" w:lineRule="auto"/>
        <w:ind w:left="0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UWAGA:</w:t>
      </w:r>
    </w:p>
    <w:p w:rsidR="00E642DF" w:rsidRPr="00EB54AD" w:rsidRDefault="00E642DF" w:rsidP="00422C88">
      <w:pPr>
        <w:spacing w:after="120" w:line="240" w:lineRule="auto"/>
        <w:jc w:val="both"/>
        <w:rPr>
          <w:rFonts w:ascii="Cambria" w:hAnsi="Cambria"/>
          <w:b/>
          <w:iCs/>
        </w:rPr>
      </w:pPr>
      <w:r>
        <w:rPr>
          <w:rFonts w:ascii="Cambria" w:hAnsi="Cambria"/>
          <w:b/>
          <w:i/>
          <w:iCs/>
        </w:rPr>
        <w:t xml:space="preserve">* </w:t>
      </w:r>
      <w:r w:rsidRPr="00EB54AD">
        <w:rPr>
          <w:rFonts w:ascii="Cambria" w:hAnsi="Cambria"/>
          <w:b/>
          <w:iCs/>
        </w:rPr>
        <w:t>wypełnić, jeżeli w celu wykazania warunków udziału w postępowaniu Wykonawca składający ofertę polega na zasobach innych podmiotów</w:t>
      </w:r>
    </w:p>
    <w:p w:rsidR="00E642DF" w:rsidRPr="00D2702A" w:rsidRDefault="00E642DF" w:rsidP="00E642DF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E642DF" w:rsidRPr="006676AE" w:rsidRDefault="00E642DF" w:rsidP="0007492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………</w:t>
      </w:r>
      <w:r w:rsidR="00074928">
        <w:rPr>
          <w:rFonts w:ascii="Times New Roman" w:hAnsi="Times New Roman"/>
          <w:sz w:val="20"/>
          <w:szCs w:val="20"/>
        </w:rPr>
        <w:t xml:space="preserve">………                     </w:t>
      </w:r>
      <w:r w:rsidRPr="006676AE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E642DF" w:rsidRPr="006676AE" w:rsidRDefault="00E642DF" w:rsidP="00E642D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57DF" w:rsidRDefault="000757DF" w:rsidP="0038231F">
      <w:pPr>
        <w:spacing w:after="0" w:line="240" w:lineRule="auto"/>
      </w:pPr>
      <w:r>
        <w:separator/>
      </w:r>
    </w:p>
  </w:endnote>
  <w:endnote w:type="continuationSeparator" w:id="0">
    <w:p w:rsidR="000757DF" w:rsidRDefault="000757D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7724" w:rsidRDefault="002E77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7724" w:rsidRDefault="002E77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57DF" w:rsidRDefault="000757DF" w:rsidP="0038231F">
      <w:pPr>
        <w:spacing w:after="0" w:line="240" w:lineRule="auto"/>
      </w:pPr>
      <w:r>
        <w:separator/>
      </w:r>
    </w:p>
  </w:footnote>
  <w:footnote w:type="continuationSeparator" w:id="0">
    <w:p w:rsidR="000757DF" w:rsidRDefault="000757D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7724" w:rsidRDefault="002E77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7724" w:rsidRDefault="002E77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7724" w:rsidRDefault="002E77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51E319B"/>
    <w:multiLevelType w:val="hybridMultilevel"/>
    <w:tmpl w:val="BDA27998"/>
    <w:lvl w:ilvl="0" w:tplc="78E8C8B8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E34504"/>
    <w:multiLevelType w:val="hybridMultilevel"/>
    <w:tmpl w:val="FAB2175E"/>
    <w:lvl w:ilvl="0" w:tplc="26329ED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8"/>
  </w:num>
  <w:num w:numId="4">
    <w:abstractNumId w:val="12"/>
  </w:num>
  <w:num w:numId="5">
    <w:abstractNumId w:val="11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BA9"/>
    <w:rsid w:val="00023477"/>
    <w:rsid w:val="000247FF"/>
    <w:rsid w:val="00025C8D"/>
    <w:rsid w:val="000303EE"/>
    <w:rsid w:val="0005473D"/>
    <w:rsid w:val="00073C3D"/>
    <w:rsid w:val="00074928"/>
    <w:rsid w:val="000757DF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E7724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A0020"/>
    <w:rsid w:val="003B2070"/>
    <w:rsid w:val="003B214C"/>
    <w:rsid w:val="003B7238"/>
    <w:rsid w:val="003C3B64"/>
    <w:rsid w:val="003F024C"/>
    <w:rsid w:val="00422C88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3BA9"/>
    <w:rsid w:val="00746532"/>
    <w:rsid w:val="00751725"/>
    <w:rsid w:val="00756C8F"/>
    <w:rsid w:val="00757EFB"/>
    <w:rsid w:val="007840F2"/>
    <w:rsid w:val="007936D6"/>
    <w:rsid w:val="007961C8"/>
    <w:rsid w:val="007B01C8"/>
    <w:rsid w:val="007C54F0"/>
    <w:rsid w:val="007D5B61"/>
    <w:rsid w:val="007E2F69"/>
    <w:rsid w:val="00804F07"/>
    <w:rsid w:val="008123A2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750AC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2DF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699F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7640A7E"/>
  <w15:docId w15:val="{F1FA0CB5-B678-4C7D-A651-F22CF2324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3A953F-BCD2-4253-9895-DBC41F08F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647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3</cp:revision>
  <cp:lastPrinted>2016-07-26T10:32:00Z</cp:lastPrinted>
  <dcterms:created xsi:type="dcterms:W3CDTF">2021-09-17T11:34:00Z</dcterms:created>
  <dcterms:modified xsi:type="dcterms:W3CDTF">2021-09-17T11:37:00Z</dcterms:modified>
</cp:coreProperties>
</file>