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F85506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914400"/>
                <wp:effectExtent l="6350" t="11430" r="12700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306F" w:rsidRDefault="00CE306F"/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CE306F" w:rsidRDefault="00CE30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7.7pt;width:189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" filled="f" strokeweight=".25pt">
                <v:textbox inset="1pt,1pt,1pt,1pt">
                  <w:txbxContent>
                    <w:p w:rsidR="00CE306F" w:rsidRDefault="00CE306F"/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CE306F" w:rsidRDefault="00CE306F"/>
                  </w:txbxContent>
                </v:textbox>
              </v:roundrect>
            </w:pict>
          </mc:Fallback>
        </mc:AlternateContent>
      </w:r>
      <w:r w:rsidR="00CE306F" w:rsidRPr="00A345EA">
        <w:rPr>
          <w:rFonts w:ascii="Arial" w:hAnsi="Arial" w:cs="Arial"/>
          <w:b/>
          <w:bCs/>
        </w:rPr>
        <w:t xml:space="preserve">Załącznik nr </w:t>
      </w:r>
      <w:r w:rsidR="00AF188F" w:rsidRPr="00A345EA">
        <w:rPr>
          <w:rFonts w:ascii="Arial" w:hAnsi="Arial" w:cs="Arial"/>
          <w:b/>
          <w:bCs/>
        </w:rPr>
        <w:t>6</w:t>
      </w:r>
      <w:r w:rsidR="00CE306F" w:rsidRPr="00A345EA">
        <w:rPr>
          <w:rFonts w:ascii="Arial" w:hAnsi="Arial" w:cs="Arial"/>
          <w:b/>
          <w:bCs/>
        </w:rPr>
        <w:t xml:space="preserve">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D4257C" w:rsidRPr="00D4257C">
        <w:rPr>
          <w:rFonts w:ascii="Arial" w:hAnsi="Arial" w:cs="Arial"/>
          <w:b/>
          <w:bCs/>
          <w:sz w:val="24"/>
        </w:rPr>
        <w:t>KA-2/0</w:t>
      </w:r>
      <w:r w:rsidR="00391D00">
        <w:rPr>
          <w:rFonts w:ascii="Arial" w:hAnsi="Arial" w:cs="Arial"/>
          <w:b/>
          <w:bCs/>
          <w:sz w:val="24"/>
        </w:rPr>
        <w:t>84</w:t>
      </w:r>
      <w:bookmarkStart w:id="0" w:name="_GoBack"/>
      <w:bookmarkEnd w:id="0"/>
      <w:r w:rsidR="00D4257C" w:rsidRPr="00D4257C">
        <w:rPr>
          <w:rFonts w:ascii="Arial" w:hAnsi="Arial" w:cs="Arial"/>
          <w:b/>
          <w:bCs/>
          <w:sz w:val="24"/>
        </w:rPr>
        <w:t>/2021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 w:rsidRPr="004358F0">
        <w:t>WYKAZ USŁUG</w:t>
      </w:r>
      <w:r>
        <w:t xml:space="preserve"> </w:t>
      </w:r>
    </w:p>
    <w:p w:rsidR="004358F0" w:rsidRDefault="004358F0" w:rsidP="004358F0">
      <w:pPr>
        <w:ind w:left="-567"/>
        <w:jc w:val="both"/>
      </w:pPr>
      <w:r>
        <w:t xml:space="preserve">         </w:t>
      </w:r>
      <w:r w:rsidR="00A345EA">
        <w:t>O</w:t>
      </w:r>
      <w:r>
        <w:t>świadczam(y), że wykonałem/wykonaliśmy następujące usługi:</w:t>
      </w:r>
    </w:p>
    <w:p w:rsidR="004358F0" w:rsidRDefault="004358F0" w:rsidP="004358F0">
      <w:pPr>
        <w:ind w:left="426"/>
        <w:rPr>
          <w:sz w:val="22"/>
        </w:rPr>
      </w:pPr>
    </w:p>
    <w:tbl>
      <w:tblPr>
        <w:tblW w:w="97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1"/>
        <w:gridCol w:w="2159"/>
        <w:gridCol w:w="2975"/>
      </w:tblGrid>
      <w:tr w:rsidR="004358F0" w:rsidTr="00AA053C">
        <w:trPr>
          <w:trHeight w:val="740"/>
          <w:jc w:val="center"/>
        </w:trPr>
        <w:tc>
          <w:tcPr>
            <w:tcW w:w="4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358F0" w:rsidRPr="00CA1CFC" w:rsidRDefault="004358F0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A1CFC">
              <w:rPr>
                <w:rFonts w:ascii="Arial" w:hAnsi="Arial" w:cs="Arial"/>
                <w:b/>
                <w:sz w:val="22"/>
                <w:szCs w:val="22"/>
              </w:rPr>
              <w:t>Przedmiot usług</w:t>
            </w:r>
          </w:p>
          <w:p w:rsidR="004358F0" w:rsidRPr="00CA1CFC" w:rsidRDefault="004358F0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CFC">
              <w:rPr>
                <w:rFonts w:ascii="Arial" w:hAnsi="Arial" w:cs="Arial"/>
                <w:sz w:val="22"/>
                <w:szCs w:val="22"/>
              </w:rPr>
              <w:t xml:space="preserve">(należy podać szczegółowy zakres usług z uwzględnieniem  zapisów  pkt. </w:t>
            </w:r>
            <w:r w:rsidR="00D366BD" w:rsidRPr="00CA1CFC">
              <w:rPr>
                <w:rFonts w:ascii="Arial" w:hAnsi="Arial" w:cs="Arial"/>
                <w:sz w:val="22"/>
                <w:szCs w:val="22"/>
              </w:rPr>
              <w:t>7</w:t>
            </w:r>
            <w:r w:rsidRPr="00CA1CFC">
              <w:rPr>
                <w:rFonts w:ascii="Arial" w:hAnsi="Arial" w:cs="Arial"/>
                <w:sz w:val="22"/>
                <w:szCs w:val="22"/>
              </w:rPr>
              <w:t xml:space="preserve">. 2 tabela pkt </w:t>
            </w:r>
            <w:r w:rsidR="00D366BD" w:rsidRPr="00CA1CFC">
              <w:rPr>
                <w:rFonts w:ascii="Arial" w:hAnsi="Arial" w:cs="Arial"/>
                <w:sz w:val="22"/>
                <w:szCs w:val="22"/>
              </w:rPr>
              <w:t>4</w:t>
            </w:r>
            <w:r w:rsidRPr="00CA1CF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FC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Pr="00CA1CFC">
              <w:rPr>
                <w:rFonts w:ascii="Arial" w:hAnsi="Arial" w:cs="Arial"/>
                <w:sz w:val="22"/>
                <w:szCs w:val="22"/>
              </w:rPr>
              <w:t xml:space="preserve"> 1 SWZ)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358F0" w:rsidRPr="00CA1CFC" w:rsidRDefault="004358F0">
            <w:pPr>
              <w:jc w:val="center"/>
              <w:rPr>
                <w:b/>
                <w:sz w:val="22"/>
                <w:szCs w:val="22"/>
              </w:rPr>
            </w:pPr>
            <w:r w:rsidRPr="00CA1CFC">
              <w:rPr>
                <w:b/>
                <w:sz w:val="22"/>
                <w:szCs w:val="22"/>
              </w:rPr>
              <w:t>Data wykonania</w:t>
            </w:r>
          </w:p>
          <w:p w:rsidR="004358F0" w:rsidRPr="00CA1CFC" w:rsidRDefault="004358F0">
            <w:pPr>
              <w:jc w:val="center"/>
              <w:rPr>
                <w:sz w:val="22"/>
                <w:szCs w:val="22"/>
              </w:rPr>
            </w:pPr>
            <w:r w:rsidRPr="00CA1CFC">
              <w:rPr>
                <w:sz w:val="22"/>
                <w:szCs w:val="22"/>
              </w:rPr>
              <w:t>(data rozpoczęcia i data zakończenia dla usług wykonanych lub data rozpoczęcia dla usług wykonywanych)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358F0" w:rsidRPr="00CA1CFC" w:rsidRDefault="004358F0">
            <w:pPr>
              <w:jc w:val="center"/>
              <w:rPr>
                <w:b/>
                <w:sz w:val="22"/>
                <w:szCs w:val="22"/>
              </w:rPr>
            </w:pPr>
            <w:r w:rsidRPr="00CA1CFC">
              <w:rPr>
                <w:b/>
                <w:sz w:val="22"/>
                <w:szCs w:val="22"/>
              </w:rPr>
              <w:t>Odbiorca</w:t>
            </w:r>
          </w:p>
          <w:p w:rsidR="004358F0" w:rsidRPr="00CA1CFC" w:rsidRDefault="004358F0">
            <w:pPr>
              <w:jc w:val="center"/>
              <w:rPr>
                <w:sz w:val="22"/>
                <w:szCs w:val="22"/>
              </w:rPr>
            </w:pPr>
            <w:r w:rsidRPr="00CA1CFC">
              <w:rPr>
                <w:sz w:val="22"/>
                <w:szCs w:val="22"/>
              </w:rPr>
              <w:t>(podmiot na rzecz którego usługi zostały wykonane lub są wykonywane )</w:t>
            </w:r>
          </w:p>
        </w:tc>
      </w:tr>
      <w:tr w:rsidR="004358F0" w:rsidTr="00AA053C">
        <w:trPr>
          <w:trHeight w:val="765"/>
          <w:jc w:val="center"/>
        </w:trPr>
        <w:tc>
          <w:tcPr>
            <w:tcW w:w="4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8F0" w:rsidRDefault="004358F0"/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8F0" w:rsidRDefault="004358F0"/>
          <w:p w:rsidR="004358F0" w:rsidRDefault="004358F0"/>
          <w:p w:rsidR="004358F0" w:rsidRDefault="004358F0"/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8F0" w:rsidRDefault="004358F0"/>
          <w:p w:rsidR="004358F0" w:rsidRDefault="004358F0"/>
          <w:p w:rsidR="004358F0" w:rsidRDefault="004358F0"/>
          <w:p w:rsidR="004358F0" w:rsidRDefault="004358F0"/>
          <w:p w:rsidR="004358F0" w:rsidRDefault="004358F0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7C2465" w:rsidRDefault="007C2465"/>
          <w:p w:rsidR="007C2465" w:rsidRDefault="007C2465"/>
          <w:p w:rsidR="00AA053C" w:rsidRDefault="00AA053C"/>
          <w:p w:rsidR="00AA053C" w:rsidRDefault="00AA053C"/>
          <w:p w:rsidR="00AA053C" w:rsidRDefault="00AA053C"/>
        </w:tc>
      </w:tr>
    </w:tbl>
    <w:p w:rsidR="004358F0" w:rsidRDefault="004358F0" w:rsidP="004358F0">
      <w:pPr>
        <w:ind w:left="-567"/>
        <w:jc w:val="both"/>
        <w:rPr>
          <w:szCs w:val="20"/>
        </w:rPr>
      </w:pPr>
    </w:p>
    <w:p w:rsidR="004358F0" w:rsidRDefault="004358F0" w:rsidP="004358F0"/>
    <w:p w:rsidR="004358F0" w:rsidRDefault="004358F0" w:rsidP="004358F0">
      <w:r>
        <w:t>……….…….. dnia ……….……..            ……………………………………………………</w:t>
      </w:r>
    </w:p>
    <w:p w:rsidR="004358F0" w:rsidRDefault="004358F0" w:rsidP="004358F0">
      <w:pPr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podpis osoby uprawnionej do składania </w:t>
      </w:r>
    </w:p>
    <w:p w:rsidR="004358F0" w:rsidRDefault="004358F0" w:rsidP="004358F0">
      <w:pPr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oświadczeń woli w imieniu Wykonawcy</w:t>
      </w:r>
    </w:p>
    <w:p w:rsidR="004358F0" w:rsidRDefault="004358F0" w:rsidP="004358F0"/>
    <w:p w:rsidR="00CE306F" w:rsidRPr="00AA053C" w:rsidRDefault="00CE306F" w:rsidP="00AA053C">
      <w:pPr>
        <w:ind w:left="4248"/>
        <w:rPr>
          <w:sz w:val="20"/>
        </w:rPr>
      </w:pPr>
      <w:r>
        <w:rPr>
          <w:rFonts w:eastAsia="MS Mincho"/>
          <w:sz w:val="20"/>
        </w:rPr>
        <w:tab/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  <w:r>
        <w:rPr>
          <w:rFonts w:eastAsia="MS Mincho"/>
          <w:sz w:val="20"/>
        </w:rPr>
        <w:t>Do wykazu należy załączyć dokumenty potwierdzające należyte wykonanie zamówienia (referencje, opinie  itp.)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</w:p>
    <w:sectPr w:rsidR="00952B9D" w:rsidSect="00AA05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945" w:rsidRDefault="00982945" w:rsidP="00D4257C">
      <w:r>
        <w:separator/>
      </w:r>
    </w:p>
  </w:endnote>
  <w:endnote w:type="continuationSeparator" w:id="0">
    <w:p w:rsidR="00982945" w:rsidRDefault="00982945" w:rsidP="00D42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945" w:rsidRDefault="00982945" w:rsidP="00D4257C">
      <w:r>
        <w:separator/>
      </w:r>
    </w:p>
  </w:footnote>
  <w:footnote w:type="continuationSeparator" w:id="0">
    <w:p w:rsidR="00982945" w:rsidRDefault="00982945" w:rsidP="00D42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6B7"/>
    <w:rsid w:val="001F16E7"/>
    <w:rsid w:val="00391D00"/>
    <w:rsid w:val="004358F0"/>
    <w:rsid w:val="00522423"/>
    <w:rsid w:val="007C2465"/>
    <w:rsid w:val="00952B9D"/>
    <w:rsid w:val="00982945"/>
    <w:rsid w:val="009868A0"/>
    <w:rsid w:val="00A345EA"/>
    <w:rsid w:val="00AA053C"/>
    <w:rsid w:val="00AF188F"/>
    <w:rsid w:val="00B35A1D"/>
    <w:rsid w:val="00CA1CFC"/>
    <w:rsid w:val="00CE306F"/>
    <w:rsid w:val="00D366BD"/>
    <w:rsid w:val="00D4257C"/>
    <w:rsid w:val="00DD3877"/>
    <w:rsid w:val="00E116B7"/>
    <w:rsid w:val="00F8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C38A8"/>
  <w15:chartTrackingRefBased/>
  <w15:docId w15:val="{2F16903F-3EE9-414B-88C1-FCA013F44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D425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257C"/>
    <w:rPr>
      <w:rFonts w:ascii="Arial" w:hAnsi="Arial" w:cs="Arial"/>
      <w:sz w:val="24"/>
      <w:szCs w:val="24"/>
    </w:rPr>
  </w:style>
  <w:style w:type="character" w:customStyle="1" w:styleId="NagwekZnak">
    <w:name w:val="Nagłówek Znak"/>
    <w:link w:val="Nagwek"/>
    <w:rsid w:val="00435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2</cp:revision>
  <cp:lastPrinted>1899-12-31T23:00:00Z</cp:lastPrinted>
  <dcterms:created xsi:type="dcterms:W3CDTF">2021-09-17T11:32:00Z</dcterms:created>
  <dcterms:modified xsi:type="dcterms:W3CDTF">2021-09-17T11:32:00Z</dcterms:modified>
</cp:coreProperties>
</file>