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96A10" w14:textId="77777777" w:rsidR="005C0930" w:rsidRDefault="00777E36" w:rsidP="005C0930">
      <w:pPr>
        <w:spacing w:after="240"/>
        <w:jc w:val="right"/>
        <w:rPr>
          <w:sz w:val="22"/>
          <w:szCs w:val="22"/>
        </w:rPr>
      </w:pPr>
      <w:r w:rsidRPr="00777E3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77E36">
        <w:rPr>
          <w:sz w:val="22"/>
          <w:szCs w:val="22"/>
        </w:rPr>
        <w:t>2021-10-05</w:t>
      </w:r>
    </w:p>
    <w:p w14:paraId="3586BCB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D023DE1" w14:textId="77777777" w:rsidR="00777E36" w:rsidRPr="00777E36" w:rsidRDefault="00777E36" w:rsidP="005C0930">
      <w:pPr>
        <w:rPr>
          <w:b/>
          <w:bCs/>
          <w:sz w:val="22"/>
          <w:szCs w:val="22"/>
        </w:rPr>
      </w:pPr>
      <w:r w:rsidRPr="00777E36">
        <w:rPr>
          <w:b/>
          <w:bCs/>
          <w:sz w:val="22"/>
          <w:szCs w:val="22"/>
        </w:rPr>
        <w:t>Szpital Wojewódzki w Poznaniu</w:t>
      </w:r>
    </w:p>
    <w:p w14:paraId="2A0C9736" w14:textId="77777777" w:rsidR="005C0930" w:rsidRPr="00D91931" w:rsidRDefault="00777E36" w:rsidP="005C0930">
      <w:pPr>
        <w:rPr>
          <w:b/>
          <w:bCs/>
          <w:sz w:val="22"/>
          <w:szCs w:val="22"/>
        </w:rPr>
      </w:pPr>
      <w:r w:rsidRPr="00777E36">
        <w:rPr>
          <w:b/>
          <w:bCs/>
          <w:sz w:val="22"/>
          <w:szCs w:val="22"/>
        </w:rPr>
        <w:t>Dział Zamówień Publicznych</w:t>
      </w:r>
    </w:p>
    <w:p w14:paraId="4011CE7B" w14:textId="010FCCA8" w:rsidR="005C0930" w:rsidRPr="00BD5546" w:rsidRDefault="00384640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77E36" w:rsidRPr="00777E3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777E36" w:rsidRPr="00777E36">
        <w:rPr>
          <w:sz w:val="22"/>
          <w:szCs w:val="22"/>
        </w:rPr>
        <w:t>7/19</w:t>
      </w:r>
    </w:p>
    <w:p w14:paraId="062B12B0" w14:textId="77777777" w:rsidR="005C0930" w:rsidRPr="00BD5546" w:rsidRDefault="00777E36" w:rsidP="005C0930">
      <w:pPr>
        <w:rPr>
          <w:sz w:val="22"/>
          <w:szCs w:val="22"/>
        </w:rPr>
      </w:pPr>
      <w:r w:rsidRPr="00777E3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77E36">
        <w:rPr>
          <w:sz w:val="22"/>
          <w:szCs w:val="22"/>
        </w:rPr>
        <w:t>Poznań</w:t>
      </w:r>
    </w:p>
    <w:p w14:paraId="0C36042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4B37C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A853D7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77E36" w:rsidRPr="00777E36">
        <w:rPr>
          <w:b/>
          <w:sz w:val="22"/>
          <w:szCs w:val="22"/>
        </w:rPr>
        <w:t>SZW/DZP/57/2021</w:t>
      </w:r>
      <w:r w:rsidR="005C0930" w:rsidRPr="00D91931">
        <w:rPr>
          <w:sz w:val="22"/>
          <w:szCs w:val="22"/>
        </w:rPr>
        <w:tab/>
        <w:t xml:space="preserve"> </w:t>
      </w:r>
    </w:p>
    <w:p w14:paraId="7BA54AE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384E8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2A32C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EB58B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B7E6C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81C7EB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6DF78" w14:textId="202CE662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384640">
        <w:rPr>
          <w:rFonts w:ascii="Times New Roman" w:hAnsi="Times New Roman"/>
        </w:rPr>
        <w:t xml:space="preserve"> 3</w:t>
      </w:r>
    </w:p>
    <w:p w14:paraId="2C27CB06" w14:textId="3B4F8BB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84640">
        <w:rPr>
          <w:rFonts w:ascii="Times New Roman" w:hAnsi="Times New Roman"/>
        </w:rPr>
        <w:t xml:space="preserve"> </w:t>
      </w:r>
    </w:p>
    <w:p w14:paraId="0DA46326" w14:textId="758F0A40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77E36" w:rsidRPr="00777E3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77E36" w:rsidRPr="00777E36">
        <w:rPr>
          <w:b/>
          <w:bCs/>
          <w:sz w:val="22"/>
          <w:szCs w:val="22"/>
        </w:rPr>
        <w:t>Przeglądy techniczne i naprawy urządzeń medycznych - 5 zadań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7E36" w:rsidRPr="00777E36">
        <w:rPr>
          <w:b/>
          <w:sz w:val="22"/>
          <w:szCs w:val="22"/>
        </w:rPr>
        <w:t>SZW/DZP/57/2021</w:t>
      </w:r>
    </w:p>
    <w:p w14:paraId="767C649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1D2C197A" w14:textId="77777777" w:rsidR="00777E36" w:rsidRPr="00777E3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77E36" w:rsidRPr="00777E36">
        <w:rPr>
          <w:b/>
          <w:sz w:val="22"/>
          <w:szCs w:val="22"/>
        </w:rPr>
        <w:t>Szpital Wojewódzki w Poznaniu</w:t>
      </w:r>
    </w:p>
    <w:p w14:paraId="3FDA1358" w14:textId="4E52DCA2" w:rsidR="00EF1037" w:rsidRDefault="00777E36">
      <w:pPr>
        <w:spacing w:before="120" w:after="120" w:line="360" w:lineRule="auto"/>
        <w:jc w:val="both"/>
        <w:rPr>
          <w:sz w:val="22"/>
          <w:szCs w:val="22"/>
        </w:rPr>
      </w:pPr>
      <w:r w:rsidRPr="00777E3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777E36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384640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721B673" w14:textId="77777777" w:rsidR="00384640" w:rsidRDefault="00384640" w:rsidP="00384640">
      <w:pPr>
        <w:spacing w:line="360" w:lineRule="auto"/>
        <w:jc w:val="both"/>
        <w:rPr>
          <w:sz w:val="22"/>
          <w:szCs w:val="22"/>
          <w:u w:val="single"/>
        </w:rPr>
      </w:pPr>
    </w:p>
    <w:p w14:paraId="636159E7" w14:textId="77777777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28C2E423" w14:textId="710547A0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do Opisu przedmiotu zamówienia zadanie nr </w:t>
      </w:r>
      <w:r>
        <w:rPr>
          <w:sz w:val="22"/>
          <w:szCs w:val="22"/>
        </w:rPr>
        <w:t>8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384640" w14:paraId="32DA8AA7" w14:textId="77777777" w:rsidTr="00521849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6D7CC" w14:textId="77777777" w:rsidR="00384640" w:rsidRDefault="00384640" w:rsidP="00521849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19915" w14:textId="77777777" w:rsidR="00384640" w:rsidRDefault="00384640" w:rsidP="00521849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384640" w14:paraId="1F868357" w14:textId="77777777" w:rsidTr="00521849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0236" w14:textId="0DA1B6F5" w:rsidR="00384640" w:rsidRDefault="00384640" w:rsidP="00521849">
            <w:pPr>
              <w:pStyle w:val="Tekstpodstawowy"/>
              <w:jc w:val="right"/>
            </w:pPr>
            <w:r>
              <w:t>8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2956" w14:textId="77777777" w:rsidR="00384640" w:rsidRPr="00384640" w:rsidRDefault="00384640" w:rsidP="00384640">
            <w:pPr>
              <w:spacing w:after="120"/>
              <w:rPr>
                <w:sz w:val="24"/>
                <w:szCs w:val="24"/>
              </w:rPr>
            </w:pPr>
            <w:r w:rsidRPr="00384640">
              <w:rPr>
                <w:b/>
                <w:sz w:val="24"/>
                <w:szCs w:val="24"/>
              </w:rPr>
              <w:t>Temat:</w:t>
            </w:r>
            <w:r w:rsidRPr="00384640">
              <w:rPr>
                <w:sz w:val="24"/>
                <w:szCs w:val="24"/>
              </w:rPr>
              <w:t xml:space="preserve"> Aparaty do znieczuleń </w:t>
            </w:r>
          </w:p>
          <w:p w14:paraId="5AC191E0" w14:textId="77777777" w:rsidR="00384640" w:rsidRPr="00384640" w:rsidRDefault="00384640" w:rsidP="003846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384640">
              <w:rPr>
                <w:b/>
                <w:sz w:val="24"/>
                <w:szCs w:val="24"/>
              </w:rPr>
              <w:t xml:space="preserve">Wspólny Słownik Zamówień: </w:t>
            </w:r>
            <w:r w:rsidRPr="00384640">
              <w:rPr>
                <w:sz w:val="24"/>
                <w:szCs w:val="24"/>
              </w:rPr>
              <w:t xml:space="preserve">50400000-9 - Usługi w zakresie napraw </w:t>
            </w:r>
            <w:r w:rsidRPr="00384640">
              <w:rPr>
                <w:sz w:val="24"/>
                <w:szCs w:val="24"/>
              </w:rPr>
              <w:br/>
              <w:t xml:space="preserve">i konserwacji urządzeń medycznych i precyzyjnych </w:t>
            </w:r>
          </w:p>
          <w:p w14:paraId="4F063549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</w:rPr>
            </w:pPr>
            <w:r w:rsidRPr="00384640">
              <w:rPr>
                <w:b/>
                <w:sz w:val="24"/>
                <w:szCs w:val="24"/>
              </w:rPr>
              <w:t xml:space="preserve">Opis: </w:t>
            </w:r>
            <w:r w:rsidRPr="00384640">
              <w:rPr>
                <w:sz w:val="24"/>
                <w:szCs w:val="24"/>
              </w:rPr>
              <w:t xml:space="preserve">Przedmiotem zamówienia są przeglądy techniczne i naprawy Aparatów do znieczuleń - szczegółowy opis przedmiotu zamówienia został zamieszczony odpowiednio w załączniku nr 2 do SWZ/załącznik nr 2 </w:t>
            </w:r>
            <w:r w:rsidRPr="00384640">
              <w:rPr>
                <w:sz w:val="24"/>
                <w:szCs w:val="24"/>
              </w:rPr>
              <w:br/>
            </w:r>
            <w:r w:rsidRPr="00384640">
              <w:rPr>
                <w:sz w:val="24"/>
                <w:szCs w:val="24"/>
              </w:rPr>
              <w:lastRenderedPageBreak/>
              <w:t xml:space="preserve">do umowy - formularzu asortymentowo - cenowym na zasadach określonych </w:t>
            </w:r>
            <w:r w:rsidRPr="00384640">
              <w:rPr>
                <w:sz w:val="24"/>
                <w:szCs w:val="24"/>
              </w:rPr>
              <w:br/>
              <w:t>w projekcie umowy - stanowiącym załącznik nr 4 do SWZ.</w:t>
            </w:r>
          </w:p>
          <w:p w14:paraId="3C371579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</w:rPr>
            </w:pPr>
            <w:r w:rsidRPr="00384640">
              <w:rPr>
                <w:sz w:val="24"/>
                <w:szCs w:val="24"/>
              </w:rPr>
              <w:t>Przeglądy techniczne wykonywane na zlecenie Zamawiającego.</w:t>
            </w:r>
          </w:p>
          <w:p w14:paraId="283FA8A3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</w:rPr>
            </w:pPr>
            <w:r w:rsidRPr="00384640">
              <w:rPr>
                <w:sz w:val="24"/>
                <w:szCs w:val="24"/>
              </w:rPr>
              <w:t xml:space="preserve">Naprawy aparatu wykonywane będą po przedstawieniu i akceptacji </w:t>
            </w:r>
            <w:r w:rsidRPr="00384640">
              <w:rPr>
                <w:sz w:val="24"/>
                <w:szCs w:val="24"/>
              </w:rPr>
              <w:br/>
              <w:t>przez Zamawiającego kosztorysu.</w:t>
            </w:r>
          </w:p>
          <w:p w14:paraId="2D353B59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  <w:u w:val="single"/>
              </w:rPr>
            </w:pPr>
            <w:r w:rsidRPr="00384640">
              <w:rPr>
                <w:sz w:val="24"/>
                <w:szCs w:val="24"/>
                <w:u w:val="single"/>
              </w:rPr>
              <w:t>Pracownik serwisu realizujący umowę musi posiadać na dzień podpisania umowy, ważny certyfikat uprawniający do wykonania przedmiotu zamówienia (tu: w szczególności uprawnienia do podpisywania/zatwierdzania testów prądowych).</w:t>
            </w:r>
          </w:p>
          <w:p w14:paraId="6E329FC5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</w:rPr>
            </w:pPr>
            <w:r w:rsidRPr="00384640">
              <w:rPr>
                <w:b/>
                <w:sz w:val="24"/>
                <w:szCs w:val="24"/>
              </w:rPr>
              <w:t>Zamawiający nie dopuszcza składania ofert równoważnych</w:t>
            </w:r>
          </w:p>
          <w:p w14:paraId="27282BA0" w14:textId="77777777" w:rsidR="00384640" w:rsidRPr="00384640" w:rsidRDefault="00384640" w:rsidP="00384640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38464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4B1E51B2" w14:textId="77777777" w:rsidR="00384640" w:rsidRPr="00384640" w:rsidRDefault="00384640" w:rsidP="00384640">
            <w:pPr>
              <w:spacing w:after="120"/>
              <w:jc w:val="both"/>
              <w:rPr>
                <w:sz w:val="24"/>
                <w:szCs w:val="24"/>
              </w:rPr>
            </w:pPr>
            <w:r w:rsidRPr="00384640">
              <w:rPr>
                <w:b/>
                <w:sz w:val="24"/>
                <w:szCs w:val="24"/>
              </w:rPr>
              <w:t>Zamawiający nie dopuszcza składania ofert wariantowych</w:t>
            </w:r>
          </w:p>
          <w:p w14:paraId="16A3A891" w14:textId="1509506D" w:rsidR="00384640" w:rsidRDefault="00384640" w:rsidP="00521849">
            <w:pPr>
              <w:spacing w:after="120"/>
              <w:jc w:val="both"/>
            </w:pPr>
          </w:p>
        </w:tc>
      </w:tr>
    </w:tbl>
    <w:p w14:paraId="06697115" w14:textId="77777777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>Rozdz. 4.5</w:t>
      </w:r>
    </w:p>
    <w:p w14:paraId="1623E941" w14:textId="32DFAB76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>
        <w:rPr>
          <w:sz w:val="22"/>
          <w:szCs w:val="22"/>
        </w:rPr>
        <w:t>7</w:t>
      </w:r>
      <w:r w:rsidRPr="00B504C0">
        <w:rPr>
          <w:sz w:val="22"/>
          <w:szCs w:val="22"/>
        </w:rPr>
        <w:t xml:space="preserve"> zadań.</w:t>
      </w:r>
    </w:p>
    <w:p w14:paraId="7AB8260C" w14:textId="22CD7923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</w:t>
      </w:r>
      <w:r>
        <w:rPr>
          <w:sz w:val="22"/>
          <w:szCs w:val="22"/>
        </w:rPr>
        <w:t>8</w:t>
      </w:r>
      <w:r w:rsidRPr="00B504C0">
        <w:rPr>
          <w:sz w:val="22"/>
          <w:szCs w:val="22"/>
        </w:rPr>
        <w:t xml:space="preserve"> zadań.</w:t>
      </w:r>
    </w:p>
    <w:p w14:paraId="0598867C" w14:textId="77777777" w:rsidR="00384640" w:rsidRPr="007A7775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7775">
        <w:rPr>
          <w:sz w:val="22"/>
          <w:szCs w:val="22"/>
          <w:u w:val="single"/>
        </w:rPr>
        <w:t>Rozdz. 4.7</w:t>
      </w:r>
    </w:p>
    <w:p w14:paraId="476BFAB8" w14:textId="77777777" w:rsidR="00384640" w:rsidRPr="007A7775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sz w:val="22"/>
          <w:szCs w:val="22"/>
        </w:rPr>
        <w:t>Było: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384640" w:rsidRPr="007A7775" w14:paraId="49FB33F6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7E3D1D" w14:textId="57C23F3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, 6, 7</w:t>
            </w:r>
          </w:p>
        </w:tc>
      </w:tr>
      <w:tr w:rsidR="00384640" w:rsidRPr="007A7775" w14:paraId="769798C2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054792" w14:textId="5B0BAA05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, 6</w:t>
            </w:r>
          </w:p>
        </w:tc>
      </w:tr>
      <w:tr w:rsidR="00384640" w:rsidRPr="007A7775" w14:paraId="6CF9C0E1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CC39D2" w14:textId="7777777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25D30422" w14:textId="7777777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2B5253D6" w14:textId="77777777" w:rsidR="00384640" w:rsidRPr="007A7775" w:rsidRDefault="00384640" w:rsidP="00521849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  <w:t>60-479 Poznań</w:t>
            </w:r>
          </w:p>
          <w:p w14:paraId="1066F729" w14:textId="77777777" w:rsidR="00384640" w:rsidRPr="007A7775" w:rsidRDefault="00384640" w:rsidP="00521849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59249F22" w14:textId="77777777" w:rsidR="00384640" w:rsidRPr="007A7775" w:rsidRDefault="00384640" w:rsidP="005218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4469564C" w14:textId="77777777" w:rsidR="00384640" w:rsidRPr="007A7775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  <w:r w:rsidRPr="007A7775">
        <w:rPr>
          <w:sz w:val="22"/>
          <w:szCs w:val="22"/>
        </w:rPr>
        <w:t xml:space="preserve"> 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76"/>
      </w:tblGrid>
      <w:tr w:rsidR="00384640" w:rsidRPr="007A7775" w14:paraId="3285ACEE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08471" w14:textId="781C379C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1 – dla zadania częściowego: 1, 2, 3, 4, 5, 6</w:t>
            </w:r>
            <w:r>
              <w:rPr>
                <w:bCs/>
                <w:iCs/>
                <w:color w:val="000000"/>
                <w:sz w:val="22"/>
                <w:szCs w:val="22"/>
                <w:lang w:eastAsia="x-none"/>
              </w:rPr>
              <w:t>, 7, 8</w:t>
            </w:r>
          </w:p>
        </w:tc>
      </w:tr>
      <w:tr w:rsidR="00384640" w:rsidRPr="007A7775" w14:paraId="5ED0152D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48040C" w14:textId="7777777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Filia nr 3 – dla zadania częściowego: 5, 6</w:t>
            </w:r>
          </w:p>
        </w:tc>
      </w:tr>
      <w:tr w:rsidR="00384640" w:rsidRPr="007A7775" w14:paraId="05BF7D7C" w14:textId="77777777" w:rsidTr="00521849">
        <w:tc>
          <w:tcPr>
            <w:tcW w:w="77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C950DD" w14:textId="7777777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7A7775">
              <w:rPr>
                <w:bCs/>
                <w:iCs/>
                <w:color w:val="000000"/>
                <w:sz w:val="22"/>
                <w:szCs w:val="22"/>
                <w:lang w:eastAsia="x-none"/>
              </w:rPr>
              <w:t>Szpital Rehabilitacyjny Kiekrz – dla zadania częściowego: 5</w:t>
            </w:r>
          </w:p>
          <w:p w14:paraId="19300F3F" w14:textId="77777777" w:rsidR="00384640" w:rsidRPr="007A7775" w:rsidRDefault="00384640" w:rsidP="00521849">
            <w:pPr>
              <w:tabs>
                <w:tab w:val="left" w:pos="708"/>
              </w:tabs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</w:p>
          <w:p w14:paraId="63C59929" w14:textId="77777777" w:rsidR="00384640" w:rsidRPr="007A7775" w:rsidRDefault="00384640" w:rsidP="00521849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 xml:space="preserve">Filia nr 1 – Szpital Wojewódzki w Poznaniu, ul. Juraszów 7/19, </w:t>
            </w:r>
            <w:r w:rsidRPr="007A7775">
              <w:rPr>
                <w:bCs/>
                <w:color w:val="000000"/>
                <w:sz w:val="22"/>
                <w:szCs w:val="22"/>
              </w:rPr>
              <w:br/>
            </w:r>
            <w:r w:rsidRPr="007A7775">
              <w:rPr>
                <w:bCs/>
                <w:color w:val="000000"/>
                <w:sz w:val="22"/>
                <w:szCs w:val="22"/>
              </w:rPr>
              <w:lastRenderedPageBreak/>
              <w:t>60-479 Poznań</w:t>
            </w:r>
          </w:p>
          <w:p w14:paraId="2E91995B" w14:textId="77777777" w:rsidR="00384640" w:rsidRPr="007A7775" w:rsidRDefault="00384640" w:rsidP="00521849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7A7775">
              <w:rPr>
                <w:bCs/>
                <w:color w:val="000000"/>
                <w:sz w:val="22"/>
                <w:szCs w:val="22"/>
              </w:rPr>
              <w:t>Filia nr 3 – Szpital Rehabilitacyjny dla Dorosłych, ul. Uzdrowiskowa 2, Kiekrz</w:t>
            </w:r>
          </w:p>
          <w:p w14:paraId="22B4FB45" w14:textId="77777777" w:rsidR="00384640" w:rsidRPr="007A7775" w:rsidRDefault="00384640" w:rsidP="00521849">
            <w:pPr>
              <w:spacing w:line="360" w:lineRule="auto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14185D49" w14:textId="77777777" w:rsidR="00384640" w:rsidRPr="007A7775" w:rsidRDefault="00384640" w:rsidP="0052184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1E3DA7DC" w14:textId="77777777" w:rsidR="00384640" w:rsidRPr="00060FE3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lastRenderedPageBreak/>
        <w:t>Rozdz. 6</w:t>
      </w:r>
    </w:p>
    <w:p w14:paraId="3E5D6409" w14:textId="6E631C4D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</w:t>
      </w:r>
      <w:r>
        <w:rPr>
          <w:sz w:val="22"/>
          <w:szCs w:val="22"/>
        </w:rPr>
        <w:t>, 6, 7</w:t>
      </w:r>
    </w:p>
    <w:p w14:paraId="1FD38131" w14:textId="52FAF394" w:rsidR="0038464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</w:t>
      </w:r>
      <w:r>
        <w:rPr>
          <w:sz w:val="22"/>
          <w:szCs w:val="22"/>
        </w:rPr>
        <w:t>, 7, 8</w:t>
      </w:r>
    </w:p>
    <w:p w14:paraId="100FF910" w14:textId="77777777" w:rsidR="00384640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p w14:paraId="1D2589C8" w14:textId="77777777" w:rsidR="00384640" w:rsidRPr="00583540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22.1</w:t>
      </w:r>
    </w:p>
    <w:p w14:paraId="44237301" w14:textId="1D66482F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>
        <w:rPr>
          <w:sz w:val="22"/>
          <w:szCs w:val="22"/>
        </w:rPr>
        <w:t>8</w:t>
      </w:r>
      <w:r w:rsidRPr="00B504C0">
        <w:rPr>
          <w:sz w:val="22"/>
          <w:szCs w:val="22"/>
        </w:rPr>
        <w:t xml:space="preserve"> </w:t>
      </w:r>
      <w:r>
        <w:rPr>
          <w:sz w:val="22"/>
          <w:szCs w:val="22"/>
        </w:rPr>
        <w:t>Aparaty do znieczuleń</w:t>
      </w:r>
      <w:r w:rsidRPr="00B504C0">
        <w:rPr>
          <w:sz w:val="22"/>
          <w:szCs w:val="22"/>
        </w:rPr>
        <w:t>. Przy dokonywaniu wyboru najkorzystniejszej oferty Zamawiający stosować będzie kryteria jak do zadań 1-</w:t>
      </w:r>
      <w:r>
        <w:rPr>
          <w:sz w:val="22"/>
          <w:szCs w:val="22"/>
        </w:rPr>
        <w:t>7</w:t>
      </w:r>
    </w:p>
    <w:p w14:paraId="1EFFD3CB" w14:textId="77777777" w:rsidR="00384640" w:rsidRPr="00583540" w:rsidRDefault="00384640" w:rsidP="0038464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583540">
        <w:rPr>
          <w:sz w:val="22"/>
          <w:szCs w:val="22"/>
          <w:u w:val="single"/>
        </w:rPr>
        <w:t>Rozdz. 22.2</w:t>
      </w:r>
    </w:p>
    <w:p w14:paraId="576CD1D6" w14:textId="216DA458" w:rsidR="0038464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>
        <w:rPr>
          <w:sz w:val="22"/>
          <w:szCs w:val="22"/>
        </w:rPr>
        <w:t>8</w:t>
      </w:r>
      <w:r w:rsidRPr="00B504C0">
        <w:rPr>
          <w:sz w:val="22"/>
          <w:szCs w:val="22"/>
        </w:rPr>
        <w:t xml:space="preserve"> </w:t>
      </w:r>
      <w:r>
        <w:rPr>
          <w:sz w:val="22"/>
          <w:szCs w:val="22"/>
        </w:rPr>
        <w:t>Aparaty do znieczuleń</w:t>
      </w:r>
      <w:r w:rsidRPr="00B504C0">
        <w:rPr>
          <w:sz w:val="22"/>
          <w:szCs w:val="22"/>
        </w:rPr>
        <w:t>. Punkty przyznawane za podane kryteria będą liczone według wzorów podanych jak dla zadań 1-</w:t>
      </w:r>
      <w:r>
        <w:rPr>
          <w:sz w:val="22"/>
          <w:szCs w:val="22"/>
        </w:rPr>
        <w:t>7</w:t>
      </w:r>
    </w:p>
    <w:p w14:paraId="06468456" w14:textId="5A4F8BD7" w:rsidR="0038464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</w:p>
    <w:p w14:paraId="38B4A494" w14:textId="77777777" w:rsidR="00384640" w:rsidRPr="00B504C0" w:rsidRDefault="00384640" w:rsidP="00384640">
      <w:pPr>
        <w:spacing w:before="120" w:after="120" w:line="360" w:lineRule="auto"/>
        <w:jc w:val="both"/>
        <w:rPr>
          <w:sz w:val="22"/>
          <w:szCs w:val="22"/>
        </w:rPr>
      </w:pPr>
    </w:p>
    <w:p w14:paraId="04BAD656" w14:textId="77777777" w:rsidR="00384640" w:rsidRDefault="00384640" w:rsidP="00384640">
      <w:pPr>
        <w:pStyle w:val="Tekstpodstawowy"/>
        <w:jc w:val="right"/>
        <w:rPr>
          <w:szCs w:val="24"/>
        </w:rPr>
      </w:pPr>
    </w:p>
    <w:p w14:paraId="0EBD61AF" w14:textId="77777777" w:rsidR="00384640" w:rsidRPr="00C80B89" w:rsidRDefault="00384640" w:rsidP="0038464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2593225" w14:textId="77777777" w:rsidR="00384640" w:rsidRDefault="00384640" w:rsidP="003846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2E5786E" w14:textId="77777777" w:rsidR="00384640" w:rsidRDefault="00384640" w:rsidP="003846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849D646" w14:textId="77777777" w:rsidR="00384640" w:rsidRDefault="00384640" w:rsidP="003846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BE70426" w14:textId="77777777" w:rsidR="00384640" w:rsidRPr="005C0930" w:rsidRDefault="00384640">
      <w:pPr>
        <w:spacing w:before="120" w:after="120" w:line="360" w:lineRule="auto"/>
        <w:jc w:val="both"/>
        <w:rPr>
          <w:sz w:val="22"/>
          <w:szCs w:val="22"/>
        </w:rPr>
      </w:pPr>
    </w:p>
    <w:p w14:paraId="20006955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881F16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9DEB" w14:textId="77777777" w:rsidR="000873B9" w:rsidRDefault="000873B9">
      <w:r>
        <w:separator/>
      </w:r>
    </w:p>
  </w:endnote>
  <w:endnote w:type="continuationSeparator" w:id="0">
    <w:p w14:paraId="5D8B19E2" w14:textId="77777777" w:rsidR="000873B9" w:rsidRDefault="0008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9440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31C5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D61B8" w14:textId="5DB57151" w:rsidR="00EF1037" w:rsidRDefault="006D108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779FB7" wp14:editId="6B37FB6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4EFB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6E2ADA7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D0BBC3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A1CF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451C4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A7CCA" w14:textId="77777777" w:rsidR="00EF1037" w:rsidRDefault="00EF1037">
    <w:pPr>
      <w:pStyle w:val="Stopka"/>
      <w:tabs>
        <w:tab w:val="clear" w:pos="4536"/>
        <w:tab w:val="left" w:pos="6237"/>
      </w:tabs>
    </w:pPr>
  </w:p>
  <w:p w14:paraId="34721AF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71CE" w14:textId="77777777" w:rsidR="000873B9" w:rsidRDefault="000873B9">
      <w:r>
        <w:separator/>
      </w:r>
    </w:p>
  </w:footnote>
  <w:footnote w:type="continuationSeparator" w:id="0">
    <w:p w14:paraId="4A2C653F" w14:textId="77777777" w:rsidR="000873B9" w:rsidRDefault="00087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D488" w14:textId="77777777" w:rsidR="00777E36" w:rsidRDefault="00777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2BB5" w14:textId="77777777" w:rsidR="00777E36" w:rsidRDefault="00777E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EBC0" w14:textId="77777777" w:rsidR="00777E36" w:rsidRDefault="00777E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E6"/>
    <w:rsid w:val="00057D02"/>
    <w:rsid w:val="000613E0"/>
    <w:rsid w:val="000873B9"/>
    <w:rsid w:val="001A571A"/>
    <w:rsid w:val="00270CE6"/>
    <w:rsid w:val="002B1C74"/>
    <w:rsid w:val="00384640"/>
    <w:rsid w:val="00384EFD"/>
    <w:rsid w:val="004222DA"/>
    <w:rsid w:val="00453E59"/>
    <w:rsid w:val="00460DC4"/>
    <w:rsid w:val="005079A4"/>
    <w:rsid w:val="0055546F"/>
    <w:rsid w:val="005C0930"/>
    <w:rsid w:val="006D1085"/>
    <w:rsid w:val="006D4AE5"/>
    <w:rsid w:val="00777E3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DB1E14"/>
  <w15:chartTrackingRefBased/>
  <w15:docId w15:val="{8E551E1D-3343-4405-8A2C-388C79D1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2021-10-05T06:44:00Z</dcterms:created>
  <dcterms:modified xsi:type="dcterms:W3CDTF">2021-10-05T06:44:00Z</dcterms:modified>
</cp:coreProperties>
</file>