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189EB734" w:rsidR="00281DC6" w:rsidRPr="001D6A52" w:rsidRDefault="001D6A52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5B5AE0">
        <w:rPr>
          <w:b/>
          <w:color w:val="FF0000"/>
          <w:sz w:val="28"/>
          <w:szCs w:val="20"/>
        </w:rPr>
        <w:t>0</w:t>
      </w:r>
      <w:r w:rsidR="00BA7043">
        <w:rPr>
          <w:b/>
          <w:color w:val="FF0000"/>
          <w:sz w:val="28"/>
          <w:szCs w:val="20"/>
        </w:rPr>
        <w:t>5</w:t>
      </w:r>
      <w:r>
        <w:rPr>
          <w:b/>
          <w:color w:val="FF0000"/>
          <w:sz w:val="28"/>
          <w:szCs w:val="20"/>
        </w:rPr>
        <w:t>.</w:t>
      </w:r>
      <w:r w:rsidR="005B5AE0">
        <w:rPr>
          <w:b/>
          <w:color w:val="FF0000"/>
          <w:sz w:val="28"/>
          <w:szCs w:val="20"/>
        </w:rPr>
        <w:t>10</w:t>
      </w:r>
      <w:r>
        <w:rPr>
          <w:b/>
          <w:color w:val="FF0000"/>
          <w:sz w:val="28"/>
          <w:szCs w:val="20"/>
        </w:rPr>
        <w:t>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41A6B41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6E31B7" w:rsidRPr="006E31B7">
        <w:rPr>
          <w:b/>
          <w:color w:val="FF0000"/>
          <w:sz w:val="22"/>
          <w:szCs w:val="22"/>
        </w:rPr>
        <w:t>5</w:t>
      </w:r>
      <w:r w:rsidR="00D10B2A" w:rsidRPr="00E20736">
        <w:rPr>
          <w:b/>
          <w:color w:val="FF0000"/>
          <w:sz w:val="22"/>
          <w:szCs w:val="22"/>
        </w:rPr>
        <w:t xml:space="preserve"> </w:t>
      </w:r>
      <w:r w:rsidR="00D10B2A">
        <w:rPr>
          <w:b/>
          <w:sz w:val="22"/>
          <w:szCs w:val="22"/>
        </w:rPr>
        <w:t>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7DFAEDCD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007124">
        <w:rPr>
          <w:bCs/>
          <w:sz w:val="22"/>
          <w:u w:val="single"/>
        </w:rPr>
        <w:t>System uzdatniania wody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2391DADD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do znieczuleń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0B19E7F5" w:rsidR="00F24E90" w:rsidRPr="00611312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11312">
        <w:rPr>
          <w:bCs/>
          <w:sz w:val="22"/>
          <w:u w:val="single"/>
        </w:rPr>
        <w:t xml:space="preserve">Zadanie nr 3: </w:t>
      </w:r>
      <w:r w:rsidR="00007124" w:rsidRPr="00611312">
        <w:rPr>
          <w:bCs/>
          <w:sz w:val="22"/>
          <w:u w:val="single"/>
        </w:rPr>
        <w:t>Pompy Ascor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344E4D32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83023083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RTG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bookmarkEnd w:id="7"/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650469E8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Różne urządzenia medyczne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052530D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ECF512A" w14:textId="77777777" w:rsidR="00611312" w:rsidRDefault="00611312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311BCB4" w14:textId="78CD30C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11312">
        <w:rPr>
          <w:bCs/>
          <w:sz w:val="22"/>
          <w:u w:val="single"/>
        </w:rPr>
        <w:t>Zadanie nr 6: Zestawy do prób wysiłkowych</w:t>
      </w:r>
    </w:p>
    <w:p w14:paraId="2A8109F4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Wartość netto za wykonanie całości przedmiotu zamówienia wynosi: ………………… zł</w:t>
      </w:r>
    </w:p>
    <w:p w14:paraId="336790D6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/>
          <w:sz w:val="22"/>
        </w:rPr>
      </w:pPr>
      <w:r w:rsidRPr="00611312">
        <w:rPr>
          <w:b/>
          <w:sz w:val="22"/>
        </w:rPr>
        <w:t>Wartość brutto za wykonanie całości przedmiotu zamówienia wynosi: ……………….. zł</w:t>
      </w:r>
    </w:p>
    <w:p w14:paraId="272C2840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(słownie: ………………………………………………………………………………… zł)</w:t>
      </w:r>
    </w:p>
    <w:p w14:paraId="6410F62A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ww. wartości wyliczone zgodnie z odpowiednią tabelą</w:t>
      </w:r>
      <w:r w:rsidRPr="00611312">
        <w:rPr>
          <w:b/>
          <w:bCs/>
          <w:sz w:val="22"/>
        </w:rPr>
        <w:t xml:space="preserve"> </w:t>
      </w:r>
      <w:r w:rsidRPr="00611312">
        <w:rPr>
          <w:bCs/>
          <w:sz w:val="22"/>
        </w:rPr>
        <w:t>formularza asortymentowo - cenowego, stanowiącego załącznik nr 2 do SWZ / załącznik nr 2 do umowy</w:t>
      </w:r>
    </w:p>
    <w:p w14:paraId="79C09E11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sz w:val="22"/>
          <w:szCs w:val="22"/>
        </w:rPr>
        <w:t xml:space="preserve">w tym: </w:t>
      </w:r>
    </w:p>
    <w:p w14:paraId="6D7CF932" w14:textId="77777777" w:rsidR="00351844" w:rsidRPr="00611312" w:rsidRDefault="00351844" w:rsidP="00CE145C">
      <w:pPr>
        <w:numPr>
          <w:ilvl w:val="0"/>
          <w:numId w:val="20"/>
        </w:numPr>
        <w:rPr>
          <w:sz w:val="22"/>
          <w:szCs w:val="22"/>
        </w:rPr>
      </w:pPr>
      <w:r w:rsidRPr="00611312">
        <w:rPr>
          <w:sz w:val="22"/>
          <w:szCs w:val="22"/>
        </w:rPr>
        <w:lastRenderedPageBreak/>
        <w:t xml:space="preserve">Koszt jednego przeglądu </w:t>
      </w:r>
    </w:p>
    <w:p w14:paraId="6E70D94A" w14:textId="77777777" w:rsidR="00351844" w:rsidRPr="00611312" w:rsidRDefault="00351844" w:rsidP="00351844">
      <w:pPr>
        <w:ind w:left="1068"/>
        <w:rPr>
          <w:sz w:val="22"/>
          <w:szCs w:val="22"/>
        </w:rPr>
      </w:pPr>
      <w:r w:rsidRPr="00611312">
        <w:rPr>
          <w:sz w:val="22"/>
          <w:szCs w:val="22"/>
        </w:rPr>
        <w:t>Wartość netto:    ………. ….% VAT: ………..</w:t>
      </w:r>
    </w:p>
    <w:p w14:paraId="7A4CDBE6" w14:textId="77777777" w:rsidR="00351844" w:rsidRPr="00611312" w:rsidRDefault="00351844" w:rsidP="00351844">
      <w:pPr>
        <w:ind w:left="1068"/>
        <w:rPr>
          <w:sz w:val="22"/>
          <w:szCs w:val="22"/>
        </w:rPr>
      </w:pPr>
      <w:r w:rsidRPr="00611312">
        <w:rPr>
          <w:sz w:val="22"/>
          <w:szCs w:val="22"/>
        </w:rPr>
        <w:t>Wartość brutto: ………..</w:t>
      </w:r>
    </w:p>
    <w:p w14:paraId="719CF5AC" w14:textId="77777777" w:rsidR="00351844" w:rsidRPr="00611312" w:rsidRDefault="00351844" w:rsidP="00351844">
      <w:pPr>
        <w:ind w:left="1068"/>
        <w:rPr>
          <w:sz w:val="22"/>
          <w:szCs w:val="22"/>
        </w:rPr>
      </w:pPr>
    </w:p>
    <w:p w14:paraId="2D89AFB6" w14:textId="77777777" w:rsidR="00351844" w:rsidRPr="00611312" w:rsidRDefault="00351844" w:rsidP="00CE145C">
      <w:pPr>
        <w:numPr>
          <w:ilvl w:val="0"/>
          <w:numId w:val="20"/>
        </w:numPr>
        <w:rPr>
          <w:sz w:val="22"/>
          <w:szCs w:val="22"/>
        </w:rPr>
      </w:pPr>
      <w:r w:rsidRPr="00611312">
        <w:rPr>
          <w:sz w:val="22"/>
          <w:szCs w:val="22"/>
        </w:rPr>
        <w:t xml:space="preserve">Koszt jednej roboczogodziny na wykonanie naprawy </w:t>
      </w:r>
    </w:p>
    <w:p w14:paraId="1626A612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netto:    ………. ….% VAT: ………..</w:t>
      </w:r>
    </w:p>
    <w:p w14:paraId="63BDC8EB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brutto: ………..</w:t>
      </w:r>
    </w:p>
    <w:p w14:paraId="02D1CB0C" w14:textId="77777777" w:rsidR="00351844" w:rsidRPr="00611312" w:rsidRDefault="00351844" w:rsidP="00351844">
      <w:pPr>
        <w:ind w:left="708"/>
        <w:rPr>
          <w:b/>
          <w:sz w:val="22"/>
          <w:szCs w:val="22"/>
        </w:rPr>
      </w:pPr>
    </w:p>
    <w:p w14:paraId="45673F82" w14:textId="77777777" w:rsidR="00351844" w:rsidRPr="00611312" w:rsidRDefault="00351844" w:rsidP="00351844">
      <w:pPr>
        <w:ind w:left="708"/>
        <w:rPr>
          <w:sz w:val="22"/>
          <w:szCs w:val="22"/>
        </w:rPr>
      </w:pPr>
      <w:r w:rsidRPr="00611312">
        <w:rPr>
          <w:sz w:val="22"/>
          <w:szCs w:val="22"/>
        </w:rPr>
        <w:t>c) Koszt dojazdu pracownika do siedziby Zamawiającego:</w:t>
      </w:r>
    </w:p>
    <w:p w14:paraId="24FC4841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netto:       ………… ….% VAT: ……</w:t>
      </w:r>
    </w:p>
    <w:p w14:paraId="7D6CB0EA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brutto:    ………….</w:t>
      </w:r>
    </w:p>
    <w:p w14:paraId="4DCBEFE7" w14:textId="77777777" w:rsidR="00351844" w:rsidRPr="00611312" w:rsidRDefault="00351844" w:rsidP="00351844">
      <w:pPr>
        <w:rPr>
          <w:sz w:val="22"/>
          <w:szCs w:val="22"/>
        </w:rPr>
      </w:pPr>
    </w:p>
    <w:p w14:paraId="23BF442A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sz w:val="22"/>
          <w:szCs w:val="22"/>
        </w:rPr>
        <w:t>Czas trwania umowy wynosi: 12 miesięcy od daty zawarcia umowy</w:t>
      </w:r>
    </w:p>
    <w:p w14:paraId="7BA6D187" w14:textId="77777777" w:rsidR="00351844" w:rsidRPr="00611312" w:rsidRDefault="00351844" w:rsidP="00351844">
      <w:pPr>
        <w:ind w:hanging="284"/>
        <w:jc w:val="both"/>
        <w:rPr>
          <w:sz w:val="22"/>
          <w:szCs w:val="22"/>
        </w:rPr>
      </w:pPr>
      <w:r w:rsidRPr="00611312">
        <w:rPr>
          <w:sz w:val="22"/>
          <w:szCs w:val="22"/>
        </w:rPr>
        <w:tab/>
        <w:t>Warunki płatności: 60 dni</w:t>
      </w:r>
    </w:p>
    <w:p w14:paraId="49C112D1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>Okres gwarancji po naprawie (K-2):</w:t>
      </w:r>
      <w:r w:rsidRPr="00611312">
        <w:rPr>
          <w:sz w:val="22"/>
          <w:szCs w:val="22"/>
        </w:rPr>
        <w:t xml:space="preserve"> ………………… miesięcy (wpisać odpowiednio: </w:t>
      </w:r>
      <w:r w:rsidRPr="00611312">
        <w:rPr>
          <w:sz w:val="22"/>
          <w:szCs w:val="22"/>
        </w:rPr>
        <w:br/>
        <w:t>6 miesięcy, 10 miesięcy, 12 miesięcy) od daty podpisania protokołu odbioru</w:t>
      </w:r>
    </w:p>
    <w:p w14:paraId="0EFBAFA0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611312">
        <w:rPr>
          <w:sz w:val="22"/>
          <w:szCs w:val="22"/>
        </w:rPr>
        <w:t>……… h (godzin) (wpisać odpowiednio: 24 h lub 48 h)</w:t>
      </w:r>
    </w:p>
    <w:p w14:paraId="688D3C7A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>Autoryzacja producenta do serwisowania sprzętu (K-4):</w:t>
      </w:r>
      <w:r w:rsidRPr="00611312">
        <w:rPr>
          <w:sz w:val="22"/>
          <w:szCs w:val="22"/>
        </w:rPr>
        <w:t xml:space="preserve"> …………(wpisać: TAK lub NIE)</w:t>
      </w:r>
    </w:p>
    <w:p w14:paraId="0D560CBC" w14:textId="1800650F" w:rsidR="00351844" w:rsidRDefault="00351844" w:rsidP="00351844">
      <w:pPr>
        <w:jc w:val="both"/>
        <w:rPr>
          <w:sz w:val="22"/>
          <w:szCs w:val="22"/>
          <w:u w:val="single"/>
        </w:rPr>
      </w:pPr>
      <w:r w:rsidRPr="00611312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611312">
        <w:rPr>
          <w:sz w:val="22"/>
          <w:szCs w:val="22"/>
          <w:u w:val="single"/>
        </w:rPr>
        <w:br/>
        <w:t>w zadaniu nr 6 – nie ma tu zastosowania art. 128 ust. 1 Ustawy)</w:t>
      </w:r>
    </w:p>
    <w:p w14:paraId="6231B84E" w14:textId="28786998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2E77BD38" w14:textId="42A2CE62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5B2B1BFB" w14:textId="5E5C83C3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84236644"/>
      <w:r w:rsidRPr="005B5AE0">
        <w:rPr>
          <w:bCs/>
          <w:sz w:val="22"/>
          <w:u w:val="single"/>
        </w:rPr>
        <w:t xml:space="preserve">Zadanie nr 7: Aparaty RTG </w:t>
      </w:r>
    </w:p>
    <w:p w14:paraId="1FDD4128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</w:rPr>
      </w:pPr>
      <w:r w:rsidRPr="005B5AE0">
        <w:rPr>
          <w:bCs/>
          <w:sz w:val="22"/>
        </w:rPr>
        <w:t>Wartość netto za wykonanie całości przedmiotu zamówienia wynosi: ………………… zł</w:t>
      </w:r>
    </w:p>
    <w:p w14:paraId="06194E43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/>
          <w:sz w:val="22"/>
        </w:rPr>
      </w:pPr>
      <w:r w:rsidRPr="005B5AE0">
        <w:rPr>
          <w:b/>
          <w:sz w:val="22"/>
        </w:rPr>
        <w:t>Wartość brutto za wykonanie całości przedmiotu zamówienia wynosi: ……………….. zł</w:t>
      </w:r>
    </w:p>
    <w:p w14:paraId="13DC12B2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</w:rPr>
      </w:pPr>
      <w:r w:rsidRPr="005B5AE0">
        <w:rPr>
          <w:bCs/>
          <w:sz w:val="22"/>
        </w:rPr>
        <w:t>(słownie: ………………………………………………………………………………… zł)</w:t>
      </w:r>
    </w:p>
    <w:p w14:paraId="7CC5EC89" w14:textId="77777777" w:rsidR="00611312" w:rsidRPr="005B5AE0" w:rsidRDefault="00611312" w:rsidP="00611312">
      <w:pPr>
        <w:spacing w:after="120" w:line="276" w:lineRule="auto"/>
        <w:contextualSpacing/>
        <w:jc w:val="both"/>
        <w:rPr>
          <w:bCs/>
          <w:sz w:val="22"/>
        </w:rPr>
      </w:pPr>
      <w:r w:rsidRPr="005B5AE0">
        <w:rPr>
          <w:bCs/>
          <w:sz w:val="22"/>
        </w:rPr>
        <w:t>ww. wartości wyliczone zgodnie z odpowiednią tabelą</w:t>
      </w:r>
      <w:r w:rsidRPr="005B5AE0">
        <w:rPr>
          <w:b/>
          <w:bCs/>
          <w:sz w:val="22"/>
        </w:rPr>
        <w:t xml:space="preserve"> </w:t>
      </w:r>
      <w:r w:rsidRPr="005B5AE0">
        <w:rPr>
          <w:bCs/>
          <w:sz w:val="22"/>
        </w:rPr>
        <w:t>formularza asortymentowo - cenowego, stanowiącego załącznik nr 2 do SWZ / załącznik nr 2 do umowy</w:t>
      </w:r>
    </w:p>
    <w:p w14:paraId="5010349C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sz w:val="22"/>
          <w:szCs w:val="22"/>
        </w:rPr>
        <w:t xml:space="preserve">w tym: </w:t>
      </w:r>
    </w:p>
    <w:p w14:paraId="18BF33CB" w14:textId="77777777" w:rsidR="00611312" w:rsidRPr="005B5AE0" w:rsidRDefault="00611312" w:rsidP="00CE145C">
      <w:pPr>
        <w:numPr>
          <w:ilvl w:val="0"/>
          <w:numId w:val="21"/>
        </w:numPr>
        <w:rPr>
          <w:sz w:val="22"/>
          <w:szCs w:val="22"/>
        </w:rPr>
      </w:pPr>
      <w:r w:rsidRPr="005B5AE0">
        <w:rPr>
          <w:sz w:val="22"/>
          <w:szCs w:val="22"/>
        </w:rPr>
        <w:t xml:space="preserve">Koszt jednego przeglądu </w:t>
      </w:r>
    </w:p>
    <w:p w14:paraId="7A32B488" w14:textId="77777777" w:rsidR="00611312" w:rsidRPr="005B5AE0" w:rsidRDefault="00611312" w:rsidP="00611312">
      <w:pPr>
        <w:ind w:left="1068"/>
        <w:rPr>
          <w:sz w:val="22"/>
          <w:szCs w:val="22"/>
        </w:rPr>
      </w:pPr>
      <w:r w:rsidRPr="005B5AE0">
        <w:rPr>
          <w:sz w:val="22"/>
          <w:szCs w:val="22"/>
        </w:rPr>
        <w:t>Wartość netto:    ………. ….% VAT: ………..</w:t>
      </w:r>
    </w:p>
    <w:p w14:paraId="0644B1AE" w14:textId="77777777" w:rsidR="00611312" w:rsidRPr="005B5AE0" w:rsidRDefault="00611312" w:rsidP="00611312">
      <w:pPr>
        <w:ind w:left="1068"/>
        <w:rPr>
          <w:sz w:val="22"/>
          <w:szCs w:val="22"/>
        </w:rPr>
      </w:pPr>
      <w:r w:rsidRPr="005B5AE0">
        <w:rPr>
          <w:sz w:val="22"/>
          <w:szCs w:val="22"/>
        </w:rPr>
        <w:t>Wartość brutto: ………..</w:t>
      </w:r>
    </w:p>
    <w:p w14:paraId="146125D3" w14:textId="77777777" w:rsidR="00611312" w:rsidRPr="005B5AE0" w:rsidRDefault="00611312" w:rsidP="00611312">
      <w:pPr>
        <w:ind w:left="1068"/>
        <w:rPr>
          <w:sz w:val="22"/>
          <w:szCs w:val="22"/>
        </w:rPr>
      </w:pPr>
    </w:p>
    <w:p w14:paraId="6DF4B94F" w14:textId="77777777" w:rsidR="00611312" w:rsidRPr="005B5AE0" w:rsidRDefault="00611312" w:rsidP="00CE145C">
      <w:pPr>
        <w:numPr>
          <w:ilvl w:val="0"/>
          <w:numId w:val="21"/>
        </w:numPr>
        <w:rPr>
          <w:sz w:val="22"/>
          <w:szCs w:val="22"/>
        </w:rPr>
      </w:pPr>
      <w:r w:rsidRPr="005B5AE0">
        <w:rPr>
          <w:sz w:val="22"/>
          <w:szCs w:val="22"/>
        </w:rPr>
        <w:t xml:space="preserve">Koszt jednej roboczogodziny na wykonanie naprawy </w:t>
      </w:r>
    </w:p>
    <w:p w14:paraId="60760B9A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netto:    ………. ….% VAT: ………..</w:t>
      </w:r>
    </w:p>
    <w:p w14:paraId="2BA7EF2F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brutto: ………..</w:t>
      </w:r>
    </w:p>
    <w:p w14:paraId="648FA88D" w14:textId="77777777" w:rsidR="00611312" w:rsidRPr="005B5AE0" w:rsidRDefault="00611312" w:rsidP="00611312">
      <w:pPr>
        <w:ind w:left="708"/>
        <w:rPr>
          <w:b/>
          <w:sz w:val="22"/>
          <w:szCs w:val="22"/>
        </w:rPr>
      </w:pPr>
    </w:p>
    <w:p w14:paraId="76421830" w14:textId="77777777" w:rsidR="00611312" w:rsidRPr="005B5AE0" w:rsidRDefault="00611312" w:rsidP="00611312">
      <w:pPr>
        <w:ind w:left="708"/>
        <w:rPr>
          <w:sz w:val="22"/>
          <w:szCs w:val="22"/>
        </w:rPr>
      </w:pPr>
      <w:r w:rsidRPr="005B5AE0">
        <w:rPr>
          <w:sz w:val="22"/>
          <w:szCs w:val="22"/>
        </w:rPr>
        <w:t>c) Koszt dojazdu pracownika do siedziby Zamawiającego:</w:t>
      </w:r>
    </w:p>
    <w:p w14:paraId="60A6EA03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netto:       ………… ….% VAT: ……</w:t>
      </w:r>
    </w:p>
    <w:p w14:paraId="7E6C699A" w14:textId="77777777" w:rsidR="00611312" w:rsidRPr="005B5AE0" w:rsidRDefault="00611312" w:rsidP="00611312">
      <w:pPr>
        <w:ind w:left="1134"/>
        <w:rPr>
          <w:sz w:val="22"/>
          <w:szCs w:val="22"/>
        </w:rPr>
      </w:pPr>
      <w:r w:rsidRPr="005B5AE0">
        <w:rPr>
          <w:sz w:val="22"/>
          <w:szCs w:val="22"/>
        </w:rPr>
        <w:t>Wartość brutto:    ………….</w:t>
      </w:r>
    </w:p>
    <w:p w14:paraId="201C2418" w14:textId="77777777" w:rsidR="00611312" w:rsidRPr="005B5AE0" w:rsidRDefault="00611312" w:rsidP="00611312">
      <w:pPr>
        <w:rPr>
          <w:sz w:val="22"/>
          <w:szCs w:val="22"/>
        </w:rPr>
      </w:pPr>
    </w:p>
    <w:p w14:paraId="72A17CF7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sz w:val="22"/>
          <w:szCs w:val="22"/>
        </w:rPr>
        <w:t>Czas trwania umowy wynosi: 12 miesięcy od daty zawarcia umowy</w:t>
      </w:r>
    </w:p>
    <w:p w14:paraId="3843FE2D" w14:textId="77777777" w:rsidR="00611312" w:rsidRPr="005B5AE0" w:rsidRDefault="00611312" w:rsidP="00611312">
      <w:pPr>
        <w:ind w:hanging="284"/>
        <w:jc w:val="both"/>
        <w:rPr>
          <w:sz w:val="22"/>
          <w:szCs w:val="22"/>
        </w:rPr>
      </w:pPr>
      <w:r w:rsidRPr="005B5AE0">
        <w:rPr>
          <w:sz w:val="22"/>
          <w:szCs w:val="22"/>
        </w:rPr>
        <w:tab/>
        <w:t>Warunki płatności: 60 dni</w:t>
      </w:r>
    </w:p>
    <w:p w14:paraId="237AD44C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b/>
          <w:sz w:val="22"/>
          <w:szCs w:val="22"/>
        </w:rPr>
        <w:t>Okres gwarancji po naprawie (K-2):</w:t>
      </w:r>
      <w:r w:rsidRPr="005B5AE0">
        <w:rPr>
          <w:sz w:val="22"/>
          <w:szCs w:val="22"/>
        </w:rPr>
        <w:t xml:space="preserve"> ………………… miesięcy (wpisać odpowiednio: </w:t>
      </w:r>
      <w:r w:rsidRPr="005B5AE0">
        <w:rPr>
          <w:sz w:val="22"/>
          <w:szCs w:val="22"/>
        </w:rPr>
        <w:br/>
        <w:t>6 miesięcy, 10 miesięcy, 12 miesięcy) od daty podpisania protokołu odbioru</w:t>
      </w:r>
    </w:p>
    <w:p w14:paraId="3A2F3A2E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5B5AE0">
        <w:rPr>
          <w:sz w:val="22"/>
          <w:szCs w:val="22"/>
        </w:rPr>
        <w:t>……… h (godzin) (wpisać odpowiednio: 24 h lub 48 h)</w:t>
      </w:r>
    </w:p>
    <w:p w14:paraId="40D7D6FE" w14:textId="77777777" w:rsidR="00611312" w:rsidRPr="005B5AE0" w:rsidRDefault="00611312" w:rsidP="00611312">
      <w:pPr>
        <w:jc w:val="both"/>
        <w:rPr>
          <w:sz w:val="22"/>
          <w:szCs w:val="22"/>
        </w:rPr>
      </w:pPr>
      <w:r w:rsidRPr="005B5AE0">
        <w:rPr>
          <w:b/>
          <w:sz w:val="22"/>
          <w:szCs w:val="22"/>
        </w:rPr>
        <w:t>Autoryzacja producenta do serwisowania sprzętu (K-4):</w:t>
      </w:r>
      <w:r w:rsidRPr="005B5AE0">
        <w:rPr>
          <w:sz w:val="22"/>
          <w:szCs w:val="22"/>
        </w:rPr>
        <w:t xml:space="preserve"> …………(wpisać: TAK lub NIE)</w:t>
      </w:r>
    </w:p>
    <w:p w14:paraId="335FB7C6" w14:textId="109A290A" w:rsidR="00611312" w:rsidRPr="005B5AE0" w:rsidRDefault="00611312" w:rsidP="00611312">
      <w:pPr>
        <w:jc w:val="both"/>
        <w:rPr>
          <w:sz w:val="22"/>
          <w:szCs w:val="22"/>
          <w:u w:val="single"/>
        </w:rPr>
      </w:pPr>
      <w:r w:rsidRPr="005B5AE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5B5AE0">
        <w:rPr>
          <w:sz w:val="22"/>
          <w:szCs w:val="22"/>
          <w:u w:val="single"/>
        </w:rPr>
        <w:br/>
        <w:t>w zadaniu nr 7 – nie ma tu zastosowania art. 128 ust. 1 Ustawy)</w:t>
      </w:r>
    </w:p>
    <w:bookmarkEnd w:id="8"/>
    <w:p w14:paraId="7AD4528D" w14:textId="1AA5FB2B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5499CD9E" w14:textId="6ABCCBCA" w:rsidR="005B5AE0" w:rsidRPr="00611312" w:rsidRDefault="005B5AE0" w:rsidP="005B5AE0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611312">
        <w:rPr>
          <w:bCs/>
          <w:color w:val="FF0000"/>
          <w:sz w:val="22"/>
          <w:u w:val="single"/>
        </w:rPr>
        <w:lastRenderedPageBreak/>
        <w:t xml:space="preserve">Zadanie nr </w:t>
      </w:r>
      <w:r>
        <w:rPr>
          <w:bCs/>
          <w:color w:val="FF0000"/>
          <w:sz w:val="22"/>
          <w:u w:val="single"/>
        </w:rPr>
        <w:t>8</w:t>
      </w:r>
      <w:r w:rsidRPr="00611312">
        <w:rPr>
          <w:bCs/>
          <w:color w:val="FF0000"/>
          <w:sz w:val="22"/>
          <w:u w:val="single"/>
        </w:rPr>
        <w:t xml:space="preserve">: </w:t>
      </w:r>
      <w:r>
        <w:rPr>
          <w:bCs/>
          <w:color w:val="FF0000"/>
          <w:sz w:val="22"/>
          <w:u w:val="single"/>
        </w:rPr>
        <w:t>Aparaty do znieczuleń</w:t>
      </w:r>
    </w:p>
    <w:p w14:paraId="2B7203B0" w14:textId="77777777" w:rsidR="005B5AE0" w:rsidRPr="00611312" w:rsidRDefault="005B5AE0" w:rsidP="005B5AE0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611312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50042FE2" w14:textId="77777777" w:rsidR="005B5AE0" w:rsidRPr="00611312" w:rsidRDefault="005B5AE0" w:rsidP="005B5AE0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611312">
        <w:rPr>
          <w:b/>
          <w:color w:val="FF0000"/>
          <w:sz w:val="22"/>
        </w:rPr>
        <w:t>Wartość brutto za wykonanie całości przedmiotu zamówienia wynosi: ……………….. zł</w:t>
      </w:r>
    </w:p>
    <w:p w14:paraId="4BADCCBD" w14:textId="77777777" w:rsidR="005B5AE0" w:rsidRPr="00611312" w:rsidRDefault="005B5AE0" w:rsidP="005B5AE0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611312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65944E1E" w14:textId="77777777" w:rsidR="005B5AE0" w:rsidRPr="00611312" w:rsidRDefault="005B5AE0" w:rsidP="005B5AE0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611312">
        <w:rPr>
          <w:bCs/>
          <w:color w:val="FF0000"/>
          <w:sz w:val="22"/>
        </w:rPr>
        <w:t>ww. wartości wyliczone zgodnie z odpowiednią tabelą</w:t>
      </w:r>
      <w:r w:rsidRPr="00611312">
        <w:rPr>
          <w:b/>
          <w:bCs/>
          <w:color w:val="FF0000"/>
          <w:sz w:val="22"/>
        </w:rPr>
        <w:t xml:space="preserve"> </w:t>
      </w:r>
      <w:r w:rsidRPr="00611312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0585BE7A" w14:textId="77777777" w:rsidR="005B5AE0" w:rsidRPr="00611312" w:rsidRDefault="005B5AE0" w:rsidP="005B5AE0">
      <w:pPr>
        <w:jc w:val="both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 xml:space="preserve">w tym: </w:t>
      </w:r>
    </w:p>
    <w:p w14:paraId="76E8FF2C" w14:textId="77777777" w:rsidR="005B5AE0" w:rsidRPr="00611312" w:rsidRDefault="005B5AE0" w:rsidP="00CE145C">
      <w:pPr>
        <w:numPr>
          <w:ilvl w:val="0"/>
          <w:numId w:val="22"/>
        </w:numPr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 xml:space="preserve">Koszt jednego przeglądu </w:t>
      </w:r>
    </w:p>
    <w:p w14:paraId="6392254E" w14:textId="77777777" w:rsidR="005B5AE0" w:rsidRPr="00611312" w:rsidRDefault="005B5AE0" w:rsidP="005B5AE0">
      <w:pPr>
        <w:ind w:left="1068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netto:    ………. ….% VAT: ………..</w:t>
      </w:r>
    </w:p>
    <w:p w14:paraId="78AE17F2" w14:textId="77777777" w:rsidR="005B5AE0" w:rsidRPr="00611312" w:rsidRDefault="005B5AE0" w:rsidP="005B5AE0">
      <w:pPr>
        <w:ind w:left="1068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brutto: ………..</w:t>
      </w:r>
    </w:p>
    <w:p w14:paraId="49D98D5C" w14:textId="77777777" w:rsidR="005B5AE0" w:rsidRPr="00611312" w:rsidRDefault="005B5AE0" w:rsidP="005B5AE0">
      <w:pPr>
        <w:ind w:left="1068"/>
        <w:rPr>
          <w:color w:val="FF0000"/>
          <w:sz w:val="22"/>
          <w:szCs w:val="22"/>
        </w:rPr>
      </w:pPr>
    </w:p>
    <w:p w14:paraId="3A10D25F" w14:textId="77777777" w:rsidR="005B5AE0" w:rsidRPr="00611312" w:rsidRDefault="005B5AE0" w:rsidP="00CE145C">
      <w:pPr>
        <w:numPr>
          <w:ilvl w:val="0"/>
          <w:numId w:val="22"/>
        </w:numPr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 xml:space="preserve">Koszt jednej roboczogodziny na wykonanie naprawy </w:t>
      </w:r>
    </w:p>
    <w:p w14:paraId="32635915" w14:textId="77777777" w:rsidR="005B5AE0" w:rsidRPr="00611312" w:rsidRDefault="005B5AE0" w:rsidP="005B5AE0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netto:    ………. ….% VAT: ………..</w:t>
      </w:r>
    </w:p>
    <w:p w14:paraId="285D5AEA" w14:textId="77777777" w:rsidR="005B5AE0" w:rsidRPr="00611312" w:rsidRDefault="005B5AE0" w:rsidP="005B5AE0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brutto: ………..</w:t>
      </w:r>
    </w:p>
    <w:p w14:paraId="20758625" w14:textId="77777777" w:rsidR="005B5AE0" w:rsidRPr="00611312" w:rsidRDefault="005B5AE0" w:rsidP="005B5AE0">
      <w:pPr>
        <w:ind w:left="708"/>
        <w:rPr>
          <w:b/>
          <w:color w:val="FF0000"/>
          <w:sz w:val="22"/>
          <w:szCs w:val="22"/>
        </w:rPr>
      </w:pPr>
    </w:p>
    <w:p w14:paraId="57A809B0" w14:textId="77777777" w:rsidR="005B5AE0" w:rsidRPr="00611312" w:rsidRDefault="005B5AE0" w:rsidP="005B5AE0">
      <w:pPr>
        <w:ind w:left="708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c) Koszt dojazdu pracownika do siedziby Zamawiającego:</w:t>
      </w:r>
    </w:p>
    <w:p w14:paraId="64889361" w14:textId="77777777" w:rsidR="005B5AE0" w:rsidRPr="00611312" w:rsidRDefault="005B5AE0" w:rsidP="005B5AE0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netto:       ………… ….% VAT: ……</w:t>
      </w:r>
    </w:p>
    <w:p w14:paraId="668AE666" w14:textId="77777777" w:rsidR="005B5AE0" w:rsidRPr="00611312" w:rsidRDefault="005B5AE0" w:rsidP="005B5AE0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brutto:    ………….</w:t>
      </w:r>
    </w:p>
    <w:p w14:paraId="79B5C20D" w14:textId="77777777" w:rsidR="005B5AE0" w:rsidRPr="00611312" w:rsidRDefault="005B5AE0" w:rsidP="005B5AE0">
      <w:pPr>
        <w:rPr>
          <w:color w:val="FF0000"/>
          <w:sz w:val="22"/>
          <w:szCs w:val="22"/>
        </w:rPr>
      </w:pPr>
    </w:p>
    <w:p w14:paraId="4CE2553F" w14:textId="77777777" w:rsidR="005B5AE0" w:rsidRPr="00611312" w:rsidRDefault="005B5AE0" w:rsidP="005B5AE0">
      <w:pPr>
        <w:jc w:val="both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Czas trwania umowy wynosi: 12 miesięcy od daty zawarcia umowy</w:t>
      </w:r>
    </w:p>
    <w:p w14:paraId="21ED3AB7" w14:textId="77777777" w:rsidR="005B5AE0" w:rsidRPr="00611312" w:rsidRDefault="005B5AE0" w:rsidP="005B5AE0">
      <w:pPr>
        <w:ind w:hanging="284"/>
        <w:jc w:val="both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ab/>
        <w:t>Warunki płatności: 60 dni</w:t>
      </w:r>
    </w:p>
    <w:p w14:paraId="24F23661" w14:textId="77777777" w:rsidR="005B5AE0" w:rsidRPr="00611312" w:rsidRDefault="005B5AE0" w:rsidP="005B5AE0">
      <w:pPr>
        <w:jc w:val="both"/>
        <w:rPr>
          <w:color w:val="FF0000"/>
          <w:sz w:val="22"/>
          <w:szCs w:val="22"/>
        </w:rPr>
      </w:pPr>
      <w:r w:rsidRPr="00611312">
        <w:rPr>
          <w:b/>
          <w:color w:val="FF0000"/>
          <w:sz w:val="22"/>
          <w:szCs w:val="22"/>
        </w:rPr>
        <w:t>Okres gwarancji po naprawie (K-2):</w:t>
      </w:r>
      <w:r w:rsidRPr="00611312">
        <w:rPr>
          <w:color w:val="FF0000"/>
          <w:sz w:val="22"/>
          <w:szCs w:val="22"/>
        </w:rPr>
        <w:t xml:space="preserve"> ………………… miesięcy (wpisać odpowiednio: </w:t>
      </w:r>
      <w:r w:rsidRPr="00611312">
        <w:rPr>
          <w:color w:val="FF0000"/>
          <w:sz w:val="22"/>
          <w:szCs w:val="22"/>
        </w:rPr>
        <w:br/>
        <w:t>6 miesięcy, 10 miesięcy, 12 miesięcy) od daty podpisania protokołu odbioru</w:t>
      </w:r>
    </w:p>
    <w:p w14:paraId="7B1CEE0B" w14:textId="77777777" w:rsidR="005B5AE0" w:rsidRPr="00611312" w:rsidRDefault="005B5AE0" w:rsidP="005B5AE0">
      <w:pPr>
        <w:jc w:val="both"/>
        <w:rPr>
          <w:color w:val="FF0000"/>
          <w:sz w:val="22"/>
          <w:szCs w:val="22"/>
        </w:rPr>
      </w:pPr>
      <w:r w:rsidRPr="00611312">
        <w:rPr>
          <w:b/>
          <w:color w:val="FF0000"/>
          <w:sz w:val="22"/>
          <w:szCs w:val="22"/>
        </w:rPr>
        <w:t xml:space="preserve">Czas reakcji Wykonawcy liczony od zgłoszenia naprawy do czasu wykonania diagnostyki uszkodzenia (K-3): </w:t>
      </w:r>
      <w:r w:rsidRPr="00611312">
        <w:rPr>
          <w:color w:val="FF0000"/>
          <w:sz w:val="22"/>
          <w:szCs w:val="22"/>
        </w:rPr>
        <w:t>……… h (godzin) (wpisać odpowiednio: 24 h lub 48 h)</w:t>
      </w:r>
    </w:p>
    <w:p w14:paraId="1FE50ECA" w14:textId="77777777" w:rsidR="005B5AE0" w:rsidRPr="00611312" w:rsidRDefault="005B5AE0" w:rsidP="005B5AE0">
      <w:pPr>
        <w:jc w:val="both"/>
        <w:rPr>
          <w:color w:val="FF0000"/>
          <w:sz w:val="22"/>
          <w:szCs w:val="22"/>
        </w:rPr>
      </w:pPr>
      <w:r w:rsidRPr="00611312">
        <w:rPr>
          <w:b/>
          <w:color w:val="FF0000"/>
          <w:sz w:val="22"/>
          <w:szCs w:val="22"/>
        </w:rPr>
        <w:t>Autoryzacja producenta do serwisowania sprzętu (K-4):</w:t>
      </w:r>
      <w:r w:rsidRPr="00611312">
        <w:rPr>
          <w:color w:val="FF0000"/>
          <w:sz w:val="22"/>
          <w:szCs w:val="22"/>
        </w:rPr>
        <w:t xml:space="preserve"> …………(wpisać: TAK lub NIE)</w:t>
      </w:r>
    </w:p>
    <w:p w14:paraId="3175195A" w14:textId="0700B089" w:rsidR="005B5AE0" w:rsidRPr="00611312" w:rsidRDefault="005B5AE0" w:rsidP="005B5AE0">
      <w:pPr>
        <w:jc w:val="both"/>
        <w:rPr>
          <w:color w:val="FF0000"/>
          <w:sz w:val="22"/>
          <w:szCs w:val="22"/>
          <w:u w:val="single"/>
        </w:rPr>
      </w:pPr>
      <w:r w:rsidRPr="00611312">
        <w:rPr>
          <w:color w:val="FF0000"/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611312">
        <w:rPr>
          <w:color w:val="FF0000"/>
          <w:sz w:val="22"/>
          <w:szCs w:val="22"/>
          <w:u w:val="single"/>
        </w:rPr>
        <w:br/>
        <w:t xml:space="preserve">w zadaniu nr </w:t>
      </w:r>
      <w:r>
        <w:rPr>
          <w:color w:val="FF0000"/>
          <w:sz w:val="22"/>
          <w:szCs w:val="22"/>
          <w:u w:val="single"/>
        </w:rPr>
        <w:t>8</w:t>
      </w:r>
      <w:r w:rsidRPr="00611312">
        <w:rPr>
          <w:color w:val="FF0000"/>
          <w:sz w:val="22"/>
          <w:szCs w:val="22"/>
          <w:u w:val="single"/>
        </w:rPr>
        <w:t xml:space="preserve"> – nie ma tu zastosowania art. 128 ust. 1 Ustawy)</w:t>
      </w:r>
    </w:p>
    <w:p w14:paraId="6CA1669A" w14:textId="77777777" w:rsidR="005B5AE0" w:rsidRPr="00611312" w:rsidRDefault="005B5AE0" w:rsidP="00351844">
      <w:pPr>
        <w:jc w:val="both"/>
        <w:rPr>
          <w:sz w:val="22"/>
          <w:szCs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2A69CFFD" w:rsidR="00281DC6" w:rsidRPr="00E2073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85CED75" w14:textId="77777777" w:rsidR="00E20736" w:rsidRPr="00281DC6" w:rsidRDefault="00E20736" w:rsidP="00E20736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AD02D" w14:textId="77777777" w:rsidR="00C61528" w:rsidRDefault="00C61528">
      <w:r>
        <w:separator/>
      </w:r>
    </w:p>
  </w:endnote>
  <w:endnote w:type="continuationSeparator" w:id="0">
    <w:p w14:paraId="4D182AB9" w14:textId="77777777" w:rsidR="00C61528" w:rsidRDefault="00C6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39A29" w14:textId="77777777" w:rsidR="00C61528" w:rsidRDefault="00C61528">
      <w:r>
        <w:separator/>
      </w:r>
    </w:p>
  </w:footnote>
  <w:footnote w:type="continuationSeparator" w:id="0">
    <w:p w14:paraId="13341A5F" w14:textId="77777777" w:rsidR="00C61528" w:rsidRDefault="00C61528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4FCACFFF" w:rsidR="00D74BC1" w:rsidRDefault="00281DC6">
    <w:pPr>
      <w:pStyle w:val="Nagwek"/>
    </w:pPr>
    <w:r>
      <w:t>Znak sprawy: SZW/DZP/</w:t>
    </w:r>
    <w:r w:rsidR="00D10B2A">
      <w:t>57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C7744B7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4555844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1A6534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44EEF"/>
    <w:multiLevelType w:val="hybridMultilevel"/>
    <w:tmpl w:val="3C4446B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59475A"/>
    <w:multiLevelType w:val="hybridMultilevel"/>
    <w:tmpl w:val="5F2C830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A19512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14"/>
  </w:num>
  <w:num w:numId="3">
    <w:abstractNumId w:val="7"/>
  </w:num>
  <w:num w:numId="4">
    <w:abstractNumId w:val="8"/>
  </w:num>
  <w:num w:numId="5">
    <w:abstractNumId w:val="21"/>
  </w:num>
  <w:num w:numId="6">
    <w:abstractNumId w:val="17"/>
  </w:num>
  <w:num w:numId="7">
    <w:abstractNumId w:val="1"/>
  </w:num>
  <w:num w:numId="8">
    <w:abstractNumId w:val="0"/>
  </w:num>
  <w:num w:numId="9">
    <w:abstractNumId w:val="12"/>
  </w:num>
  <w:num w:numId="10">
    <w:abstractNumId w:val="5"/>
  </w:num>
  <w:num w:numId="11">
    <w:abstractNumId w:val="20"/>
  </w:num>
  <w:num w:numId="12">
    <w:abstractNumId w:val="2"/>
  </w:num>
  <w:num w:numId="13">
    <w:abstractNumId w:val="6"/>
  </w:num>
  <w:num w:numId="14">
    <w:abstractNumId w:val="4"/>
  </w:num>
  <w:num w:numId="15">
    <w:abstractNumId w:val="13"/>
  </w:num>
  <w:num w:numId="16">
    <w:abstractNumId w:val="11"/>
  </w:num>
  <w:num w:numId="17">
    <w:abstractNumId w:val="9"/>
  </w:num>
  <w:num w:numId="18">
    <w:abstractNumId w:val="19"/>
  </w:num>
  <w:num w:numId="19">
    <w:abstractNumId w:val="18"/>
  </w:num>
  <w:num w:numId="20">
    <w:abstractNumId w:val="3"/>
  </w:num>
  <w:num w:numId="21">
    <w:abstractNumId w:val="16"/>
  </w:num>
  <w:num w:numId="2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7124"/>
    <w:rsid w:val="00071FE3"/>
    <w:rsid w:val="0018410E"/>
    <w:rsid w:val="001D6A52"/>
    <w:rsid w:val="00281DC6"/>
    <w:rsid w:val="002D0B11"/>
    <w:rsid w:val="0030391A"/>
    <w:rsid w:val="00351844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42CEF"/>
    <w:rsid w:val="00592545"/>
    <w:rsid w:val="005A70C7"/>
    <w:rsid w:val="005B5AE0"/>
    <w:rsid w:val="00611312"/>
    <w:rsid w:val="00613B65"/>
    <w:rsid w:val="0068364D"/>
    <w:rsid w:val="006929C9"/>
    <w:rsid w:val="006E31B7"/>
    <w:rsid w:val="00740C0B"/>
    <w:rsid w:val="00742FE3"/>
    <w:rsid w:val="007717C3"/>
    <w:rsid w:val="007D1797"/>
    <w:rsid w:val="00813379"/>
    <w:rsid w:val="008802BC"/>
    <w:rsid w:val="00942685"/>
    <w:rsid w:val="009E5297"/>
    <w:rsid w:val="00A35DA2"/>
    <w:rsid w:val="00AE55B5"/>
    <w:rsid w:val="00B03F5C"/>
    <w:rsid w:val="00B22D6B"/>
    <w:rsid w:val="00BA7043"/>
    <w:rsid w:val="00BB3E12"/>
    <w:rsid w:val="00C3420C"/>
    <w:rsid w:val="00C61528"/>
    <w:rsid w:val="00C75D41"/>
    <w:rsid w:val="00CA0475"/>
    <w:rsid w:val="00CA7C6C"/>
    <w:rsid w:val="00CB2BE7"/>
    <w:rsid w:val="00CB4814"/>
    <w:rsid w:val="00CC0628"/>
    <w:rsid w:val="00CE145C"/>
    <w:rsid w:val="00D10B2A"/>
    <w:rsid w:val="00D200D8"/>
    <w:rsid w:val="00D710C9"/>
    <w:rsid w:val="00D74BC1"/>
    <w:rsid w:val="00E20736"/>
    <w:rsid w:val="00E93CBB"/>
    <w:rsid w:val="00F24E90"/>
    <w:rsid w:val="00F2537A"/>
    <w:rsid w:val="00F3301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8</Pages>
  <Words>2135</Words>
  <Characters>13280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7</cp:revision>
  <cp:lastPrinted>2007-10-05T06:59:00Z</cp:lastPrinted>
  <dcterms:created xsi:type="dcterms:W3CDTF">2021-09-20T07:29:00Z</dcterms:created>
  <dcterms:modified xsi:type="dcterms:W3CDTF">2021-10-05T05:53:00Z</dcterms:modified>
</cp:coreProperties>
</file>