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390E6" w14:textId="542AC322" w:rsidR="006A5DF1" w:rsidRPr="00A765E4" w:rsidRDefault="00D94746" w:rsidP="006A5DF1">
      <w:pPr>
        <w:spacing w:after="240"/>
        <w:jc w:val="right"/>
        <w:rPr>
          <w:sz w:val="22"/>
          <w:szCs w:val="22"/>
        </w:rPr>
      </w:pPr>
      <w:r w:rsidRPr="00A765E4">
        <w:rPr>
          <w:sz w:val="22"/>
          <w:szCs w:val="22"/>
        </w:rPr>
        <w:t>Poznań</w:t>
      </w:r>
      <w:r w:rsidR="006A5DF1" w:rsidRPr="00A765E4">
        <w:rPr>
          <w:sz w:val="22"/>
          <w:szCs w:val="22"/>
        </w:rPr>
        <w:t xml:space="preserve"> dnia: </w:t>
      </w:r>
      <w:r w:rsidRPr="00A765E4">
        <w:rPr>
          <w:sz w:val="22"/>
          <w:szCs w:val="22"/>
        </w:rPr>
        <w:t>2021-10-</w:t>
      </w:r>
      <w:r w:rsidR="008F1E53" w:rsidRPr="00A765E4">
        <w:rPr>
          <w:sz w:val="22"/>
          <w:szCs w:val="22"/>
        </w:rPr>
        <w:t>0</w:t>
      </w:r>
      <w:r w:rsidR="00A765E4" w:rsidRPr="00A765E4">
        <w:rPr>
          <w:sz w:val="22"/>
          <w:szCs w:val="22"/>
        </w:rPr>
        <w:t>6</w:t>
      </w:r>
    </w:p>
    <w:p w14:paraId="0945C134" w14:textId="77777777" w:rsidR="00D94746" w:rsidRPr="00D94746" w:rsidRDefault="00D94746" w:rsidP="006A5DF1">
      <w:pPr>
        <w:rPr>
          <w:b/>
          <w:bCs/>
          <w:sz w:val="22"/>
          <w:szCs w:val="22"/>
        </w:rPr>
      </w:pPr>
      <w:r w:rsidRPr="00D94746">
        <w:rPr>
          <w:b/>
          <w:bCs/>
          <w:sz w:val="22"/>
          <w:szCs w:val="22"/>
        </w:rPr>
        <w:t>Szpital Wojewódzki w Poznaniu</w:t>
      </w:r>
    </w:p>
    <w:p w14:paraId="54118A82" w14:textId="77777777" w:rsidR="006A5DF1" w:rsidRPr="00D91931" w:rsidRDefault="00D94746" w:rsidP="006A5DF1">
      <w:pPr>
        <w:rPr>
          <w:b/>
          <w:bCs/>
          <w:sz w:val="22"/>
          <w:szCs w:val="22"/>
        </w:rPr>
      </w:pPr>
      <w:r w:rsidRPr="00D94746">
        <w:rPr>
          <w:b/>
          <w:bCs/>
          <w:sz w:val="22"/>
          <w:szCs w:val="22"/>
        </w:rPr>
        <w:t>Dział Zamówień Publicznych</w:t>
      </w:r>
    </w:p>
    <w:p w14:paraId="3FFB73EB" w14:textId="2AD7A95C" w:rsidR="006A5DF1" w:rsidRPr="00BD5546" w:rsidRDefault="004A6319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94746" w:rsidRPr="00D94746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D94746" w:rsidRPr="00D94746">
        <w:rPr>
          <w:sz w:val="22"/>
          <w:szCs w:val="22"/>
        </w:rPr>
        <w:t>7/19</w:t>
      </w:r>
    </w:p>
    <w:p w14:paraId="2C9ADE48" w14:textId="77777777" w:rsidR="006A5DF1" w:rsidRPr="00BD5546" w:rsidRDefault="00D94746" w:rsidP="006A5DF1">
      <w:pPr>
        <w:rPr>
          <w:sz w:val="22"/>
          <w:szCs w:val="22"/>
        </w:rPr>
      </w:pPr>
      <w:r w:rsidRPr="00D94746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D94746">
        <w:rPr>
          <w:sz w:val="22"/>
          <w:szCs w:val="22"/>
        </w:rPr>
        <w:t>Poznań</w:t>
      </w:r>
    </w:p>
    <w:p w14:paraId="12861BCB" w14:textId="3C9B9289" w:rsidR="006A5DF1" w:rsidRPr="00D91931" w:rsidRDefault="006A5DF1" w:rsidP="00630764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</w:r>
    </w:p>
    <w:p w14:paraId="3DE504B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5F22B9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67EC3D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82B678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D2C3B6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24AACA27" w14:textId="052584BD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94746" w:rsidRPr="00D94746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94746" w:rsidRPr="00D94746">
        <w:rPr>
          <w:b/>
          <w:bCs/>
          <w:sz w:val="22"/>
          <w:szCs w:val="22"/>
        </w:rPr>
        <w:t>Przeglądy techniczne i naprawy urządzeń medycznych - 21 zadań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94746" w:rsidRPr="00D94746">
        <w:rPr>
          <w:b/>
          <w:sz w:val="22"/>
          <w:szCs w:val="22"/>
        </w:rPr>
        <w:t>SZW/DZP/58/2021</w:t>
      </w:r>
    </w:p>
    <w:p w14:paraId="4719F403" w14:textId="77777777" w:rsidR="00D94746" w:rsidRPr="00D94746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94746" w:rsidRPr="00D94746">
        <w:rPr>
          <w:b/>
          <w:sz w:val="22"/>
          <w:szCs w:val="22"/>
        </w:rPr>
        <w:t>Szpital Wojewódzki w Poznaniu</w:t>
      </w:r>
    </w:p>
    <w:p w14:paraId="79B808C4" w14:textId="1A9A6289" w:rsidR="00A765E4" w:rsidRPr="001E2618" w:rsidRDefault="00A765E4" w:rsidP="00A765E4">
      <w:pPr>
        <w:spacing w:after="240" w:line="276" w:lineRule="auto"/>
        <w:jc w:val="both"/>
        <w:rPr>
          <w:sz w:val="22"/>
          <w:szCs w:val="22"/>
        </w:rPr>
      </w:pPr>
      <w:r w:rsidRPr="002922D2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2922D2">
        <w:rPr>
          <w:sz w:val="22"/>
          <w:szCs w:val="22"/>
        </w:rPr>
        <w:t>(Dz.U. poz. 2019 ze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</w:t>
      </w:r>
      <w:r>
        <w:rPr>
          <w:sz w:val="22"/>
          <w:szCs w:val="22"/>
        </w:rPr>
        <w:br/>
      </w:r>
      <w:r w:rsidRPr="006A5DF1">
        <w:rPr>
          <w:sz w:val="22"/>
          <w:szCs w:val="22"/>
        </w:rPr>
        <w:t>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  <w:lang w:eastAsia="ar-SA"/>
        </w:rPr>
        <w:t xml:space="preserve">jednocześnie dokonując </w:t>
      </w:r>
      <w:r>
        <w:rPr>
          <w:b/>
          <w:sz w:val="22"/>
          <w:szCs w:val="22"/>
          <w:u w:val="single"/>
          <w:lang w:eastAsia="ar-SA"/>
        </w:rPr>
        <w:t>modyfikacji</w:t>
      </w:r>
      <w:r>
        <w:rPr>
          <w:bCs/>
          <w:sz w:val="22"/>
          <w:szCs w:val="22"/>
          <w:lang w:eastAsia="ar-SA"/>
        </w:rPr>
        <w:t xml:space="preserve"> SWZ </w:t>
      </w:r>
      <w:r w:rsidRPr="001E2618">
        <w:rPr>
          <w:bCs/>
          <w:sz w:val="22"/>
          <w:szCs w:val="22"/>
          <w:lang w:eastAsia="ar-SA"/>
        </w:rPr>
        <w:t xml:space="preserve">w zakresie </w:t>
      </w:r>
      <w:r>
        <w:rPr>
          <w:bCs/>
          <w:sz w:val="22"/>
          <w:szCs w:val="22"/>
          <w:lang w:eastAsia="ar-SA"/>
        </w:rPr>
        <w:t xml:space="preserve">załącznika nr 1 do SWZ – Formularza ofertowego, załącznika nr 2 do SWZ – Formularza asortymentowo – cenowego oraz załącznika nr 4 do SWZ - </w:t>
      </w:r>
      <w:r w:rsidRPr="001E2618">
        <w:rPr>
          <w:bCs/>
          <w:sz w:val="22"/>
          <w:szCs w:val="22"/>
          <w:lang w:eastAsia="ar-SA"/>
        </w:rPr>
        <w:t>Projektu umowy: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4746" w:rsidRPr="006A5DF1" w14:paraId="35F6A87F" w14:textId="77777777" w:rsidTr="00C23FD8">
        <w:tc>
          <w:tcPr>
            <w:tcW w:w="9356" w:type="dxa"/>
            <w:shd w:val="clear" w:color="auto" w:fill="auto"/>
          </w:tcPr>
          <w:p w14:paraId="721F1D21" w14:textId="77777777" w:rsidR="00D94746" w:rsidRPr="006A5DF1" w:rsidRDefault="00D94746" w:rsidP="00C23FD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94746">
              <w:rPr>
                <w:b/>
                <w:bCs/>
                <w:sz w:val="22"/>
                <w:szCs w:val="22"/>
              </w:rPr>
              <w:t>1</w:t>
            </w:r>
          </w:p>
          <w:p w14:paraId="2EAD690F" w14:textId="4906C69D" w:rsidR="00D94746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4746">
              <w:rPr>
                <w:sz w:val="22"/>
                <w:szCs w:val="22"/>
              </w:rPr>
              <w:t xml:space="preserve">Czy Zamawiający poda przewidywane terminy przeglądów urządzeń zawartych w pakietach nr 1, 15 </w:t>
            </w:r>
            <w:r w:rsidR="00630764">
              <w:rPr>
                <w:sz w:val="22"/>
                <w:szCs w:val="22"/>
              </w:rPr>
              <w:br/>
            </w:r>
            <w:r w:rsidRPr="00D94746">
              <w:rPr>
                <w:sz w:val="22"/>
                <w:szCs w:val="22"/>
              </w:rPr>
              <w:t xml:space="preserve">i 16? Informacja jest niezbędna do uwzględnienia w kalkulacji ceny odpowiedniej ilości dojazdów </w:t>
            </w:r>
            <w:r w:rsidR="00630764">
              <w:rPr>
                <w:sz w:val="22"/>
                <w:szCs w:val="22"/>
              </w:rPr>
              <w:br/>
            </w:r>
            <w:r w:rsidRPr="00D94746">
              <w:rPr>
                <w:sz w:val="22"/>
                <w:szCs w:val="22"/>
              </w:rPr>
              <w:t>do siedziby Klienta w celu realizacji umowy.</w:t>
            </w:r>
          </w:p>
          <w:p w14:paraId="5630E202" w14:textId="23FE51A6" w:rsidR="00C26519" w:rsidRPr="00C26519" w:rsidRDefault="00C26519" w:rsidP="0063076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 ,,Przeglądy techniczne wykonywane </w:t>
            </w:r>
            <w:r w:rsidR="00630764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na zlecenie Zamawiającego”.</w:t>
            </w:r>
          </w:p>
          <w:p w14:paraId="1398563B" w14:textId="77777777" w:rsidR="00C26519" w:rsidRDefault="00C26519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3C34DD" w14:textId="4E775105" w:rsidR="004A6319" w:rsidRPr="00A765E4" w:rsidRDefault="004A6319" w:rsidP="004A63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765E4">
              <w:rPr>
                <w:b/>
                <w:bCs/>
                <w:sz w:val="22"/>
                <w:szCs w:val="22"/>
              </w:rPr>
              <w:t>Pytanie nr 2</w:t>
            </w:r>
          </w:p>
          <w:p w14:paraId="4DA437D8" w14:textId="6E8F1442" w:rsidR="00D94746" w:rsidRPr="00A765E4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65E4">
              <w:rPr>
                <w:sz w:val="22"/>
                <w:szCs w:val="22"/>
              </w:rPr>
              <w:t xml:space="preserve">Czy Zamawiający wyrazi zgodę na wydłużenie czasu naprawy urządzeń z pakietu nr 1, 15 i 16 </w:t>
            </w:r>
            <w:r w:rsidR="00630764">
              <w:rPr>
                <w:sz w:val="22"/>
                <w:szCs w:val="22"/>
              </w:rPr>
              <w:br/>
            </w:r>
            <w:r w:rsidRPr="00A765E4">
              <w:rPr>
                <w:sz w:val="22"/>
                <w:szCs w:val="22"/>
              </w:rPr>
              <w:t>w przypadku konieczności sprowadzenia części? Prośbę motywujemy faktem, że dostawa części zamiennych od producenta Smiths i Stephan trwa do 6 tygodni, przez co niemożliwa będzie realizacja naprawy w terminie 3 dni.</w:t>
            </w:r>
          </w:p>
          <w:p w14:paraId="06B9B456" w14:textId="020928B5" w:rsidR="00A765E4" w:rsidRPr="00590319" w:rsidRDefault="00C26519" w:rsidP="00A765E4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765E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765E4" w:rsidRPr="00A765E4">
              <w:rPr>
                <w:b/>
                <w:bCs/>
                <w:sz w:val="22"/>
                <w:szCs w:val="22"/>
              </w:rPr>
              <w:t xml:space="preserve"> </w:t>
            </w:r>
            <w:r w:rsidR="00A765E4" w:rsidRPr="00A765E4">
              <w:rPr>
                <w:sz w:val="22"/>
                <w:szCs w:val="22"/>
              </w:rPr>
              <w:t>Zamawiający wydłuża termin naprawy do 5 dni.</w:t>
            </w:r>
            <w:r w:rsidR="00A765E4">
              <w:rPr>
                <w:color w:val="FF0000"/>
                <w:sz w:val="22"/>
                <w:szCs w:val="22"/>
              </w:rPr>
              <w:t xml:space="preserve"> </w:t>
            </w:r>
            <w:r w:rsidR="00A765E4" w:rsidRPr="00590319">
              <w:rPr>
                <w:sz w:val="22"/>
                <w:szCs w:val="22"/>
                <w:lang w:val="de-DE"/>
              </w:rPr>
              <w:t xml:space="preserve">Zamawiający modyfikuje w tym zakresie załącznik nr 4 do SWZ, tj. Projekt umowy, który przesyła zainteresowanym Wykonawcom oraz zamieszcza na stronie internetowej Zamawiającego </w:t>
            </w:r>
            <w:r w:rsidR="00630764">
              <w:rPr>
                <w:sz w:val="22"/>
                <w:szCs w:val="22"/>
                <w:lang w:val="de-DE"/>
              </w:rPr>
              <w:br/>
            </w:r>
            <w:r w:rsidR="00A765E4" w:rsidRPr="00590319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76FF2413" w14:textId="1D47F613" w:rsidR="00C26519" w:rsidRPr="00A765E4" w:rsidRDefault="00C26519" w:rsidP="00C26519">
            <w:pPr>
              <w:spacing w:after="40"/>
              <w:ind w:left="30" w:right="-72"/>
              <w:rPr>
                <w:color w:val="FF0000"/>
                <w:sz w:val="22"/>
                <w:szCs w:val="22"/>
              </w:rPr>
            </w:pPr>
          </w:p>
          <w:p w14:paraId="5351B2CA" w14:textId="40AF64AC" w:rsidR="004A6319" w:rsidRPr="006A5DF1" w:rsidRDefault="004A6319" w:rsidP="004A63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2FFF39AE" w14:textId="133169F6" w:rsidR="00D94746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4746">
              <w:rPr>
                <w:sz w:val="22"/>
                <w:szCs w:val="22"/>
              </w:rPr>
              <w:t xml:space="preserve">Dotyczy pakietu nr 15 i 16. Zwracamy się z prośbą o doprecyzowanie wymogu (dodanie do wymogu) posiadania przez serwisanta ważnego certyfikatu uprawniającego do wykonania przedmiotu zamówienia  wystawionego przez producenta lub podmiot przez niego upoważniony. Prośbę swą motywujemy zaleceniem producenta urządzeń Smiths i Stephan do wykonywania przeglądów i napraw jedynie </w:t>
            </w:r>
            <w:r w:rsidR="001028D2">
              <w:rPr>
                <w:sz w:val="22"/>
                <w:szCs w:val="22"/>
              </w:rPr>
              <w:br/>
            </w:r>
            <w:r w:rsidRPr="00D94746">
              <w:rPr>
                <w:sz w:val="22"/>
                <w:szCs w:val="22"/>
              </w:rPr>
              <w:lastRenderedPageBreak/>
              <w:t>przez profesjonalnie przeszkolony personel. Dodać pragniemy, że respiratory to sprzęt ratujący życie pacjenta, więc usługi winny być wykonywane przez fachowy zespół gwarantujący najwyższą jakość usług.</w:t>
            </w:r>
          </w:p>
          <w:p w14:paraId="5D939845" w14:textId="346B5DA1" w:rsidR="007F0B77" w:rsidRDefault="00C26519" w:rsidP="007F0B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C84E3F">
              <w:rPr>
                <w:sz w:val="22"/>
                <w:szCs w:val="22"/>
              </w:rPr>
              <w:t>Jak</w:t>
            </w:r>
            <w:r>
              <w:rPr>
                <w:sz w:val="22"/>
                <w:szCs w:val="22"/>
              </w:rPr>
              <w:t xml:space="preserve"> </w:t>
            </w:r>
            <w:r w:rsidR="00C84E3F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 xml:space="preserve"> SWZ.</w:t>
            </w:r>
            <w:r w:rsidR="007F0B77">
              <w:rPr>
                <w:sz w:val="22"/>
                <w:szCs w:val="22"/>
              </w:rPr>
              <w:t xml:space="preserve"> </w:t>
            </w:r>
            <w:r w:rsidR="007F0B77" w:rsidRPr="00835B2E">
              <w:rPr>
                <w:sz w:val="22"/>
                <w:szCs w:val="22"/>
              </w:rPr>
              <w:t xml:space="preserve">Zamawiający wymaga wykonania umowy zgodnie z aktualnymi przepisami i normami i zasadami przewidzianymi dla danego typu urządzenia, </w:t>
            </w:r>
            <w:r w:rsidR="00630764">
              <w:rPr>
                <w:sz w:val="22"/>
                <w:szCs w:val="22"/>
              </w:rPr>
              <w:br/>
            </w:r>
            <w:r w:rsidR="007F0B77" w:rsidRPr="00835B2E">
              <w:rPr>
                <w:sz w:val="22"/>
                <w:szCs w:val="22"/>
              </w:rPr>
              <w:t xml:space="preserve">w celu zachowania sprawności urządzeń i bezpieczeństwa ich użytkowania w trakcie obowiązywania umowy, a najbardziej wymiernym odniesieniem są wskazania producenta w zakresie szeroko pojętego </w:t>
            </w:r>
            <w:proofErr w:type="spellStart"/>
            <w:r w:rsidR="007F0B77" w:rsidRPr="00835B2E">
              <w:rPr>
                <w:sz w:val="22"/>
                <w:szCs w:val="22"/>
              </w:rPr>
              <w:t>maintenance</w:t>
            </w:r>
            <w:proofErr w:type="spellEnd"/>
            <w:r w:rsidR="007F0B77" w:rsidRPr="00835B2E">
              <w:rPr>
                <w:sz w:val="22"/>
                <w:szCs w:val="22"/>
              </w:rPr>
              <w:t xml:space="preserve"> danego urządzenia lub typu urządzeń.</w:t>
            </w:r>
          </w:p>
          <w:p w14:paraId="71409E84" w14:textId="77777777" w:rsidR="00C26519" w:rsidRDefault="00C26519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FE0629" w14:textId="3369C671" w:rsidR="004A6319" w:rsidRPr="006A5DF1" w:rsidRDefault="004A6319" w:rsidP="004A63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6D548460" w14:textId="5580ACB0" w:rsidR="00D94746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4746">
              <w:rPr>
                <w:sz w:val="22"/>
                <w:szCs w:val="22"/>
              </w:rPr>
              <w:t>Zwracamy się z prośbą o zmianę terminu płatności z 60 dni na 30 dni aby umożliwić nam złożenie korzystnej oferty.</w:t>
            </w:r>
          </w:p>
          <w:p w14:paraId="436CDC3A" w14:textId="15338486" w:rsidR="00C26519" w:rsidRPr="00C26519" w:rsidRDefault="00C26519" w:rsidP="00C2651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  <w:r w:rsidR="00C84E3F">
              <w:rPr>
                <w:sz w:val="22"/>
                <w:szCs w:val="22"/>
              </w:rPr>
              <w:t xml:space="preserve">Jak w </w:t>
            </w:r>
            <w:r>
              <w:rPr>
                <w:sz w:val="22"/>
                <w:szCs w:val="22"/>
              </w:rPr>
              <w:t>SWZ.</w:t>
            </w:r>
            <w:r w:rsidR="007F0B77">
              <w:rPr>
                <w:sz w:val="22"/>
                <w:szCs w:val="22"/>
              </w:rPr>
              <w:t xml:space="preserve"> </w:t>
            </w:r>
          </w:p>
          <w:p w14:paraId="446DCD61" w14:textId="77777777" w:rsidR="00C26519" w:rsidRDefault="00C26519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F65914B" w14:textId="2AA819C6" w:rsidR="004A6319" w:rsidRPr="006A5DF1" w:rsidRDefault="004A6319" w:rsidP="004A63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5E67519B" w14:textId="41303F01" w:rsidR="00D94746" w:rsidRPr="00D94746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4746">
              <w:rPr>
                <w:sz w:val="22"/>
                <w:szCs w:val="22"/>
              </w:rPr>
              <w:t>Zwracamy się z prośbą o dodanie do paragrafów umowy następującego zapisu:</w:t>
            </w:r>
          </w:p>
          <w:p w14:paraId="3CB29587" w14:textId="15F3B3F9" w:rsidR="00D94746" w:rsidRPr="006A5DF1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4746">
              <w:rPr>
                <w:sz w:val="22"/>
                <w:szCs w:val="22"/>
              </w:rPr>
              <w:t xml:space="preserve">"W przypadku opóźnień w dokonywaniu płatności przez Zamawiającego, przekraczających 30 dni kalendarzowych, Wykonawca zastrzega sobie prawo do wstrzymania świadczenia usług serwisowych </w:t>
            </w:r>
            <w:r w:rsidR="00630764">
              <w:rPr>
                <w:sz w:val="22"/>
                <w:szCs w:val="22"/>
              </w:rPr>
              <w:br/>
            </w:r>
            <w:r w:rsidRPr="00D94746">
              <w:rPr>
                <w:sz w:val="22"/>
                <w:szCs w:val="22"/>
              </w:rPr>
              <w:t>w zakresie tej umowy, aż do momentu całkowitego uregulowania przez Zamawiającego zobowiązań finansowych wobec Wykonawcy."</w:t>
            </w:r>
          </w:p>
          <w:p w14:paraId="2A1F3D4D" w14:textId="414C10B4" w:rsidR="00D94746" w:rsidRPr="00C26519" w:rsidRDefault="00D94746" w:rsidP="00C84E3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26519">
              <w:rPr>
                <w:sz w:val="22"/>
                <w:szCs w:val="22"/>
              </w:rPr>
              <w:t xml:space="preserve"> Jak w SWZ. Wstrzymywanie się z realizacją usług, </w:t>
            </w:r>
            <w:r w:rsidR="00630764">
              <w:rPr>
                <w:sz w:val="22"/>
                <w:szCs w:val="22"/>
              </w:rPr>
              <w:br/>
            </w:r>
            <w:r w:rsidR="00C26519">
              <w:rPr>
                <w:sz w:val="22"/>
                <w:szCs w:val="22"/>
              </w:rPr>
              <w:t>w stosunku do podmiotu leczniczego, jest sprzeczne ze społeczno – gospodarczym przeznaczeniem tegoż prawa i może być nadużywane. Kwestie płatności winny być wyjaśniane na bieżąco z działem księgowości.</w:t>
            </w:r>
          </w:p>
          <w:p w14:paraId="0B7F83F9" w14:textId="0DF17A1A" w:rsidR="00D94746" w:rsidRPr="00D94746" w:rsidRDefault="00D94746" w:rsidP="00C23FD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D94746" w:rsidRPr="006A5DF1" w14:paraId="7688EE65" w14:textId="77777777" w:rsidTr="00C23FD8">
        <w:tc>
          <w:tcPr>
            <w:tcW w:w="9356" w:type="dxa"/>
            <w:shd w:val="clear" w:color="auto" w:fill="auto"/>
          </w:tcPr>
          <w:p w14:paraId="52AADD16" w14:textId="29D92A39" w:rsidR="00D94746" w:rsidRPr="007F0B77" w:rsidRDefault="00D94746" w:rsidP="00C23FD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F0B77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4A6319" w:rsidRPr="007F0B77">
              <w:rPr>
                <w:b/>
                <w:bCs/>
                <w:sz w:val="22"/>
                <w:szCs w:val="22"/>
              </w:rPr>
              <w:t>6</w:t>
            </w:r>
          </w:p>
          <w:p w14:paraId="7FF083BC" w14:textId="77777777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Pytania dotyczące SWZ</w:t>
            </w:r>
          </w:p>
          <w:p w14:paraId="54173AAE" w14:textId="42497CAE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Czy Zamawiający wymaga, aby czynności serwisowe były wykonywane zgodnie z aktualnymi podręcznikami serwisowymi, a czynności serwisowe powinny być w pełni zgodne z aktualnymi listami tych czynności ?</w:t>
            </w:r>
          </w:p>
          <w:p w14:paraId="15802409" w14:textId="69BAC2E1" w:rsidR="007F0B77" w:rsidRPr="007F0B77" w:rsidRDefault="00C26519" w:rsidP="007F0B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F0B77" w:rsidRPr="007F0B77">
              <w:rPr>
                <w:b/>
                <w:bCs/>
                <w:sz w:val="22"/>
                <w:szCs w:val="22"/>
              </w:rPr>
              <w:t xml:space="preserve"> </w:t>
            </w:r>
            <w:r w:rsidR="007F0B77" w:rsidRPr="007F0B77">
              <w:rPr>
                <w:sz w:val="22"/>
                <w:szCs w:val="22"/>
              </w:rPr>
              <w:t xml:space="preserve">Zamawiający wymaga wykonania umowy zgodnie </w:t>
            </w:r>
            <w:r w:rsidR="00630764">
              <w:rPr>
                <w:sz w:val="22"/>
                <w:szCs w:val="22"/>
              </w:rPr>
              <w:br/>
            </w:r>
            <w:r w:rsidR="007F0B77" w:rsidRPr="007F0B77">
              <w:rPr>
                <w:sz w:val="22"/>
                <w:szCs w:val="22"/>
              </w:rPr>
              <w:t xml:space="preserve">z aktualnymi przepisami i normami i zasadami przewidzianymi dla danego typu urządzenia, w celu zachowania sprawności urządzeń i bezpieczeństwa ich użytkowania w trakcie obowiązywania umowy, </w:t>
            </w:r>
            <w:r w:rsidR="001028D2">
              <w:rPr>
                <w:sz w:val="22"/>
                <w:szCs w:val="22"/>
              </w:rPr>
              <w:br/>
            </w:r>
            <w:r w:rsidR="007F0B77" w:rsidRPr="007F0B77">
              <w:rPr>
                <w:sz w:val="22"/>
                <w:szCs w:val="22"/>
              </w:rPr>
              <w:t xml:space="preserve">a najbardziej wymiernym odniesieniem są wskazania producenta w zakresie szeroko pojętego </w:t>
            </w:r>
            <w:proofErr w:type="spellStart"/>
            <w:r w:rsidR="007F0B77" w:rsidRPr="007F0B77">
              <w:rPr>
                <w:sz w:val="22"/>
                <w:szCs w:val="22"/>
              </w:rPr>
              <w:t>maintenance</w:t>
            </w:r>
            <w:proofErr w:type="spellEnd"/>
            <w:r w:rsidR="007F0B77" w:rsidRPr="007F0B77">
              <w:rPr>
                <w:sz w:val="22"/>
                <w:szCs w:val="22"/>
              </w:rPr>
              <w:t xml:space="preserve"> danego urządzenia lub typu urządzeń.</w:t>
            </w:r>
          </w:p>
          <w:p w14:paraId="1840F05C" w14:textId="77777777" w:rsidR="00C26519" w:rsidRPr="00D94746" w:rsidRDefault="00C26519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C6CF62E" w14:textId="26522818" w:rsidR="004A6319" w:rsidRPr="007F0B77" w:rsidRDefault="004A6319" w:rsidP="004A63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F0B77">
              <w:rPr>
                <w:b/>
                <w:bCs/>
                <w:sz w:val="22"/>
                <w:szCs w:val="22"/>
              </w:rPr>
              <w:t>Pytanie nr 7</w:t>
            </w:r>
          </w:p>
          <w:p w14:paraId="34DC374C" w14:textId="77777777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Czy w celu zapewnienia bezpieczeństwa pacjenta oraz jakości usług medycznych Zamawiający będzie wymagał odpowiednich kwalifikacji technicznych dostawcy serwisu w zakresie aparatury będącej przedmiotem przetargu, potwierdzonych aktualnymi certyfikatami odbytych przez inżynierów szkoleń ?</w:t>
            </w:r>
          </w:p>
          <w:p w14:paraId="1BDAD077" w14:textId="3CD31AA3" w:rsidR="007F0B77" w:rsidRPr="007F0B77" w:rsidRDefault="00C26519" w:rsidP="007F0B77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F0B7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F0B77" w:rsidRPr="007F0B77">
              <w:rPr>
                <w:b/>
                <w:bCs/>
                <w:sz w:val="22"/>
                <w:szCs w:val="22"/>
              </w:rPr>
              <w:t xml:space="preserve"> </w:t>
            </w:r>
            <w:r w:rsidR="007F0B77" w:rsidRPr="007F0B77">
              <w:rPr>
                <w:sz w:val="22"/>
                <w:szCs w:val="22"/>
              </w:rPr>
              <w:t xml:space="preserve">Zamawiający wymaga wykonania umowy zgodnie </w:t>
            </w:r>
            <w:r w:rsidR="00630764">
              <w:rPr>
                <w:sz w:val="22"/>
                <w:szCs w:val="22"/>
              </w:rPr>
              <w:br/>
            </w:r>
            <w:r w:rsidR="007F0B77" w:rsidRPr="007F0B77">
              <w:rPr>
                <w:sz w:val="22"/>
                <w:szCs w:val="22"/>
              </w:rPr>
              <w:t xml:space="preserve">z aktualnymi przepisami i normami i zasadami przewidzianymi dla danego typu urządzenia, w celu zachowania sprawności urządzeń i bezpieczeństwa ich użytkowania w trakcie obowiązywania umowy, </w:t>
            </w:r>
            <w:r w:rsidR="001028D2">
              <w:rPr>
                <w:sz w:val="22"/>
                <w:szCs w:val="22"/>
              </w:rPr>
              <w:br/>
            </w:r>
            <w:r w:rsidR="007F0B77" w:rsidRPr="007F0B77">
              <w:rPr>
                <w:sz w:val="22"/>
                <w:szCs w:val="22"/>
              </w:rPr>
              <w:t xml:space="preserve">a najbardziej wymiernym odniesieniem są wskazania producenta w zakresie szeroko pojętego </w:t>
            </w:r>
            <w:proofErr w:type="spellStart"/>
            <w:r w:rsidR="007F0B77" w:rsidRPr="007F0B77">
              <w:rPr>
                <w:sz w:val="22"/>
                <w:szCs w:val="22"/>
              </w:rPr>
              <w:t>maintenance</w:t>
            </w:r>
            <w:proofErr w:type="spellEnd"/>
            <w:r w:rsidR="007F0B77" w:rsidRPr="007F0B77">
              <w:rPr>
                <w:sz w:val="22"/>
                <w:szCs w:val="22"/>
              </w:rPr>
              <w:t xml:space="preserve"> danego urządzenia lub typu urządzeń.</w:t>
            </w:r>
          </w:p>
          <w:p w14:paraId="03CA0C1B" w14:textId="77777777" w:rsidR="001028D2" w:rsidRDefault="001028D2" w:rsidP="004A63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B6DEFBB" w14:textId="09B1C472" w:rsidR="004A6319" w:rsidRPr="007F0B77" w:rsidRDefault="004A6319" w:rsidP="004A63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F0B77">
              <w:rPr>
                <w:b/>
                <w:bCs/>
                <w:sz w:val="22"/>
                <w:szCs w:val="22"/>
              </w:rPr>
              <w:lastRenderedPageBreak/>
              <w:t>Pytanie nr 8</w:t>
            </w:r>
          </w:p>
          <w:p w14:paraId="28D8B855" w14:textId="48C9FA58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 xml:space="preserve">Czy Zamawiający będzie wymagał od wszystkich Wykonawców do przeprowadzenia przeglądów </w:t>
            </w:r>
            <w:r w:rsidR="00630764">
              <w:rPr>
                <w:sz w:val="22"/>
                <w:szCs w:val="22"/>
              </w:rPr>
              <w:br/>
            </w:r>
            <w:r w:rsidRPr="007F0B77">
              <w:rPr>
                <w:sz w:val="22"/>
                <w:szCs w:val="22"/>
              </w:rPr>
              <w:t>i napraw użycia tylko oryginalnych i nowych części zamiennych ?</w:t>
            </w:r>
          </w:p>
          <w:p w14:paraId="4081D343" w14:textId="77777777" w:rsidR="007F0B77" w:rsidRPr="007F0B77" w:rsidRDefault="00C26519" w:rsidP="007F0B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F0B77" w:rsidRPr="007F0B77">
              <w:rPr>
                <w:b/>
                <w:bCs/>
                <w:sz w:val="22"/>
                <w:szCs w:val="22"/>
              </w:rPr>
              <w:t xml:space="preserve"> </w:t>
            </w:r>
            <w:r w:rsidR="007F0B77" w:rsidRPr="007F0B77">
              <w:rPr>
                <w:sz w:val="22"/>
                <w:szCs w:val="22"/>
              </w:rPr>
              <w:t>Zamawiający wymaga użycia części zamiennych gwarantujących należyte wykonanie umowy.</w:t>
            </w:r>
          </w:p>
          <w:p w14:paraId="1109F726" w14:textId="77777777" w:rsidR="00C26519" w:rsidRPr="00F05C6E" w:rsidRDefault="00C26519" w:rsidP="00C23FD8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</w:p>
          <w:p w14:paraId="5E184E8D" w14:textId="078D11D2" w:rsidR="004A6319" w:rsidRPr="00630764" w:rsidRDefault="004A6319" w:rsidP="004A63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30764">
              <w:rPr>
                <w:b/>
                <w:bCs/>
                <w:sz w:val="22"/>
                <w:szCs w:val="22"/>
              </w:rPr>
              <w:t>Pytanie nr 9</w:t>
            </w:r>
          </w:p>
          <w:p w14:paraId="1D246222" w14:textId="1C78100C" w:rsidR="00D94746" w:rsidRPr="00630764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0764">
              <w:rPr>
                <w:sz w:val="22"/>
                <w:szCs w:val="22"/>
              </w:rPr>
              <w:t>dotyczy zadania 12</w:t>
            </w:r>
          </w:p>
          <w:p w14:paraId="17D5703F" w14:textId="322E6D9A" w:rsidR="00D94746" w:rsidRPr="00630764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0764">
              <w:rPr>
                <w:sz w:val="22"/>
                <w:szCs w:val="22"/>
              </w:rPr>
              <w:t>Czy respirator iVent201 będzie wymagał wymiany układu pneumatycznego? Jeśli tak, to czy wyliczyć go w cenę przeglądu czy będzie rozliczany na osobnej ofercie ?</w:t>
            </w:r>
          </w:p>
          <w:p w14:paraId="4D4F934F" w14:textId="05F032ED" w:rsidR="00C26519" w:rsidRPr="00630764" w:rsidRDefault="00C26519" w:rsidP="00C2651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3076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30764" w:rsidRPr="00630764">
              <w:rPr>
                <w:b/>
                <w:bCs/>
                <w:sz w:val="22"/>
                <w:szCs w:val="22"/>
              </w:rPr>
              <w:t xml:space="preserve"> </w:t>
            </w:r>
            <w:r w:rsidR="00630764" w:rsidRPr="00630764">
              <w:rPr>
                <w:sz w:val="22"/>
                <w:szCs w:val="22"/>
              </w:rPr>
              <w:t>Na osobnej ofercie.</w:t>
            </w:r>
          </w:p>
          <w:p w14:paraId="3A2F8D61" w14:textId="77777777" w:rsidR="00C26519" w:rsidRPr="00D94746" w:rsidRDefault="00C26519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D0EABD6" w14:textId="151F0A7E" w:rsidR="004A6319" w:rsidRPr="007F0B77" w:rsidRDefault="004A6319" w:rsidP="004A63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F0B77">
              <w:rPr>
                <w:b/>
                <w:bCs/>
                <w:sz w:val="22"/>
                <w:szCs w:val="22"/>
              </w:rPr>
              <w:t>Pytanie nr 10</w:t>
            </w:r>
          </w:p>
          <w:p w14:paraId="15F68322" w14:textId="77777777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Pytanie 5, BHP</w:t>
            </w:r>
          </w:p>
          <w:p w14:paraId="2D1164ED" w14:textId="1D02C00B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 xml:space="preserve">W przypadku wizyt u Zamawiającego, współpraca Zamawiającego w kwestiach bhp jest kluczowa. </w:t>
            </w:r>
            <w:r w:rsidR="00630764">
              <w:rPr>
                <w:sz w:val="22"/>
                <w:szCs w:val="22"/>
              </w:rPr>
              <w:br/>
            </w:r>
            <w:r w:rsidRPr="007F0B77">
              <w:rPr>
                <w:sz w:val="22"/>
                <w:szCs w:val="22"/>
              </w:rPr>
              <w:t xml:space="preserve">Czy zamawiający wyraża zgodę na dodanie do postanowień wzoru umowy postanowienia </w:t>
            </w:r>
            <w:r w:rsidR="00630764">
              <w:rPr>
                <w:sz w:val="22"/>
                <w:szCs w:val="22"/>
              </w:rPr>
              <w:br/>
            </w:r>
            <w:r w:rsidRPr="007F0B77">
              <w:rPr>
                <w:sz w:val="22"/>
                <w:szCs w:val="22"/>
              </w:rPr>
              <w:t>z odpowiednim obowiązkiem Zamawiającego w tym zakresie:</w:t>
            </w:r>
          </w:p>
          <w:p w14:paraId="0F59AD12" w14:textId="77777777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„ Zamawiający jest zobowiązany do współpracy z Wykonawcą w celu zapewnienia właściwe warunków bezpieczeństwa personelowi Wykonawcy, w trakcie realizacji usług, w tym:</w:t>
            </w:r>
          </w:p>
          <w:p w14:paraId="7E513E43" w14:textId="77777777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a) podjęcia wszelkich kroków mających na celu zapobieżenie przekazaniu czynników zakaźnych przenoszonych poprzez krew i/lub płyny ustrojowe;</w:t>
            </w:r>
          </w:p>
          <w:p w14:paraId="0DCE8F6C" w14:textId="0D8E380C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 xml:space="preserve">b) przestrzegania norm postępowania obowiązujących w przypadku zdarzeń dotyczących narażenia </w:t>
            </w:r>
            <w:r w:rsidR="00630764">
              <w:rPr>
                <w:sz w:val="22"/>
                <w:szCs w:val="22"/>
              </w:rPr>
              <w:br/>
            </w:r>
            <w:r w:rsidRPr="007F0B77">
              <w:rPr>
                <w:sz w:val="22"/>
                <w:szCs w:val="22"/>
              </w:rPr>
              <w:t>na kontakt z krwią lub płynami ustrojowymi,</w:t>
            </w:r>
          </w:p>
          <w:p w14:paraId="4860D81C" w14:textId="2408D3DE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 xml:space="preserve">c) podjęcia kroków wymaganych w instrukcji urządzenia (w szczególności dezynfekcji sprzętu </w:t>
            </w:r>
            <w:r w:rsidR="00630764">
              <w:rPr>
                <w:sz w:val="22"/>
                <w:szCs w:val="22"/>
              </w:rPr>
              <w:br/>
            </w:r>
            <w:r w:rsidRPr="007F0B77">
              <w:rPr>
                <w:sz w:val="22"/>
                <w:szCs w:val="22"/>
              </w:rPr>
              <w:t>przed kontaktem z personelem Wykonawcy i potwierdzenia tego piśmie na prośbę Wykonawcy)” ?</w:t>
            </w:r>
          </w:p>
          <w:p w14:paraId="7B415BAD" w14:textId="2AAF5694" w:rsidR="00C26519" w:rsidRPr="007F0B77" w:rsidRDefault="00C26519" w:rsidP="00C2651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F0B7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F0B77" w:rsidRPr="007F0B77">
              <w:rPr>
                <w:b/>
                <w:bCs/>
                <w:sz w:val="22"/>
                <w:szCs w:val="22"/>
              </w:rPr>
              <w:t xml:space="preserve"> </w:t>
            </w:r>
            <w:r w:rsidR="007F0B77" w:rsidRPr="007F0B77">
              <w:rPr>
                <w:sz w:val="22"/>
                <w:szCs w:val="22"/>
              </w:rPr>
              <w:t>Jak w SWZ.</w:t>
            </w:r>
          </w:p>
          <w:p w14:paraId="404E775F" w14:textId="77777777" w:rsidR="00C26519" w:rsidRPr="00F05C6E" w:rsidRDefault="00C26519" w:rsidP="00C23FD8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</w:p>
          <w:p w14:paraId="413C4B57" w14:textId="41232C2F" w:rsidR="004A6319" w:rsidRPr="007F0B77" w:rsidRDefault="004A6319" w:rsidP="007F0B77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F0B77">
              <w:rPr>
                <w:b/>
                <w:bCs/>
                <w:sz w:val="22"/>
                <w:szCs w:val="22"/>
              </w:rPr>
              <w:t>Pytanie nr 11</w:t>
            </w:r>
          </w:p>
          <w:p w14:paraId="464F74A7" w14:textId="05CF899D" w:rsidR="00D94746" w:rsidRPr="007F0B77" w:rsidRDefault="00D94746" w:rsidP="007F0B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Instrukcje i zalecenia producenta</w:t>
            </w:r>
          </w:p>
          <w:p w14:paraId="713AF345" w14:textId="77777777" w:rsidR="00D94746" w:rsidRPr="007F0B77" w:rsidRDefault="00D94746" w:rsidP="007F0B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Mając na uwadze bezpieczeństwo urządzeń medycznych, stosowanie najnowszych zaleceń producenta jest kluczowe. Producent aktualizuje wytyczne serwisowe od czasu do czasu, z uwagi na dokonywane zgłoszenia serwisowe, uwzględniając najnowsze kwestie techniczne związane z danym modelem.</w:t>
            </w:r>
          </w:p>
          <w:p w14:paraId="7D939EA4" w14:textId="01B4A546" w:rsidR="00D94746" w:rsidRPr="007F0B77" w:rsidRDefault="00D94746" w:rsidP="007F0B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 xml:space="preserve">Czy Zamawiający potwierdza, że Wykonawca oraz Zamawiający będą zobowiązani do stosowania </w:t>
            </w:r>
            <w:r w:rsidR="00630764">
              <w:rPr>
                <w:sz w:val="22"/>
                <w:szCs w:val="22"/>
              </w:rPr>
              <w:br/>
            </w:r>
            <w:r w:rsidRPr="007F0B77">
              <w:rPr>
                <w:sz w:val="22"/>
                <w:szCs w:val="22"/>
              </w:rPr>
              <w:t>się do najnowszych wymagań producentów (wytwórców) i najbardziej aktualnych instrukcji w zakresie sprzętu będącego przedmiotem umowy i wykonania umowy zgodnie z nimi ?</w:t>
            </w:r>
          </w:p>
          <w:p w14:paraId="3F48366A" w14:textId="0A3515B2" w:rsidR="007F0B77" w:rsidRPr="007F0B77" w:rsidRDefault="00C26519" w:rsidP="007F0B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F0B77" w:rsidRPr="007F0B77">
              <w:rPr>
                <w:b/>
                <w:bCs/>
                <w:sz w:val="22"/>
                <w:szCs w:val="22"/>
              </w:rPr>
              <w:t xml:space="preserve"> </w:t>
            </w:r>
            <w:r w:rsidR="007F0B77" w:rsidRPr="007F0B77">
              <w:rPr>
                <w:sz w:val="22"/>
                <w:szCs w:val="22"/>
              </w:rPr>
              <w:t xml:space="preserve">Jak SWZ, rola wykonawcy jest zapewnienia pracownikom odpowiednich narzędzi, ochron ekspozycyjnych itp. w celu świadczenia usług </w:t>
            </w:r>
            <w:r w:rsidR="00630764">
              <w:rPr>
                <w:sz w:val="22"/>
                <w:szCs w:val="22"/>
              </w:rPr>
              <w:br/>
            </w:r>
            <w:r w:rsidR="007F0B77" w:rsidRPr="007F0B77">
              <w:rPr>
                <w:sz w:val="22"/>
                <w:szCs w:val="22"/>
              </w:rPr>
              <w:t>w podmiotach leczniczych.</w:t>
            </w:r>
          </w:p>
          <w:p w14:paraId="700ED52C" w14:textId="77777777" w:rsidR="00630764" w:rsidRDefault="00630764" w:rsidP="004A63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596A9EA" w14:textId="4F6BA7BD" w:rsidR="004A6319" w:rsidRPr="007F0B77" w:rsidRDefault="004A6319" w:rsidP="004A63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F0B77">
              <w:rPr>
                <w:b/>
                <w:bCs/>
                <w:sz w:val="22"/>
                <w:szCs w:val="22"/>
              </w:rPr>
              <w:t>Pytanie nr 12</w:t>
            </w:r>
          </w:p>
          <w:p w14:paraId="2339EE18" w14:textId="3C54B335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Gwarancja jakości:</w:t>
            </w:r>
          </w:p>
          <w:p w14:paraId="006FD395" w14:textId="30D71ED9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 xml:space="preserve">§ 7 ust. 4 wzoru umowy - gwarancja dotyczy odpowiedzialności gwaranta za pewnego rodzaju niezgodność towaru z umową, wadliwość towaru. Brzmienie postanowienia jest nieprecyzyjne </w:t>
            </w:r>
            <w:r w:rsidR="00630764">
              <w:rPr>
                <w:sz w:val="22"/>
                <w:szCs w:val="22"/>
              </w:rPr>
              <w:br/>
            </w:r>
            <w:r w:rsidRPr="007F0B77">
              <w:rPr>
                <w:sz w:val="22"/>
                <w:szCs w:val="22"/>
              </w:rPr>
              <w:lastRenderedPageBreak/>
              <w:t xml:space="preserve">i nie uwzględnia sytuacji, w których powstała awaria/usterka spowodowane została okolicznościami siły wyższej, normalnego zużycia, ingerencją w sprzęt osób trzecich. Powoduje to niemożność </w:t>
            </w:r>
            <w:r w:rsidR="00630764">
              <w:rPr>
                <w:sz w:val="22"/>
                <w:szCs w:val="22"/>
              </w:rPr>
              <w:br/>
            </w:r>
            <w:r w:rsidRPr="007F0B77">
              <w:rPr>
                <w:sz w:val="22"/>
                <w:szCs w:val="22"/>
              </w:rPr>
              <w:t>lub istotne utrudnienie wyliczenia kosztu usługi (może prowadzić do zawyżenia kosztu usługi wskutek konieczności objęcia dużego zakresu ryzyka) i ryzyka po stronie Wykonawcy.</w:t>
            </w:r>
          </w:p>
          <w:p w14:paraId="5D14ABD5" w14:textId="77777777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Czy Zamawiający wyraża zgodę na dodanie postanowienia, precyzującego w/w okoliczności, który odzwierciedla przyjęte rynkowo standardy wyłączające/ograniczające ryzyko Wykonawcy, a także naturę gwarancji:</w:t>
            </w:r>
          </w:p>
          <w:p w14:paraId="7D10E6C3" w14:textId="77777777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„Gwarancja określona niniejszą umową nie obejmuje awarii/usterek wynikających z:</w:t>
            </w:r>
          </w:p>
          <w:p w14:paraId="0C71D116" w14:textId="77777777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a. niewłaściwego użytkowania urządzenia, w tym niezgodnie z jego przeznaczeniem lub instrukcją użytkowania;</w:t>
            </w:r>
          </w:p>
          <w:p w14:paraId="056EF16B" w14:textId="77777777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b. mechanicznego uszkodzenia urządzenia, powstałego z przyczyn leżących po stronie Zamawiającego lub osób trzecich i wywołane nimi wady;</w:t>
            </w:r>
          </w:p>
          <w:p w14:paraId="0C3040BC" w14:textId="77777777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c. samowolnych napraw, przeróbek lub zmian konstrukcyjnych (dokonywanych przez Zamawiającego lub inne nieuprawnione osoby);</w:t>
            </w:r>
          </w:p>
          <w:p w14:paraId="32301BE1" w14:textId="77777777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d. jakiejkolwiek ingerencji osób trzecich;</w:t>
            </w:r>
          </w:p>
          <w:p w14:paraId="7AAA4753" w14:textId="77777777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e. uszkodzenia spowodowane zdarzeniami noszącymi znamiona siły wyższej (pożar, powódź,</w:t>
            </w:r>
          </w:p>
          <w:p w14:paraId="717F2B05" w14:textId="0A7464BA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f. normalnego zużycia wymienionych części</w:t>
            </w:r>
          </w:p>
          <w:p w14:paraId="1BD32F46" w14:textId="77777777" w:rsidR="007F0B77" w:rsidRPr="007F0B77" w:rsidRDefault="00C26519" w:rsidP="007F0B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F0B77" w:rsidRPr="007F0B77">
              <w:rPr>
                <w:b/>
                <w:bCs/>
                <w:sz w:val="22"/>
                <w:szCs w:val="22"/>
              </w:rPr>
              <w:t xml:space="preserve"> </w:t>
            </w:r>
            <w:r w:rsidR="007F0B77" w:rsidRPr="007F0B77">
              <w:rPr>
                <w:sz w:val="22"/>
                <w:szCs w:val="22"/>
              </w:rPr>
              <w:t xml:space="preserve">Jak SWZ. Odpowiedzialność z gwarancji dotyczy wady tkwiącej w danym przedmiocie, w związku z tym nie ma potrzeby kazuistycznego opisywania okoliczności </w:t>
            </w:r>
            <w:proofErr w:type="spellStart"/>
            <w:r w:rsidR="007F0B77" w:rsidRPr="007F0B77">
              <w:rPr>
                <w:sz w:val="22"/>
                <w:szCs w:val="22"/>
              </w:rPr>
              <w:t>egzoneracyjnych</w:t>
            </w:r>
            <w:proofErr w:type="spellEnd"/>
            <w:r w:rsidR="007F0B77" w:rsidRPr="007F0B77">
              <w:rPr>
                <w:sz w:val="22"/>
                <w:szCs w:val="22"/>
              </w:rPr>
              <w:t>.</w:t>
            </w:r>
          </w:p>
          <w:p w14:paraId="2E48FB34" w14:textId="77777777" w:rsidR="00C26519" w:rsidRPr="00D94746" w:rsidRDefault="00C26519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777CE5" w14:textId="4BFF4AD0" w:rsidR="004A6319" w:rsidRPr="007F0B77" w:rsidRDefault="004A6319" w:rsidP="004A63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F0B77">
              <w:rPr>
                <w:b/>
                <w:bCs/>
                <w:sz w:val="22"/>
                <w:szCs w:val="22"/>
              </w:rPr>
              <w:t>Pytanie nr 13</w:t>
            </w:r>
          </w:p>
          <w:p w14:paraId="36A24000" w14:textId="55B28DA5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>Rękojmia</w:t>
            </w:r>
          </w:p>
          <w:p w14:paraId="097E0A1C" w14:textId="47C73067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 xml:space="preserve">§ 7 ust. 5 wzoru umowy: Mając na względzie fakt, iż rękojmia jest instytucją niedostosowaną </w:t>
            </w:r>
            <w:r w:rsidR="00630764">
              <w:rPr>
                <w:sz w:val="22"/>
                <w:szCs w:val="22"/>
              </w:rPr>
              <w:br/>
            </w:r>
            <w:r w:rsidRPr="007F0B77">
              <w:rPr>
                <w:sz w:val="22"/>
                <w:szCs w:val="22"/>
              </w:rPr>
              <w:t>do specyfiki rynku serwisu urządzeń medycznych i w związku z tym standardem staje się ograniczanie lub wyłączanie rękojmi w zamian za udzielenie Zamawiającym gwarancji na lepszych i dogodniejszych dla Zamawiających warunkach wykonywania uprawnień z gwarancji, Wykonawca proponuje dodanie zmianę § 7 ust. 5 i wskazanie, że uprawnienie do odstąpienia od umowy w ramach realizacji uprawnień z tytułu rękojmi zostaje wyłączone. Wskazujemy, że Zamawiającemu przysługują szerokie uprawnienia gwarancyjne na zasadach określonych umową, gwarantujące zapewnienie Zamawiającego należytej opieki serwisowej w przypadku wystąpienia awarii sprzętu, a wręcz zapewnia naprawę wszelkich usterek i nieprawidłowości w działaniu sprzętu na dogodnych dla Zamawiającego warunkach. Możliwość jednoczesnej realizacji uprawnień z tytułu rękojmi powinno więc odpowiadać okresowi udzielanej rękojmi.</w:t>
            </w:r>
          </w:p>
          <w:p w14:paraId="435679F0" w14:textId="61E99075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 xml:space="preserve">Dodatkowo wskazujemy, że zastosowanie instytucji rękojmi wiąże się z ryzykiem możliwości odstąpienia od umowy przez Zamawiającego, co – z uwagi na charakter umowy – jest niekorzystne </w:t>
            </w:r>
            <w:r w:rsidR="00630764">
              <w:rPr>
                <w:sz w:val="22"/>
                <w:szCs w:val="22"/>
              </w:rPr>
              <w:br/>
            </w:r>
            <w:r w:rsidRPr="007F0B77">
              <w:rPr>
                <w:sz w:val="22"/>
                <w:szCs w:val="22"/>
              </w:rPr>
              <w:t xml:space="preserve">i niecelowe również dla Zamawiającego. W związku z tym, w naszej ocenie, zasadne jest wyłączenie prawa do odstąpienia na podstawie rękojmi, które stanowi dodatkowe ryzyko dla Wykonawcy, </w:t>
            </w:r>
            <w:r w:rsidR="00630764">
              <w:rPr>
                <w:sz w:val="22"/>
                <w:szCs w:val="22"/>
              </w:rPr>
              <w:br/>
            </w:r>
            <w:r w:rsidRPr="007F0B77">
              <w:rPr>
                <w:sz w:val="22"/>
                <w:szCs w:val="22"/>
              </w:rPr>
              <w:t>a rezygnacja z którego dla Zamawiającego nie będzie stanowiła istotnego zmniejszenia jego praw wynikających z Umowy. Proponujemy wobec tego dodanie następującego postanowienia w § 7 ust. 5:</w:t>
            </w:r>
          </w:p>
          <w:p w14:paraId="6790B4A4" w14:textId="5857C42D" w:rsidR="00D94746" w:rsidRPr="007F0B77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sz w:val="22"/>
                <w:szCs w:val="22"/>
              </w:rPr>
              <w:t xml:space="preserve">„Niezależnie od uprawnień wynikających z gwarancji, Zamawiającemu przysługuje prawo wykorzystania uprawnień z rękojmi – na zasadach ogólnych, z wyłączeniem prawa do odstąpienia </w:t>
            </w:r>
            <w:r w:rsidR="00630764">
              <w:rPr>
                <w:sz w:val="22"/>
                <w:szCs w:val="22"/>
              </w:rPr>
              <w:br/>
            </w:r>
            <w:r w:rsidRPr="007F0B77">
              <w:rPr>
                <w:sz w:val="22"/>
                <w:szCs w:val="22"/>
              </w:rPr>
              <w:t>od umowy.”</w:t>
            </w:r>
          </w:p>
          <w:p w14:paraId="26526C23" w14:textId="0197980C" w:rsidR="007F0B77" w:rsidRPr="007F0B77" w:rsidRDefault="00C26519" w:rsidP="007F0B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0B7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F0B77" w:rsidRPr="007F0B77">
              <w:rPr>
                <w:b/>
                <w:bCs/>
                <w:sz w:val="22"/>
                <w:szCs w:val="22"/>
              </w:rPr>
              <w:t xml:space="preserve"> </w:t>
            </w:r>
            <w:r w:rsidR="007F0B77" w:rsidRPr="007F0B77">
              <w:rPr>
                <w:sz w:val="22"/>
                <w:szCs w:val="22"/>
              </w:rPr>
              <w:t>Jak w SWZ.</w:t>
            </w:r>
          </w:p>
          <w:p w14:paraId="6A25D8D1" w14:textId="0414FF2F" w:rsidR="00C26519" w:rsidRDefault="00C26519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8E6DD7" w14:textId="77777777" w:rsidR="00630764" w:rsidRPr="00D94746" w:rsidRDefault="00630764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C057CC4" w14:textId="49901B15" w:rsidR="004A6319" w:rsidRPr="003350DD" w:rsidRDefault="004A6319" w:rsidP="004A63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350DD">
              <w:rPr>
                <w:b/>
                <w:bCs/>
                <w:sz w:val="22"/>
                <w:szCs w:val="22"/>
              </w:rPr>
              <w:lastRenderedPageBreak/>
              <w:t>Pytanie nr 14</w:t>
            </w:r>
          </w:p>
          <w:p w14:paraId="356EEA38" w14:textId="69ECFB0A" w:rsidR="00D94746" w:rsidRPr="003350DD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50DD">
              <w:rPr>
                <w:sz w:val="22"/>
                <w:szCs w:val="22"/>
              </w:rPr>
              <w:t>Rozwiązanie</w:t>
            </w:r>
          </w:p>
          <w:p w14:paraId="7B1C3CBC" w14:textId="77777777" w:rsidR="00D94746" w:rsidRPr="003350DD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50DD">
              <w:rPr>
                <w:sz w:val="22"/>
                <w:szCs w:val="22"/>
              </w:rPr>
              <w:t xml:space="preserve">W odniesieniu do par. §8 ust 6 Umowy – Rozwiązanie umowy jest czynnością radykalną i nie powinno zaskakiwać żadnej ze Stron, tym bardziej w sytuacji, gdy jest dodatkowo powiązane obarczone obowiązkiem zapłaty kary umownej. Mając na względzie ogólne sformułowanie podstaw do takiego odstąpienia z winy Wykonawcy, przewidziane uprawnienie wiąże się z istotnym ryzykiem po stronie wykonawcy które nie znajduje obiektywnego uzasadnienia. Proponujemy, aby przed odstąpieniem Zamawiający wezwał Wykonawcę do usunięcia naruszenia z zagrożeniem rozwiązania ze skutkiem natychmiastowym od umowy, udzielając mu odpowiedniego dodatkowego terminu. Dzięki takiemu rozwiązaniu zachowana jest ochrona słusznego interesu Zamawiającego, a Wykonawcy umożliwia rzetelną kalkulację ryzyka. </w:t>
            </w:r>
          </w:p>
          <w:p w14:paraId="0552E2B3" w14:textId="3A0DCCDD" w:rsidR="00D94746" w:rsidRPr="003350DD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50DD">
              <w:rPr>
                <w:sz w:val="22"/>
                <w:szCs w:val="22"/>
              </w:rPr>
              <w:t xml:space="preserve">Proponujemy zatem dodanie zapisu: „Rozwiązanie umowy przez Zamawiającego na podstawie § 8 ust 6 Umowy powinno zostać poprzedzone pisemnym wezwaniem Wykonawcy do należytej realizacji umowy lub usunięcia przyczyn leżących po stronie Wykonawcy stanowiących podstawę </w:t>
            </w:r>
            <w:r w:rsidR="00630764">
              <w:rPr>
                <w:sz w:val="22"/>
                <w:szCs w:val="22"/>
              </w:rPr>
              <w:br/>
            </w:r>
            <w:r w:rsidRPr="003350DD">
              <w:rPr>
                <w:sz w:val="22"/>
                <w:szCs w:val="22"/>
              </w:rPr>
              <w:t>do rozwiązania Zamawiający od umowy lub ich skutków, w wyznaczonym w wezwaniu dodatkowym terminie, nie krótszym niż 5 dni.”</w:t>
            </w:r>
          </w:p>
          <w:p w14:paraId="473C051D" w14:textId="5D34BD35" w:rsidR="00C26519" w:rsidRPr="003350DD" w:rsidRDefault="00C26519" w:rsidP="00C2651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350D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350DD" w:rsidRPr="003350DD">
              <w:rPr>
                <w:b/>
                <w:bCs/>
                <w:sz w:val="22"/>
                <w:szCs w:val="22"/>
              </w:rPr>
              <w:t xml:space="preserve"> </w:t>
            </w:r>
            <w:r w:rsidR="003350DD" w:rsidRPr="003350DD">
              <w:rPr>
                <w:sz w:val="22"/>
                <w:szCs w:val="22"/>
              </w:rPr>
              <w:t>Jak w SWZ.</w:t>
            </w:r>
          </w:p>
          <w:p w14:paraId="7B069982" w14:textId="77777777" w:rsidR="00C26519" w:rsidRPr="00D94746" w:rsidRDefault="00C26519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49F75E" w14:textId="76A3C98E" w:rsidR="004A6319" w:rsidRPr="003350DD" w:rsidRDefault="004A6319" w:rsidP="004A63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350DD">
              <w:rPr>
                <w:b/>
                <w:bCs/>
                <w:sz w:val="22"/>
                <w:szCs w:val="22"/>
              </w:rPr>
              <w:t>Pytanie nr 15</w:t>
            </w:r>
          </w:p>
          <w:p w14:paraId="57CF9DCE" w14:textId="4650D6B4" w:rsidR="00D94746" w:rsidRPr="003350DD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50DD">
              <w:rPr>
                <w:sz w:val="22"/>
                <w:szCs w:val="22"/>
              </w:rPr>
              <w:t>Potrącenie kar umownych</w:t>
            </w:r>
          </w:p>
          <w:p w14:paraId="52E5CB31" w14:textId="424D979A" w:rsidR="00D94746" w:rsidRPr="003350DD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50DD">
              <w:rPr>
                <w:sz w:val="22"/>
                <w:szCs w:val="22"/>
              </w:rPr>
              <w:t xml:space="preserve">Prosimy o usunięcie postanowienia § 9 ust 8 projektu umowy uprawniającego Zamawiającego </w:t>
            </w:r>
            <w:r w:rsidR="00630764">
              <w:rPr>
                <w:sz w:val="22"/>
                <w:szCs w:val="22"/>
              </w:rPr>
              <w:br/>
            </w:r>
            <w:r w:rsidRPr="003350DD">
              <w:rPr>
                <w:sz w:val="22"/>
                <w:szCs w:val="22"/>
              </w:rPr>
              <w:t xml:space="preserve">do potrącania kar umownych z wynagrodzeniem wykonawcy. Postanowienie takie narusza zasadę równowagi stron i proporcjonalności. Niezależnie od faktu, że postępowanie jest prowadzone poza ustawą prawa zamówień publicznych, wskazujemy, ponadto zwracamy uwagę, iż w obecnej sytuacji związanej z COVID-19 przepisy prawa wprost zakazują Zamawiającemu dokonywania tego typu potrąceń. </w:t>
            </w:r>
            <w:proofErr w:type="spellStart"/>
            <w:r w:rsidRPr="003350DD">
              <w:rPr>
                <w:sz w:val="22"/>
                <w:szCs w:val="22"/>
              </w:rPr>
              <w:t>Bowien</w:t>
            </w:r>
            <w:proofErr w:type="spellEnd"/>
            <w:r w:rsidRPr="003350DD">
              <w:rPr>
                <w:sz w:val="22"/>
                <w:szCs w:val="22"/>
              </w:rPr>
              <w:t xml:space="preserve"> zgodnie z art. 15r1 ustawy o szczególnych rozwiązaniach związanych </w:t>
            </w:r>
            <w:r w:rsidR="00630764">
              <w:rPr>
                <w:sz w:val="22"/>
                <w:szCs w:val="22"/>
              </w:rPr>
              <w:br/>
            </w:r>
            <w:r w:rsidRPr="003350DD">
              <w:rPr>
                <w:sz w:val="22"/>
                <w:szCs w:val="22"/>
              </w:rPr>
              <w:t xml:space="preserve">z zapobieganiem, przeciwdziałaniem i zwalczaniem covid-19, innych chorób zakaźnych </w:t>
            </w:r>
            <w:r w:rsidR="00630764">
              <w:rPr>
                <w:sz w:val="22"/>
                <w:szCs w:val="22"/>
              </w:rPr>
              <w:br/>
            </w:r>
            <w:r w:rsidRPr="003350DD">
              <w:rPr>
                <w:sz w:val="22"/>
                <w:szCs w:val="22"/>
              </w:rPr>
              <w:t xml:space="preserve">oraz wywołanych nimi sytuacji kryzysowych z dnia 2 marca 2020 r. (Dz.U. z 2020 r. poz. 374, ze zm.) w okresie obowiązywania stanu zagrożenia epidemicznego albo stanu epidemii ogłoszonego w związku z COVID-19, i przez 90 dni od dnia odwołania stanu, który obowiązywał jako ostatni, Zamawiający </w:t>
            </w:r>
            <w:r w:rsidR="00630764">
              <w:rPr>
                <w:sz w:val="22"/>
                <w:szCs w:val="22"/>
              </w:rPr>
              <w:br/>
            </w:r>
            <w:r w:rsidRPr="003350DD">
              <w:rPr>
                <w:sz w:val="22"/>
                <w:szCs w:val="22"/>
              </w:rPr>
              <w:t xml:space="preserve">nie może potrącić kary umownej zastrzeżonej na wypadek niewykonania lub nienależytego wykonania umowy o zamówienie publiczne z wynagrodzenia wykonawcy lub z innych jego wierzytelności, a także nie może dochodzić zaspokojenia z zabezpieczenia należytego wykonania tej umowy, o ile zdarzenie, </w:t>
            </w:r>
            <w:r w:rsidR="00630764">
              <w:rPr>
                <w:sz w:val="22"/>
                <w:szCs w:val="22"/>
              </w:rPr>
              <w:br/>
            </w:r>
            <w:r w:rsidRPr="003350DD">
              <w:rPr>
                <w:sz w:val="22"/>
                <w:szCs w:val="22"/>
              </w:rPr>
              <w:t>w związku z którym zastrzeżono tę karę, nastąpiło w okresie obowiązywania stanu zagrożenia epidemicznego albo stanu epidemii.</w:t>
            </w:r>
          </w:p>
          <w:p w14:paraId="2E230B08" w14:textId="77777777" w:rsidR="003350DD" w:rsidRPr="003350DD" w:rsidRDefault="00C26519" w:rsidP="003350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50D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350DD" w:rsidRPr="003350DD">
              <w:rPr>
                <w:b/>
                <w:bCs/>
                <w:sz w:val="22"/>
                <w:szCs w:val="22"/>
              </w:rPr>
              <w:t xml:space="preserve"> </w:t>
            </w:r>
            <w:r w:rsidR="003350DD" w:rsidRPr="003350DD">
              <w:rPr>
                <w:sz w:val="22"/>
                <w:szCs w:val="22"/>
              </w:rPr>
              <w:t>Jak SWZ. Nie wiadomo ile będzie trwał okres stanu epidemii, a umowa jest zawierana na czas określony. Jest oczywistym, że w sytuacji ustawowego zakazu, umowne postanowienia nie będą mogły być realizowane do czasu upływu terminu tegoż zakazu.</w:t>
            </w:r>
          </w:p>
          <w:p w14:paraId="78A833BF" w14:textId="77777777" w:rsidR="00C26519" w:rsidRPr="00F05C6E" w:rsidRDefault="00C26519" w:rsidP="00C23FD8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</w:p>
          <w:p w14:paraId="47631A88" w14:textId="2E87CD4A" w:rsidR="004A6319" w:rsidRPr="003350DD" w:rsidRDefault="004A6319" w:rsidP="004A63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350DD">
              <w:rPr>
                <w:b/>
                <w:bCs/>
                <w:sz w:val="22"/>
                <w:szCs w:val="22"/>
              </w:rPr>
              <w:t>Pytanie nr 16</w:t>
            </w:r>
          </w:p>
          <w:p w14:paraId="54B0EB18" w14:textId="6D9CAC38" w:rsidR="00D94746" w:rsidRPr="003350DD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50DD">
              <w:rPr>
                <w:sz w:val="22"/>
                <w:szCs w:val="22"/>
              </w:rPr>
              <w:t>Wykonanie zastępcze</w:t>
            </w:r>
          </w:p>
          <w:p w14:paraId="2237DED2" w14:textId="2B3B2CAF" w:rsidR="00D94746" w:rsidRPr="003350DD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50DD">
              <w:rPr>
                <w:sz w:val="22"/>
                <w:szCs w:val="22"/>
              </w:rPr>
              <w:t xml:space="preserve">W przypadku wadliwego lub nieterminowego realizowania przedmiotu umowy zasadnym </w:t>
            </w:r>
            <w:r w:rsidR="00630764">
              <w:rPr>
                <w:sz w:val="22"/>
                <w:szCs w:val="22"/>
              </w:rPr>
              <w:br/>
            </w:r>
            <w:r w:rsidRPr="003350DD">
              <w:rPr>
                <w:sz w:val="22"/>
                <w:szCs w:val="22"/>
              </w:rPr>
              <w:t xml:space="preserve">jest w pierwszej kolejności wezwanie Wykonawcy do wykonania swoich obowiązków a dopiero </w:t>
            </w:r>
            <w:r w:rsidR="00630764">
              <w:rPr>
                <w:sz w:val="22"/>
                <w:szCs w:val="22"/>
              </w:rPr>
              <w:br/>
            </w:r>
            <w:r w:rsidRPr="003350DD">
              <w:rPr>
                <w:sz w:val="22"/>
                <w:szCs w:val="22"/>
              </w:rPr>
              <w:t xml:space="preserve">po odmowie wykonania lub ponownym niewykonaniu zastosowanie zlecenia interwencyjnego, zwłaszcza, że Zamawiający łączy to dodatkowo z karą umowną za nieterminową realizację Umowy. Takie postanowienie może prowadzić do powstania nieuzasadnionych korzyści po stronie Zamawiającego, nakłada </w:t>
            </w:r>
            <w:r w:rsidR="004A6319" w:rsidRPr="003350DD">
              <w:rPr>
                <w:sz w:val="22"/>
                <w:szCs w:val="22"/>
              </w:rPr>
              <w:t>dodatkowe</w:t>
            </w:r>
            <w:r w:rsidRPr="003350DD">
              <w:rPr>
                <w:sz w:val="22"/>
                <w:szCs w:val="22"/>
              </w:rPr>
              <w:t xml:space="preserve"> </w:t>
            </w:r>
            <w:r w:rsidR="004A6319" w:rsidRPr="003350DD">
              <w:rPr>
                <w:sz w:val="22"/>
                <w:szCs w:val="22"/>
              </w:rPr>
              <w:t>ryzyko</w:t>
            </w:r>
            <w:r w:rsidRPr="003350DD">
              <w:rPr>
                <w:sz w:val="22"/>
                <w:szCs w:val="22"/>
              </w:rPr>
              <w:t xml:space="preserve"> na Wykonawcę i tym samym narusza równowagę stron. </w:t>
            </w:r>
            <w:r w:rsidR="00630764">
              <w:rPr>
                <w:sz w:val="22"/>
                <w:szCs w:val="22"/>
              </w:rPr>
              <w:br/>
            </w:r>
            <w:r w:rsidRPr="003350DD">
              <w:rPr>
                <w:sz w:val="22"/>
                <w:szCs w:val="22"/>
              </w:rPr>
              <w:t>W związku z powyższym proponujemy wobec tego zmianę § 9 ust. 6 w następujący sposób:</w:t>
            </w:r>
          </w:p>
          <w:p w14:paraId="546BF5BB" w14:textId="182E0899" w:rsidR="00D94746" w:rsidRPr="003350DD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50DD">
              <w:rPr>
                <w:sz w:val="22"/>
                <w:szCs w:val="22"/>
              </w:rPr>
              <w:lastRenderedPageBreak/>
              <w:t xml:space="preserve">„6. W przypadku, gdy zwłoka w wykonaniu przeglądu lub naprawy przekroczy 3 dni, Zamawiający wezwie Wykonawcę do wykonania umowy lub prawidłowej je realizacji, wyznaczając Wykonawcy dodatkowy termin, nie krótszy niż 2 dni roboczych. Po ponownym nieprzystąpieniu do wykonaniu usługi lub jej ponownie wadliwym wykonaniu Zamawiający ma prawo zlecić wykonanie usługi innemu serwisowi. W przypadku, o którym mowa powyżej niezależnie od kar umownych pokryje różnicę </w:t>
            </w:r>
            <w:r w:rsidR="00630764">
              <w:rPr>
                <w:sz w:val="22"/>
                <w:szCs w:val="22"/>
              </w:rPr>
              <w:br/>
            </w:r>
            <w:r w:rsidRPr="003350DD">
              <w:rPr>
                <w:sz w:val="22"/>
                <w:szCs w:val="22"/>
              </w:rPr>
              <w:t>w kosztach pomiędzy wartościami wynikającymi z Umowy a faktycznymi kosztami poniesionymi przez Zamawiającego (wykonanie zastępcze).”</w:t>
            </w:r>
          </w:p>
          <w:p w14:paraId="18C135A7" w14:textId="6249AEF7" w:rsidR="00C26519" w:rsidRPr="003350DD" w:rsidRDefault="00C26519" w:rsidP="00C2651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350D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350DD" w:rsidRPr="003350DD">
              <w:rPr>
                <w:b/>
                <w:bCs/>
                <w:sz w:val="22"/>
                <w:szCs w:val="22"/>
              </w:rPr>
              <w:t xml:space="preserve"> </w:t>
            </w:r>
            <w:r w:rsidR="003350DD" w:rsidRPr="003350DD">
              <w:rPr>
                <w:sz w:val="22"/>
                <w:szCs w:val="22"/>
              </w:rPr>
              <w:t>Jak w SWZ.</w:t>
            </w:r>
          </w:p>
          <w:p w14:paraId="4CFCC93E" w14:textId="77777777" w:rsidR="00C26519" w:rsidRPr="00D94746" w:rsidRDefault="00C26519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C7DC446" w14:textId="07ECE74D" w:rsidR="004A6319" w:rsidRPr="003350DD" w:rsidRDefault="004A6319" w:rsidP="004A63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350DD">
              <w:rPr>
                <w:b/>
                <w:bCs/>
                <w:sz w:val="22"/>
                <w:szCs w:val="22"/>
              </w:rPr>
              <w:t>Pytanie nr 17</w:t>
            </w:r>
          </w:p>
          <w:p w14:paraId="4CBEDFCC" w14:textId="16063A07" w:rsidR="00D94746" w:rsidRPr="003350DD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50DD">
              <w:rPr>
                <w:sz w:val="22"/>
                <w:szCs w:val="22"/>
              </w:rPr>
              <w:t>Umowa o przetwarzanie danych osobowych</w:t>
            </w:r>
          </w:p>
          <w:p w14:paraId="519C7F48" w14:textId="4B5BD638" w:rsidR="00D94746" w:rsidRPr="003350DD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50DD">
              <w:rPr>
                <w:sz w:val="22"/>
                <w:szCs w:val="22"/>
              </w:rPr>
              <w:t xml:space="preserve">W związku z wykonywaniem umowy może dojść do przekazania Wykonawcy i przetwarzania </w:t>
            </w:r>
            <w:r w:rsidR="00630764">
              <w:rPr>
                <w:sz w:val="22"/>
                <w:szCs w:val="22"/>
              </w:rPr>
              <w:br/>
            </w:r>
            <w:r w:rsidRPr="003350DD">
              <w:rPr>
                <w:sz w:val="22"/>
                <w:szCs w:val="22"/>
              </w:rPr>
              <w:t xml:space="preserve">przez Wykonawcę do danych osobowych pacjentów lub personelu Zamawiającego. W takiej sytuacji zgodnie z obowiązującymi przepisami rozporządzenia o ochronie danych osobowych strony </w:t>
            </w:r>
            <w:r w:rsidR="00630764">
              <w:rPr>
                <w:sz w:val="22"/>
                <w:szCs w:val="22"/>
              </w:rPr>
              <w:br/>
            </w:r>
            <w:r w:rsidRPr="003350DD">
              <w:rPr>
                <w:sz w:val="22"/>
                <w:szCs w:val="22"/>
              </w:rPr>
              <w:t xml:space="preserve">są zobowiązane zawrzeć umowę o powierzeniu przetwarzania danych osobowych. Uprzejma prośba </w:t>
            </w:r>
            <w:r w:rsidR="00630764">
              <w:rPr>
                <w:sz w:val="22"/>
                <w:szCs w:val="22"/>
              </w:rPr>
              <w:br/>
            </w:r>
            <w:r w:rsidRPr="003350DD">
              <w:rPr>
                <w:sz w:val="22"/>
                <w:szCs w:val="22"/>
              </w:rPr>
              <w:t>o informację czy Zamawiający przewiduje zawarcie takiej umowy i czy wyraża zgodę na zawarcie takiej umowy na wzorze przedstawionym przez Wykonawcę ?</w:t>
            </w:r>
          </w:p>
          <w:p w14:paraId="7BCBD5C1" w14:textId="77777777" w:rsidR="00D94746" w:rsidRPr="003350DD" w:rsidRDefault="00D94746" w:rsidP="00C23F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50DD">
              <w:rPr>
                <w:sz w:val="22"/>
                <w:szCs w:val="22"/>
              </w:rPr>
              <w:t>umownej, co umożliwi również wykonawcom właściwą ocenę ryzyka i należytą wycenę oferty. Dlatego proponujemy obniżenie jej do 0,2% wartości zamówienia za każdy dzień zwłoki</w:t>
            </w:r>
          </w:p>
          <w:p w14:paraId="662B99C3" w14:textId="1D35FBA9" w:rsidR="003350DD" w:rsidRPr="003350DD" w:rsidRDefault="00D94746" w:rsidP="003350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50D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350DD" w:rsidRPr="003350DD">
              <w:rPr>
                <w:b/>
                <w:bCs/>
                <w:sz w:val="22"/>
                <w:szCs w:val="22"/>
              </w:rPr>
              <w:t xml:space="preserve"> </w:t>
            </w:r>
            <w:r w:rsidR="003350DD" w:rsidRPr="003350DD">
              <w:rPr>
                <w:sz w:val="22"/>
                <w:szCs w:val="22"/>
              </w:rPr>
              <w:t xml:space="preserve">Jeżeli w danym przypadku może dojść do dostępu </w:t>
            </w:r>
            <w:r w:rsidR="00630764">
              <w:rPr>
                <w:sz w:val="22"/>
                <w:szCs w:val="22"/>
              </w:rPr>
              <w:br/>
            </w:r>
            <w:r w:rsidR="003350DD" w:rsidRPr="003350DD">
              <w:rPr>
                <w:sz w:val="22"/>
                <w:szCs w:val="22"/>
              </w:rPr>
              <w:t>do danych osobowych, wówczas przewiduje się zawarcie stosownej umowy dotyczącej przetwarzania danych osobowych.</w:t>
            </w:r>
          </w:p>
          <w:p w14:paraId="55D43CD5" w14:textId="31B6BFA8" w:rsidR="00D94746" w:rsidRPr="003350DD" w:rsidRDefault="00D94746" w:rsidP="00C23FD8">
            <w:pPr>
              <w:spacing w:after="40"/>
              <w:ind w:left="30" w:right="-72"/>
              <w:rPr>
                <w:color w:val="FF0000"/>
                <w:sz w:val="22"/>
                <w:szCs w:val="22"/>
              </w:rPr>
            </w:pPr>
          </w:p>
          <w:p w14:paraId="75DC35FE" w14:textId="28D9FDEB" w:rsidR="00F05C6E" w:rsidRPr="00F05C6E" w:rsidRDefault="00F05C6E" w:rsidP="00F05C6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05C6E">
              <w:rPr>
                <w:b/>
                <w:bCs/>
                <w:sz w:val="22"/>
                <w:szCs w:val="22"/>
              </w:rPr>
              <w:t>Pytanie nr 18</w:t>
            </w:r>
          </w:p>
          <w:p w14:paraId="0EDE6FD5" w14:textId="0A217FA2" w:rsidR="00F05C6E" w:rsidRPr="00F05C6E" w:rsidRDefault="00F05C6E" w:rsidP="00F05C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C6E">
              <w:rPr>
                <w:sz w:val="22"/>
                <w:szCs w:val="22"/>
              </w:rPr>
              <w:t>Zadanie nr 5</w:t>
            </w:r>
          </w:p>
          <w:p w14:paraId="422A1071" w14:textId="3B0449A7" w:rsidR="00F05C6E" w:rsidRPr="00F05C6E" w:rsidRDefault="00F05C6E" w:rsidP="00F05C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C6E">
              <w:rPr>
                <w:sz w:val="22"/>
                <w:szCs w:val="22"/>
              </w:rPr>
              <w:t xml:space="preserve">Czy Zamawiający zgodzi się na wydzielenie poz. 2 tj. Pompa do </w:t>
            </w:r>
            <w:proofErr w:type="spellStart"/>
            <w:r w:rsidRPr="00F05C6E">
              <w:rPr>
                <w:sz w:val="22"/>
                <w:szCs w:val="22"/>
              </w:rPr>
              <w:t>kontrapulsacji</w:t>
            </w:r>
            <w:proofErr w:type="spellEnd"/>
            <w:r w:rsidRPr="00F05C6E">
              <w:rPr>
                <w:sz w:val="22"/>
                <w:szCs w:val="22"/>
              </w:rPr>
              <w:t xml:space="preserve"> wewnątrzaortalnej </w:t>
            </w:r>
            <w:r w:rsidR="00630764">
              <w:rPr>
                <w:sz w:val="22"/>
                <w:szCs w:val="22"/>
              </w:rPr>
              <w:br/>
            </w:r>
            <w:r w:rsidRPr="00F05C6E">
              <w:rPr>
                <w:sz w:val="22"/>
                <w:szCs w:val="22"/>
              </w:rPr>
              <w:t>do odrębnego pakietu ?</w:t>
            </w:r>
          </w:p>
          <w:p w14:paraId="5F8C3BD2" w14:textId="2E8A5B8B" w:rsidR="00CC61A1" w:rsidRDefault="00F05C6E" w:rsidP="00CC61A1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5C6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C61A1">
              <w:rPr>
                <w:b/>
                <w:bCs/>
                <w:sz w:val="22"/>
                <w:szCs w:val="22"/>
              </w:rPr>
              <w:t xml:space="preserve"> </w:t>
            </w:r>
            <w:r w:rsidR="00CC61A1">
              <w:rPr>
                <w:sz w:val="22"/>
                <w:szCs w:val="22"/>
              </w:rPr>
              <w:t xml:space="preserve">Zamawiający wyraża zgodę na powyższe. </w:t>
            </w:r>
            <w:r w:rsidR="00CC61A1">
              <w:rPr>
                <w:sz w:val="22"/>
                <w:szCs w:val="22"/>
                <w:lang w:val="de-DE"/>
              </w:rPr>
              <w:t xml:space="preserve">Zamawiający modyfikuje w tym zakresie załacznik nr 1 do SWZ – Formularz ofertowy, załacznik nr 2 do SWZ – Formularz asortymentowo – cenowy oraz załącznik nr 4 do SWZ, tj. Projekt umowy, który przesyła zainteresowanym Wykonawcom oraz zamieszcza na stronie internetowej Zamawiającego </w:t>
            </w:r>
            <w:r w:rsidR="00630764">
              <w:rPr>
                <w:sz w:val="22"/>
                <w:szCs w:val="22"/>
                <w:lang w:val="de-DE"/>
              </w:rPr>
              <w:br/>
            </w:r>
            <w:r w:rsidR="00CC61A1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4A2E8AA0" w14:textId="267236C3" w:rsidR="00D94746" w:rsidRPr="00D94746" w:rsidRDefault="00D94746" w:rsidP="00C23FD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6BF8B8F" w14:textId="3DFB2E16" w:rsidR="00630764" w:rsidRDefault="00630764" w:rsidP="00630764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590319">
        <w:rPr>
          <w:sz w:val="22"/>
          <w:szCs w:val="22"/>
        </w:rPr>
        <w:lastRenderedPageBreak/>
        <w:t xml:space="preserve">Termin składania i otwarcia ofert pozostaje bez zmian tj. zgodnie z ogłoszeniem o zmianie zamówienia (nr </w:t>
      </w:r>
      <w:r>
        <w:rPr>
          <w:sz w:val="22"/>
          <w:szCs w:val="22"/>
        </w:rPr>
        <w:t>2</w:t>
      </w:r>
      <w:r w:rsidRPr="00590319">
        <w:rPr>
          <w:sz w:val="22"/>
          <w:szCs w:val="22"/>
        </w:rPr>
        <w:t xml:space="preserve">) nr 2021/BZP </w:t>
      </w:r>
      <w:r>
        <w:rPr>
          <w:sz w:val="22"/>
          <w:szCs w:val="22"/>
        </w:rPr>
        <w:t>00205471</w:t>
      </w:r>
      <w:r w:rsidRPr="00590319">
        <w:rPr>
          <w:sz w:val="22"/>
          <w:szCs w:val="22"/>
        </w:rPr>
        <w:t xml:space="preserve">/01 z dnia </w:t>
      </w:r>
      <w:r>
        <w:rPr>
          <w:sz w:val="22"/>
          <w:szCs w:val="22"/>
        </w:rPr>
        <w:t>05</w:t>
      </w:r>
      <w:r w:rsidRPr="00590319">
        <w:rPr>
          <w:sz w:val="22"/>
          <w:szCs w:val="22"/>
        </w:rPr>
        <w:t>.</w:t>
      </w:r>
      <w:r>
        <w:rPr>
          <w:sz w:val="22"/>
          <w:szCs w:val="22"/>
        </w:rPr>
        <w:t>10</w:t>
      </w:r>
      <w:r w:rsidRPr="00590319">
        <w:rPr>
          <w:sz w:val="22"/>
          <w:szCs w:val="22"/>
        </w:rPr>
        <w:t>.2021 r.</w:t>
      </w:r>
    </w:p>
    <w:p w14:paraId="43A3E151" w14:textId="77777777" w:rsidR="00630764" w:rsidRDefault="00630764" w:rsidP="00630764">
      <w:pPr>
        <w:pStyle w:val="Tekstpodstawowywcity3"/>
        <w:ind w:firstLine="0"/>
        <w:rPr>
          <w:b/>
          <w:sz w:val="22"/>
          <w:szCs w:val="22"/>
          <w:u w:val="single"/>
        </w:rPr>
      </w:pPr>
    </w:p>
    <w:p w14:paraId="05B68162" w14:textId="068155C4" w:rsidR="00630764" w:rsidRDefault="00630764" w:rsidP="00630764">
      <w:pPr>
        <w:pStyle w:val="Tekstpodstawowywcity3"/>
        <w:ind w:firstLine="0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Zamawiający informuje, iż złożenie wraz z ofertą formularza ofertowego oraz formularza asortymentowo - cenowego sprzed modyfikacji z dnia 06.10.2021 r. poczyni u Zamawiającego obowiązek zastosowania wobec Wykonawcy art. 226 ust.1 pkt. 5 Ustawy.</w:t>
      </w:r>
    </w:p>
    <w:p w14:paraId="458E2D6C" w14:textId="77777777" w:rsidR="00630764" w:rsidRDefault="00630764" w:rsidP="00630764">
      <w:pPr>
        <w:pStyle w:val="Tekstpodstawowywcity3"/>
        <w:ind w:firstLine="0"/>
        <w:rPr>
          <w:sz w:val="22"/>
          <w:szCs w:val="22"/>
          <w:u w:val="single"/>
        </w:rPr>
      </w:pPr>
    </w:p>
    <w:p w14:paraId="1F4D3026" w14:textId="77777777" w:rsidR="00630764" w:rsidRPr="00C80B89" w:rsidRDefault="00630764" w:rsidP="0063076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6F3CE3D0" w14:textId="77777777" w:rsidR="00630764" w:rsidRDefault="00630764" w:rsidP="0063076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DFCA3BE" w14:textId="77777777" w:rsidR="00630764" w:rsidRDefault="00630764" w:rsidP="0063076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E2E8376" w14:textId="3A0C7E3F" w:rsidR="00BE7BFD" w:rsidRPr="006A5DF1" w:rsidRDefault="00630764" w:rsidP="0063076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CC3D2" w14:textId="77777777" w:rsidR="00D04B45" w:rsidRDefault="00D04B45">
      <w:r>
        <w:separator/>
      </w:r>
    </w:p>
  </w:endnote>
  <w:endnote w:type="continuationSeparator" w:id="0">
    <w:p w14:paraId="0C2F08F0" w14:textId="77777777" w:rsidR="00D04B45" w:rsidRDefault="00D04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EC20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36B4C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254B5" w14:textId="70531B8F" w:rsidR="006D4AB3" w:rsidRDefault="007B09C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2295796" wp14:editId="2A85F6A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3C8AB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AF871D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6EAD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3CD26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60F3EA" w14:textId="77777777" w:rsidR="006D4AB3" w:rsidRDefault="006D4AB3">
    <w:pPr>
      <w:pStyle w:val="Stopka"/>
      <w:tabs>
        <w:tab w:val="clear" w:pos="4536"/>
        <w:tab w:val="left" w:pos="6237"/>
      </w:tabs>
    </w:pPr>
  </w:p>
  <w:p w14:paraId="4A7A35D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C3475" w14:textId="77777777" w:rsidR="00D04B45" w:rsidRDefault="00D04B45">
      <w:r>
        <w:separator/>
      </w:r>
    </w:p>
  </w:footnote>
  <w:footnote w:type="continuationSeparator" w:id="0">
    <w:p w14:paraId="7A3E146C" w14:textId="77777777" w:rsidR="00D04B45" w:rsidRDefault="00D04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1A578" w14:textId="77777777" w:rsidR="00D94746" w:rsidRDefault="00D947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FF014" w14:textId="77777777" w:rsidR="00D94746" w:rsidRDefault="00D947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17062" w14:textId="77777777" w:rsidR="00D94746" w:rsidRDefault="00D947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EEA"/>
    <w:rsid w:val="00031374"/>
    <w:rsid w:val="000A1097"/>
    <w:rsid w:val="000E2A8F"/>
    <w:rsid w:val="001028D2"/>
    <w:rsid w:val="0012774F"/>
    <w:rsid w:val="00144B7A"/>
    <w:rsid w:val="00180C6E"/>
    <w:rsid w:val="0029606A"/>
    <w:rsid w:val="003350DD"/>
    <w:rsid w:val="004848F3"/>
    <w:rsid w:val="004A6319"/>
    <w:rsid w:val="004A75F2"/>
    <w:rsid w:val="005144A9"/>
    <w:rsid w:val="00520165"/>
    <w:rsid w:val="005B1B08"/>
    <w:rsid w:val="00630764"/>
    <w:rsid w:val="00632C3C"/>
    <w:rsid w:val="00662BDB"/>
    <w:rsid w:val="006A5DF1"/>
    <w:rsid w:val="006B7198"/>
    <w:rsid w:val="006D4AB3"/>
    <w:rsid w:val="006F3B81"/>
    <w:rsid w:val="007B09C9"/>
    <w:rsid w:val="007D7198"/>
    <w:rsid w:val="007F0B77"/>
    <w:rsid w:val="00870F9F"/>
    <w:rsid w:val="008804B6"/>
    <w:rsid w:val="00897AB0"/>
    <w:rsid w:val="008A3553"/>
    <w:rsid w:val="008F1E53"/>
    <w:rsid w:val="00A765E4"/>
    <w:rsid w:val="00A905AC"/>
    <w:rsid w:val="00BA6584"/>
    <w:rsid w:val="00BE7BFD"/>
    <w:rsid w:val="00C26519"/>
    <w:rsid w:val="00C370F2"/>
    <w:rsid w:val="00C44EEC"/>
    <w:rsid w:val="00C84E3F"/>
    <w:rsid w:val="00CC61A1"/>
    <w:rsid w:val="00D04B45"/>
    <w:rsid w:val="00D22FFA"/>
    <w:rsid w:val="00D8461B"/>
    <w:rsid w:val="00D915F2"/>
    <w:rsid w:val="00D94746"/>
    <w:rsid w:val="00DF32E8"/>
    <w:rsid w:val="00DF53CA"/>
    <w:rsid w:val="00E21B49"/>
    <w:rsid w:val="00E2789F"/>
    <w:rsid w:val="00E72428"/>
    <w:rsid w:val="00E74BC3"/>
    <w:rsid w:val="00EA14B3"/>
    <w:rsid w:val="00EA416E"/>
    <w:rsid w:val="00F05C6E"/>
    <w:rsid w:val="00F50EE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C150F2"/>
  <w15:chartTrackingRefBased/>
  <w15:docId w15:val="{26302148-43B9-4D93-BE07-BCAE0A6DB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63076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2224</Words>
  <Characters>14915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3</cp:revision>
  <cp:lastPrinted>2001-02-10T14:28:00Z</cp:lastPrinted>
  <dcterms:created xsi:type="dcterms:W3CDTF">2021-10-06T07:38:00Z</dcterms:created>
  <dcterms:modified xsi:type="dcterms:W3CDTF">2021-10-06T07:39:00Z</dcterms:modified>
</cp:coreProperties>
</file>