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4791E" w14:textId="77777777" w:rsidR="006A5DF1" w:rsidRDefault="00ED18B8" w:rsidP="006A5DF1">
      <w:pPr>
        <w:spacing w:after="240"/>
        <w:jc w:val="right"/>
        <w:rPr>
          <w:sz w:val="22"/>
          <w:szCs w:val="22"/>
        </w:rPr>
      </w:pPr>
      <w:r w:rsidRPr="00ED18B8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ED18B8">
        <w:rPr>
          <w:sz w:val="22"/>
          <w:szCs w:val="22"/>
        </w:rPr>
        <w:t>2021-10-06</w:t>
      </w:r>
    </w:p>
    <w:p w14:paraId="677759F3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8C2A866" w14:textId="77777777" w:rsidR="00ED18B8" w:rsidRPr="00ED18B8" w:rsidRDefault="00ED18B8" w:rsidP="006A5DF1">
      <w:pPr>
        <w:rPr>
          <w:b/>
          <w:bCs/>
          <w:sz w:val="22"/>
          <w:szCs w:val="22"/>
        </w:rPr>
      </w:pPr>
      <w:r w:rsidRPr="00ED18B8">
        <w:rPr>
          <w:b/>
          <w:bCs/>
          <w:sz w:val="22"/>
          <w:szCs w:val="22"/>
        </w:rPr>
        <w:t>Szpital Wojewódzki w Poznaniu</w:t>
      </w:r>
    </w:p>
    <w:p w14:paraId="0EC34B31" w14:textId="77777777" w:rsidR="006A5DF1" w:rsidRPr="00D91931" w:rsidRDefault="00ED18B8" w:rsidP="006A5DF1">
      <w:pPr>
        <w:rPr>
          <w:b/>
          <w:bCs/>
          <w:sz w:val="22"/>
          <w:szCs w:val="22"/>
        </w:rPr>
      </w:pPr>
      <w:r w:rsidRPr="00ED18B8">
        <w:rPr>
          <w:b/>
          <w:bCs/>
          <w:sz w:val="22"/>
          <w:szCs w:val="22"/>
        </w:rPr>
        <w:t>Dział Zamówień Publicznych</w:t>
      </w:r>
    </w:p>
    <w:p w14:paraId="75284D1F" w14:textId="784886E8" w:rsidR="006A5DF1" w:rsidRPr="00BD5546" w:rsidRDefault="00241C48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D18B8" w:rsidRPr="00ED18B8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ED18B8" w:rsidRPr="00ED18B8">
        <w:rPr>
          <w:sz w:val="22"/>
          <w:szCs w:val="22"/>
        </w:rPr>
        <w:t>7/19</w:t>
      </w:r>
    </w:p>
    <w:p w14:paraId="2623928D" w14:textId="77777777" w:rsidR="006A5DF1" w:rsidRPr="00BD5546" w:rsidRDefault="00ED18B8" w:rsidP="006A5DF1">
      <w:pPr>
        <w:rPr>
          <w:sz w:val="22"/>
          <w:szCs w:val="22"/>
        </w:rPr>
      </w:pPr>
      <w:r w:rsidRPr="00ED18B8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ED18B8">
        <w:rPr>
          <w:sz w:val="22"/>
          <w:szCs w:val="22"/>
        </w:rPr>
        <w:t>Poznań</w:t>
      </w:r>
    </w:p>
    <w:p w14:paraId="49137F0C" w14:textId="116C64E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0BFDD95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867F6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6D21B6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5725D3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F6DF6A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9CDE1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017F70" w14:textId="3697AFC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B4919">
        <w:rPr>
          <w:rFonts w:ascii="Times New Roman" w:hAnsi="Times New Roman"/>
          <w:szCs w:val="28"/>
        </w:rPr>
        <w:t xml:space="preserve"> 4</w:t>
      </w:r>
    </w:p>
    <w:p w14:paraId="7582A60E" w14:textId="4E11C08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D18B8" w:rsidRPr="00ED18B8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D18B8" w:rsidRPr="00ED18B8">
        <w:rPr>
          <w:b/>
          <w:bCs/>
          <w:sz w:val="22"/>
          <w:szCs w:val="22"/>
        </w:rPr>
        <w:t>Przeglądy techniczne i naprawy urządzeń medycznych - 5 zadań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D18B8" w:rsidRPr="00ED18B8">
        <w:rPr>
          <w:b/>
          <w:sz w:val="22"/>
          <w:szCs w:val="22"/>
        </w:rPr>
        <w:t>SZW/DZP/57/2021</w:t>
      </w:r>
    </w:p>
    <w:p w14:paraId="30295408" w14:textId="77777777" w:rsidR="00ED18B8" w:rsidRPr="00ED18B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D18B8" w:rsidRPr="00ED18B8">
        <w:rPr>
          <w:b/>
          <w:sz w:val="22"/>
          <w:szCs w:val="22"/>
        </w:rPr>
        <w:t>Szpital Wojewódzki w Poznaniu</w:t>
      </w:r>
    </w:p>
    <w:p w14:paraId="6B9399E1" w14:textId="77777777" w:rsidR="00241C48" w:rsidRPr="00623F1A" w:rsidRDefault="00241C48" w:rsidP="00241C48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 xml:space="preserve">(Dz.U. </w:t>
      </w:r>
      <w:r>
        <w:rPr>
          <w:sz w:val="22"/>
          <w:szCs w:val="22"/>
        </w:rPr>
        <w:t xml:space="preserve">z 2021 r. </w:t>
      </w:r>
      <w:r w:rsidRPr="002922D2">
        <w:rPr>
          <w:sz w:val="22"/>
          <w:szCs w:val="22"/>
        </w:rPr>
        <w:t xml:space="preserve">poz. </w:t>
      </w:r>
      <w:r>
        <w:rPr>
          <w:sz w:val="22"/>
          <w:szCs w:val="22"/>
        </w:rPr>
        <w:t>1129</w:t>
      </w:r>
      <w:r w:rsidRPr="002922D2">
        <w:rPr>
          <w:sz w:val="22"/>
          <w:szCs w:val="22"/>
        </w:rPr>
        <w:t>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lang w:eastAsia="ar-SA"/>
        </w:rPr>
        <w:t xml:space="preserve">jednocześnie dokonując </w:t>
      </w:r>
      <w:r>
        <w:rPr>
          <w:b/>
          <w:sz w:val="22"/>
          <w:szCs w:val="22"/>
          <w:u w:val="single"/>
          <w:lang w:eastAsia="ar-SA"/>
        </w:rPr>
        <w:t>modyfikacji</w:t>
      </w:r>
      <w:r>
        <w:rPr>
          <w:bCs/>
          <w:sz w:val="22"/>
          <w:szCs w:val="22"/>
          <w:lang w:eastAsia="ar-SA"/>
        </w:rPr>
        <w:t xml:space="preserve"> SWZ </w:t>
      </w:r>
      <w:r w:rsidRPr="00623F1A">
        <w:rPr>
          <w:bCs/>
          <w:sz w:val="22"/>
          <w:szCs w:val="22"/>
          <w:lang w:eastAsia="ar-SA"/>
        </w:rPr>
        <w:t xml:space="preserve">w zakresie Formularza ofertowego (załacznik nr 1 do SWZ/załącznik </w:t>
      </w:r>
      <w:r>
        <w:rPr>
          <w:bCs/>
          <w:sz w:val="22"/>
          <w:szCs w:val="22"/>
          <w:lang w:eastAsia="ar-SA"/>
        </w:rPr>
        <w:br/>
      </w:r>
      <w:r w:rsidRPr="00623F1A">
        <w:rPr>
          <w:bCs/>
          <w:sz w:val="22"/>
          <w:szCs w:val="22"/>
          <w:lang w:eastAsia="ar-SA"/>
        </w:rPr>
        <w:t xml:space="preserve">nr 1 do umowy), Formularza asortymentowo – cenowego (załącznik nr 2 do SWZ/załącznik nr 2 </w:t>
      </w:r>
      <w:r>
        <w:rPr>
          <w:bCs/>
          <w:sz w:val="22"/>
          <w:szCs w:val="22"/>
          <w:lang w:eastAsia="ar-SA"/>
        </w:rPr>
        <w:br/>
      </w:r>
      <w:r w:rsidRPr="00623F1A">
        <w:rPr>
          <w:bCs/>
          <w:sz w:val="22"/>
          <w:szCs w:val="22"/>
          <w:lang w:eastAsia="ar-SA"/>
        </w:rPr>
        <w:t>do umowy) oraz Projektu umowy (załącznik nr 4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18B8" w:rsidRPr="006A5DF1" w14:paraId="2633DCAB" w14:textId="77777777" w:rsidTr="00084E3B">
        <w:tc>
          <w:tcPr>
            <w:tcW w:w="9356" w:type="dxa"/>
            <w:shd w:val="clear" w:color="auto" w:fill="auto"/>
          </w:tcPr>
          <w:p w14:paraId="0523B9D2" w14:textId="241D950B" w:rsidR="00ED18B8" w:rsidRPr="006A5DF1" w:rsidRDefault="00ED18B8" w:rsidP="00084E3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241C48">
              <w:rPr>
                <w:b/>
                <w:bCs/>
                <w:sz w:val="22"/>
                <w:szCs w:val="22"/>
              </w:rPr>
              <w:t>1</w:t>
            </w:r>
          </w:p>
          <w:p w14:paraId="469C5FB7" w14:textId="714FBCE3" w:rsidR="00ED18B8" w:rsidRPr="006A5DF1" w:rsidRDefault="00ED18B8" w:rsidP="00084E3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18B8">
              <w:rPr>
                <w:sz w:val="22"/>
                <w:szCs w:val="22"/>
              </w:rPr>
              <w:t xml:space="preserve">Szanowni Państwo, w nawiązaniu do udzielonych w dniu dzisiejszym odpowiedzi, zwracam </w:t>
            </w:r>
            <w:r w:rsidR="00241C48">
              <w:rPr>
                <w:sz w:val="22"/>
                <w:szCs w:val="22"/>
              </w:rPr>
              <w:br/>
            </w:r>
            <w:r w:rsidRPr="00ED18B8">
              <w:rPr>
                <w:sz w:val="22"/>
                <w:szCs w:val="22"/>
              </w:rPr>
              <w:t xml:space="preserve">się z prośbą o wyjaśnienie dlaczego Zamawiający wyraził zgodę na </w:t>
            </w:r>
            <w:proofErr w:type="spellStart"/>
            <w:r w:rsidRPr="00ED18B8">
              <w:rPr>
                <w:sz w:val="22"/>
                <w:szCs w:val="22"/>
              </w:rPr>
              <w:t>rozpakietowanie</w:t>
            </w:r>
            <w:proofErr w:type="spellEnd"/>
            <w:r w:rsidRPr="00ED18B8">
              <w:rPr>
                <w:sz w:val="22"/>
                <w:szCs w:val="22"/>
              </w:rPr>
              <w:t xml:space="preserve"> zadania nr 4 TYLKO w części dot. aparatów firmy Siemens ?? Ograniczając tym samym złożenie konkurencyjnej oferty przez autoryzowany serwis producenta aparatów RTG z ramieniem C </w:t>
            </w:r>
            <w:proofErr w:type="spellStart"/>
            <w:r w:rsidRPr="00ED18B8">
              <w:rPr>
                <w:sz w:val="22"/>
                <w:szCs w:val="22"/>
              </w:rPr>
              <w:t>Ziehm</w:t>
            </w:r>
            <w:proofErr w:type="spellEnd"/>
            <w:r w:rsidRPr="00ED18B8">
              <w:rPr>
                <w:sz w:val="22"/>
                <w:szCs w:val="22"/>
              </w:rPr>
              <w:t xml:space="preserve"> </w:t>
            </w:r>
            <w:proofErr w:type="spellStart"/>
            <w:r w:rsidRPr="00ED18B8">
              <w:rPr>
                <w:sz w:val="22"/>
                <w:szCs w:val="22"/>
              </w:rPr>
              <w:t>Imaging</w:t>
            </w:r>
            <w:proofErr w:type="spellEnd"/>
            <w:r w:rsidRPr="00ED18B8">
              <w:rPr>
                <w:sz w:val="22"/>
                <w:szCs w:val="22"/>
              </w:rPr>
              <w:t xml:space="preserve">. "Nadto może się okazać, że nie istnieje podmiot, który posiada kompetencje (posiada certyfikaty) w zakresie obsługi serwisowej tak wielu różnorodnych aparatów </w:t>
            </w:r>
            <w:proofErr w:type="spellStart"/>
            <w:r w:rsidRPr="00ED18B8">
              <w:rPr>
                <w:sz w:val="22"/>
                <w:szCs w:val="22"/>
              </w:rPr>
              <w:t>rtg</w:t>
            </w:r>
            <w:proofErr w:type="spellEnd"/>
            <w:r w:rsidRPr="00ED18B8">
              <w:rPr>
                <w:sz w:val="22"/>
                <w:szCs w:val="22"/>
              </w:rPr>
              <w:t xml:space="preserve">". Dlatego ponawiamy prośbę o wyłączenie </w:t>
            </w:r>
            <w:r w:rsidR="00241C48">
              <w:rPr>
                <w:sz w:val="22"/>
                <w:szCs w:val="22"/>
              </w:rPr>
              <w:br/>
            </w:r>
            <w:r w:rsidRPr="00ED18B8">
              <w:rPr>
                <w:sz w:val="22"/>
                <w:szCs w:val="22"/>
              </w:rPr>
              <w:t>z w/w zadania pozycji 9 i 10 i utworzenie odrębnej części tak jak w przypadku aparatów firmy Siemens.</w:t>
            </w:r>
          </w:p>
          <w:p w14:paraId="5762FBB7" w14:textId="77777777" w:rsidR="00241C48" w:rsidRPr="005231BE" w:rsidRDefault="00ED18B8" w:rsidP="00241C4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41C48">
              <w:rPr>
                <w:b/>
                <w:bCs/>
                <w:sz w:val="22"/>
                <w:szCs w:val="22"/>
              </w:rPr>
              <w:t xml:space="preserve"> </w:t>
            </w:r>
            <w:r w:rsidR="00241C48" w:rsidRPr="005231BE">
              <w:rPr>
                <w:sz w:val="22"/>
                <w:szCs w:val="22"/>
              </w:rPr>
              <w:t xml:space="preserve">Zamawiający wyraża zgodę na powyższe. </w:t>
            </w:r>
            <w:r w:rsidR="00241C48" w:rsidRPr="005231BE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 w:rsidR="00241C48">
              <w:rPr>
                <w:sz w:val="22"/>
                <w:szCs w:val="22"/>
                <w:lang w:val="de-DE"/>
              </w:rPr>
              <w:t>1 do SWZ – Formularz ofertowy, załącznik nr 2</w:t>
            </w:r>
            <w:r w:rsidR="00241C48" w:rsidRPr="005231BE">
              <w:rPr>
                <w:sz w:val="22"/>
                <w:szCs w:val="22"/>
                <w:lang w:val="de-DE"/>
              </w:rPr>
              <w:t xml:space="preserve"> do SWZ </w:t>
            </w:r>
            <w:r w:rsidR="00241C48">
              <w:rPr>
                <w:sz w:val="22"/>
                <w:szCs w:val="22"/>
                <w:lang w:val="de-DE"/>
              </w:rPr>
              <w:t>– Formularz asortymentowo – cenowy oraz załącznik nr 4 do SWZ – Projekt umowy,</w:t>
            </w:r>
            <w:r w:rsidR="00241C48" w:rsidRPr="005231BE">
              <w:rPr>
                <w:sz w:val="22"/>
                <w:szCs w:val="22"/>
                <w:lang w:val="de-DE"/>
              </w:rPr>
              <w:t xml:space="preserve"> który przesyła zainteresowanym Wykonawcom oraz zamieszcza na stronie internetowej Zamawiającego </w:t>
            </w:r>
            <w:r w:rsidR="00241C48">
              <w:rPr>
                <w:sz w:val="22"/>
                <w:szCs w:val="22"/>
                <w:lang w:val="de-DE"/>
              </w:rPr>
              <w:br/>
            </w:r>
            <w:r w:rsidR="00241C48"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810D2AF" w14:textId="0B5F868E" w:rsidR="00ED18B8" w:rsidRPr="006A5DF1" w:rsidRDefault="00ED18B8" w:rsidP="00084E3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F95A1F3" w14:textId="77777777" w:rsidR="00241C48" w:rsidRDefault="00241C48" w:rsidP="00241C48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</w:p>
          <w:p w14:paraId="29E5CA86" w14:textId="7252CBF1" w:rsidR="00241C48" w:rsidRDefault="00241C48" w:rsidP="00241C48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lastRenderedPageBreak/>
              <w:t>Zamawiający informuje, iż złożenie wraz z ofertą formularza ofertowego oraz formularza asortymentowo - cenowego sprzed modyfikacji z dnia 06.10.2021 r. poczyni u Zamawiającego obowiązek zastosowania wobec Wykonawcy art. 226 ust.1 pkt. 5 Ustawy.</w:t>
            </w:r>
          </w:p>
          <w:p w14:paraId="6F972F06" w14:textId="77777777" w:rsidR="00241C48" w:rsidRDefault="00241C48" w:rsidP="00241C48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</w:p>
          <w:p w14:paraId="15F3E9CD" w14:textId="1E85E5FC" w:rsidR="00241C48" w:rsidRPr="00750226" w:rsidRDefault="00241C48" w:rsidP="00241C48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 w:rsidRPr="00750226">
              <w:rPr>
                <w:sz w:val="22"/>
                <w:szCs w:val="22"/>
                <w:u w:val="single"/>
              </w:rPr>
              <w:t xml:space="preserve">Zamawiający informuje, iż złożenie wraz z ofertą projektu umowy sprzed modyfikacji z dnia </w:t>
            </w:r>
            <w:r>
              <w:rPr>
                <w:sz w:val="22"/>
                <w:szCs w:val="22"/>
                <w:u w:val="single"/>
              </w:rPr>
              <w:t>06</w:t>
            </w:r>
            <w:r w:rsidRPr="00750226">
              <w:rPr>
                <w:sz w:val="22"/>
                <w:szCs w:val="22"/>
                <w:u w:val="single"/>
              </w:rPr>
              <w:t>.</w:t>
            </w:r>
            <w:r>
              <w:rPr>
                <w:sz w:val="22"/>
                <w:szCs w:val="22"/>
                <w:u w:val="single"/>
              </w:rPr>
              <w:t>10</w:t>
            </w:r>
            <w:r w:rsidRPr="00750226">
              <w:rPr>
                <w:sz w:val="22"/>
                <w:szCs w:val="22"/>
                <w:u w:val="single"/>
              </w:rPr>
              <w:t>.2021 r. poczyni u Zamawiającego obowiązek zastosowania wobec Wykonawcy art. 223 ust. 2 pkt. 3 Ustawy.</w:t>
            </w:r>
          </w:p>
          <w:p w14:paraId="495D113F" w14:textId="77777777" w:rsidR="00241C48" w:rsidRPr="006A5DF1" w:rsidRDefault="00241C48" w:rsidP="00241C48">
            <w:pPr>
              <w:jc w:val="both"/>
              <w:rPr>
                <w:sz w:val="22"/>
                <w:szCs w:val="22"/>
              </w:rPr>
            </w:pPr>
          </w:p>
          <w:p w14:paraId="126B8B6F" w14:textId="77777777" w:rsidR="00241C48" w:rsidRDefault="00241C48" w:rsidP="00241C48">
            <w:pPr>
              <w:pStyle w:val="Tekstpodstawowy"/>
              <w:spacing w:before="120" w:after="480"/>
              <w:ind w:left="3119" w:firstLine="425"/>
              <w:jc w:val="right"/>
              <w:rPr>
                <w:sz w:val="22"/>
                <w:szCs w:val="22"/>
              </w:rPr>
            </w:pPr>
          </w:p>
          <w:p w14:paraId="42D0EA3B" w14:textId="77777777" w:rsidR="00241C48" w:rsidRDefault="00241C48" w:rsidP="00241C48">
            <w:pPr>
              <w:pStyle w:val="Tekstpodstawowy"/>
              <w:spacing w:before="120" w:after="480"/>
              <w:ind w:left="3119" w:firstLine="425"/>
              <w:jc w:val="right"/>
              <w:rPr>
                <w:sz w:val="22"/>
                <w:szCs w:val="22"/>
              </w:rPr>
            </w:pPr>
          </w:p>
          <w:p w14:paraId="63B6A928" w14:textId="77777777" w:rsidR="00241C48" w:rsidRPr="00C80B89" w:rsidRDefault="00241C48" w:rsidP="00241C48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 w:rsidRPr="00C80B89">
              <w:rPr>
                <w:i/>
                <w:sz w:val="22"/>
                <w:szCs w:val="22"/>
              </w:rPr>
              <w:t>Zamawiający</w:t>
            </w:r>
          </w:p>
          <w:p w14:paraId="7184478F" w14:textId="77777777" w:rsidR="00241C48" w:rsidRDefault="00241C48" w:rsidP="00241C48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7ABA2598" w14:textId="77777777" w:rsidR="00241C48" w:rsidRDefault="00241C48" w:rsidP="00241C48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524120BE" w14:textId="77777777" w:rsidR="00241C48" w:rsidRDefault="00241C48" w:rsidP="00241C48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Piotr Nowicki</w:t>
            </w:r>
          </w:p>
          <w:p w14:paraId="386F704C" w14:textId="17D816FE" w:rsidR="00ED18B8" w:rsidRPr="00ED18B8" w:rsidRDefault="00ED18B8" w:rsidP="00084E3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EA5436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6F079" w14:textId="77777777" w:rsidR="00A87D64" w:rsidRDefault="00A87D64">
      <w:r>
        <w:separator/>
      </w:r>
    </w:p>
  </w:endnote>
  <w:endnote w:type="continuationSeparator" w:id="0">
    <w:p w14:paraId="6DF26943" w14:textId="77777777" w:rsidR="00A87D64" w:rsidRDefault="00A8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1305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1899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A767F" w14:textId="0A2C268D" w:rsidR="006D4AB3" w:rsidRDefault="00AF7C0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728CC4" wp14:editId="455C8A2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B9C92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650BBC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F832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A6A4B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08DF2A" w14:textId="77777777" w:rsidR="006D4AB3" w:rsidRDefault="006D4AB3">
    <w:pPr>
      <w:pStyle w:val="Stopka"/>
      <w:tabs>
        <w:tab w:val="clear" w:pos="4536"/>
        <w:tab w:val="left" w:pos="6237"/>
      </w:tabs>
    </w:pPr>
  </w:p>
  <w:p w14:paraId="5565FE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AD84F" w14:textId="77777777" w:rsidR="00A87D64" w:rsidRDefault="00A87D64">
      <w:r>
        <w:separator/>
      </w:r>
    </w:p>
  </w:footnote>
  <w:footnote w:type="continuationSeparator" w:id="0">
    <w:p w14:paraId="33F6AE9A" w14:textId="77777777" w:rsidR="00A87D64" w:rsidRDefault="00A87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25FF3" w14:textId="77777777" w:rsidR="00ED18B8" w:rsidRDefault="00ED1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69971" w14:textId="77777777" w:rsidR="00ED18B8" w:rsidRDefault="00ED18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5B04A" w14:textId="77777777" w:rsidR="00ED18B8" w:rsidRDefault="00ED1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A7C"/>
    <w:rsid w:val="00031374"/>
    <w:rsid w:val="000A1097"/>
    <w:rsid w:val="000E2A8F"/>
    <w:rsid w:val="0012774F"/>
    <w:rsid w:val="00144B7A"/>
    <w:rsid w:val="00180C6E"/>
    <w:rsid w:val="00241C48"/>
    <w:rsid w:val="0029606A"/>
    <w:rsid w:val="002D3D1F"/>
    <w:rsid w:val="004848F3"/>
    <w:rsid w:val="004A4A7C"/>
    <w:rsid w:val="004A75F2"/>
    <w:rsid w:val="005144A9"/>
    <w:rsid w:val="00520165"/>
    <w:rsid w:val="005B1B08"/>
    <w:rsid w:val="00632C3C"/>
    <w:rsid w:val="00662BDB"/>
    <w:rsid w:val="006A5DF1"/>
    <w:rsid w:val="006B4919"/>
    <w:rsid w:val="006B7198"/>
    <w:rsid w:val="006D4AB3"/>
    <w:rsid w:val="006F3B81"/>
    <w:rsid w:val="007D7198"/>
    <w:rsid w:val="00870F9F"/>
    <w:rsid w:val="008804B6"/>
    <w:rsid w:val="00897AB0"/>
    <w:rsid w:val="008A3553"/>
    <w:rsid w:val="00A87D64"/>
    <w:rsid w:val="00A905AC"/>
    <w:rsid w:val="00AF7C0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D18B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1F4AA"/>
  <w15:chartTrackingRefBased/>
  <w15:docId w15:val="{A60B4458-0664-449E-875B-071524E9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41C48"/>
    <w:rPr>
      <w:sz w:val="28"/>
    </w:rPr>
  </w:style>
  <w:style w:type="character" w:customStyle="1" w:styleId="Tekstpodstawowywcity3Znak">
    <w:name w:val="Tekst podstawowy wcięty 3 Znak"/>
    <w:link w:val="Tekstpodstawowywcity3"/>
    <w:rsid w:val="00241C4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3</cp:revision>
  <cp:lastPrinted>2001-02-10T14:28:00Z</cp:lastPrinted>
  <dcterms:created xsi:type="dcterms:W3CDTF">2021-10-06T07:57:00Z</dcterms:created>
  <dcterms:modified xsi:type="dcterms:W3CDTF">2021-10-06T07:57:00Z</dcterms:modified>
</cp:coreProperties>
</file>