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D21D41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D21D41">
        <w:rPr>
          <w:rFonts w:ascii="Arial" w:hAnsi="Arial" w:cs="Arial"/>
          <w:bCs/>
          <w:sz w:val="24"/>
          <w:szCs w:val="24"/>
        </w:rPr>
        <w:t>Znak sprawy:</w:t>
      </w:r>
      <w:r w:rsidRPr="00D21D41">
        <w:rPr>
          <w:rFonts w:ascii="Arial" w:hAnsi="Arial" w:cs="Arial"/>
          <w:b/>
          <w:bCs/>
          <w:sz w:val="24"/>
          <w:szCs w:val="24"/>
        </w:rPr>
        <w:t xml:space="preserve"> </w:t>
      </w:r>
      <w:r w:rsidR="00AF3101" w:rsidRPr="00D21D41">
        <w:rPr>
          <w:rFonts w:ascii="Arial" w:hAnsi="Arial" w:cs="Arial"/>
          <w:b/>
          <w:bCs/>
          <w:sz w:val="24"/>
          <w:szCs w:val="24"/>
        </w:rPr>
        <w:t>KA-2/0</w:t>
      </w:r>
      <w:r w:rsidR="004E5B42">
        <w:rPr>
          <w:rFonts w:ascii="Arial" w:hAnsi="Arial" w:cs="Arial"/>
          <w:b/>
          <w:bCs/>
          <w:sz w:val="24"/>
          <w:szCs w:val="24"/>
        </w:rPr>
        <w:t>85</w:t>
      </w:r>
      <w:r w:rsidR="00AF3101" w:rsidRPr="00D21D41">
        <w:rPr>
          <w:rFonts w:ascii="Arial" w:hAnsi="Arial" w:cs="Arial"/>
          <w:b/>
          <w:bCs/>
          <w:sz w:val="24"/>
          <w:szCs w:val="24"/>
        </w:rPr>
        <w:t>/2021</w:t>
      </w:r>
    </w:p>
    <w:p w:rsidR="00B639E0" w:rsidRPr="00D21D41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D21D41">
        <w:rPr>
          <w:rFonts w:ascii="Arial" w:hAnsi="Arial" w:cs="Arial"/>
          <w:bCs/>
          <w:i w:val="0"/>
          <w:szCs w:val="24"/>
        </w:rPr>
        <w:t>Załącznik nr</w:t>
      </w:r>
      <w:r w:rsidRPr="00D21D41">
        <w:rPr>
          <w:rFonts w:ascii="Arial" w:hAnsi="Arial" w:cs="Arial"/>
          <w:b/>
          <w:bCs/>
          <w:i w:val="0"/>
          <w:szCs w:val="24"/>
        </w:rPr>
        <w:t xml:space="preserve"> </w:t>
      </w:r>
      <w:r w:rsidR="00F2010E" w:rsidRPr="00D21D41">
        <w:rPr>
          <w:rFonts w:ascii="Arial" w:hAnsi="Arial" w:cs="Arial"/>
          <w:b/>
          <w:bCs/>
          <w:i w:val="0"/>
          <w:szCs w:val="24"/>
        </w:rPr>
        <w:t>2</w:t>
      </w:r>
      <w:r w:rsidR="00845998" w:rsidRPr="00D21D41">
        <w:rPr>
          <w:rFonts w:ascii="Arial" w:hAnsi="Arial" w:cs="Arial"/>
          <w:b/>
          <w:bCs/>
          <w:i w:val="0"/>
          <w:szCs w:val="24"/>
        </w:rPr>
        <w:t xml:space="preserve"> do S</w:t>
      </w:r>
      <w:r w:rsidRPr="00D21D41">
        <w:rPr>
          <w:rFonts w:ascii="Arial" w:hAnsi="Arial" w:cs="Arial"/>
          <w:b/>
          <w:bCs/>
          <w:i w:val="0"/>
          <w:szCs w:val="24"/>
        </w:rPr>
        <w:t>WZ</w:t>
      </w:r>
    </w:p>
    <w:p w:rsidR="00E616D4" w:rsidRPr="00D21D41" w:rsidRDefault="00E616D4" w:rsidP="003B310D">
      <w:pPr>
        <w:pStyle w:val="Nagwek2"/>
        <w:ind w:left="0"/>
        <w:rPr>
          <w:sz w:val="24"/>
        </w:rPr>
      </w:pPr>
    </w:p>
    <w:p w:rsidR="00EF47EE" w:rsidRPr="00D21D41" w:rsidRDefault="003B310D" w:rsidP="003B310D">
      <w:pPr>
        <w:pStyle w:val="Nagwek2"/>
        <w:ind w:left="0"/>
        <w:rPr>
          <w:sz w:val="24"/>
        </w:rPr>
      </w:pPr>
      <w:r w:rsidRPr="00D21D41">
        <w:rPr>
          <w:sz w:val="24"/>
        </w:rPr>
        <w:t>OFERTA</w:t>
      </w:r>
    </w:p>
    <w:p w:rsidR="00EF47EE" w:rsidRPr="00D21D41" w:rsidRDefault="00EF47EE" w:rsidP="00EF47EE"/>
    <w:p w:rsidR="00902B46" w:rsidRPr="00D21D41" w:rsidRDefault="00902B46" w:rsidP="00B639E0">
      <w:pPr>
        <w:spacing w:line="360" w:lineRule="auto"/>
        <w:ind w:hanging="28"/>
      </w:pPr>
      <w:r w:rsidRPr="00D21D41">
        <w:t>Nazwa</w:t>
      </w:r>
      <w:r w:rsidR="00D24480" w:rsidRPr="00D21D41">
        <w:t>:</w:t>
      </w:r>
      <w:r w:rsidRPr="00D21D41">
        <w:t xml:space="preserve"> </w:t>
      </w:r>
      <w:r w:rsidR="00D24480" w:rsidRPr="00D21D41">
        <w:t>(</w:t>
      </w:r>
      <w:r w:rsidRPr="00D21D41">
        <w:t>Wykonawcy lub Wykonawców w przypadku oferty wspólnej</w:t>
      </w:r>
      <w:r w:rsidR="00D24480" w:rsidRPr="00D21D41">
        <w:t>)</w:t>
      </w:r>
      <w:r w:rsidRPr="00D21D41">
        <w:t>:</w:t>
      </w:r>
    </w:p>
    <w:p w:rsidR="00902B46" w:rsidRPr="00D21D41" w:rsidRDefault="00902B46" w:rsidP="00B639E0">
      <w:pPr>
        <w:spacing w:line="360" w:lineRule="auto"/>
        <w:ind w:hanging="28"/>
      </w:pPr>
      <w:r w:rsidRPr="00D21D41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D21D41" w:rsidRDefault="00902B46" w:rsidP="00B639E0">
      <w:pPr>
        <w:spacing w:line="360" w:lineRule="auto"/>
        <w:ind w:hanging="28"/>
      </w:pPr>
      <w:r w:rsidRPr="00D21D41">
        <w:t>Adres: ul. .....................</w:t>
      </w:r>
      <w:r w:rsidR="00B639E0" w:rsidRPr="00D21D41">
        <w:t>...............</w:t>
      </w:r>
      <w:r w:rsidRPr="00D21D41">
        <w:t xml:space="preserve">.................... </w:t>
      </w:r>
      <w:r w:rsidR="00B639E0" w:rsidRPr="00D21D41">
        <w:t xml:space="preserve">       </w:t>
      </w:r>
      <w:r w:rsidRPr="00D21D41">
        <w:t>kod pocztowy</w:t>
      </w:r>
      <w:r w:rsidR="00A23458" w:rsidRPr="00D21D41">
        <w:t>:</w:t>
      </w:r>
      <w:r w:rsidR="00B639E0" w:rsidRPr="00D21D41">
        <w:t>………………</w:t>
      </w:r>
    </w:p>
    <w:p w:rsidR="00902B46" w:rsidRPr="00D21D41" w:rsidRDefault="00B639E0" w:rsidP="00B639E0">
      <w:pPr>
        <w:spacing w:line="360" w:lineRule="auto"/>
        <w:ind w:hanging="28"/>
      </w:pPr>
      <w:r w:rsidRPr="00D21D41">
        <w:t>m</w:t>
      </w:r>
      <w:r w:rsidR="00902B46" w:rsidRPr="00D21D41">
        <w:t>iasto</w:t>
      </w:r>
      <w:r w:rsidRPr="00D21D41">
        <w:t xml:space="preserve">:     ........................................................        </w:t>
      </w:r>
      <w:r w:rsidR="00902B46" w:rsidRPr="00D21D41">
        <w:t>województwo: ……………………</w:t>
      </w:r>
    </w:p>
    <w:p w:rsidR="00B12D3B" w:rsidRPr="00D21D41" w:rsidRDefault="00902B46" w:rsidP="00B639E0">
      <w:pPr>
        <w:spacing w:line="360" w:lineRule="auto"/>
        <w:ind w:hanging="27"/>
        <w:jc w:val="both"/>
      </w:pPr>
      <w:r w:rsidRPr="00D21D41">
        <w:t>tel.</w:t>
      </w:r>
      <w:r w:rsidR="00B639E0" w:rsidRPr="00D21D41">
        <w:t>:</w:t>
      </w:r>
      <w:r w:rsidRPr="00D21D41">
        <w:t xml:space="preserve"> ...</w:t>
      </w:r>
      <w:r w:rsidR="00B639E0" w:rsidRPr="00D21D41">
        <w:t>..</w:t>
      </w:r>
      <w:r w:rsidRPr="00D21D41">
        <w:t>.</w:t>
      </w:r>
      <w:r w:rsidR="00B639E0" w:rsidRPr="00D21D41">
        <w:t>./....</w:t>
      </w:r>
      <w:r w:rsidR="00B12D3B" w:rsidRPr="00D21D41">
        <w:t>.....</w:t>
      </w:r>
      <w:r w:rsidR="00B639E0" w:rsidRPr="00D21D41">
        <w:t>.</w:t>
      </w:r>
      <w:r w:rsidRPr="00D21D41">
        <w:t>..</w:t>
      </w:r>
      <w:r w:rsidR="00B12D3B" w:rsidRPr="00D21D41">
        <w:t>.............................</w:t>
      </w:r>
      <w:r w:rsidRPr="00D21D41">
        <w:t>.........</w:t>
      </w:r>
      <w:r w:rsidR="00B639E0" w:rsidRPr="00D21D41">
        <w:t>..</w:t>
      </w:r>
      <w:r w:rsidRPr="00D21D41">
        <w:t>....</w:t>
      </w:r>
      <w:r w:rsidR="00B12D3B" w:rsidRPr="00D21D41">
        <w:t xml:space="preserve">         </w:t>
      </w:r>
    </w:p>
    <w:p w:rsidR="00902B46" w:rsidRPr="00D21D41" w:rsidRDefault="00B639E0" w:rsidP="00B12D3B">
      <w:pPr>
        <w:spacing w:line="360" w:lineRule="auto"/>
        <w:ind w:hanging="27"/>
        <w:jc w:val="both"/>
      </w:pPr>
      <w:r w:rsidRPr="00D21D41">
        <w:t>e-mail: ...........</w:t>
      </w:r>
      <w:r w:rsidR="00B12D3B" w:rsidRPr="00D21D41">
        <w:t>.......</w:t>
      </w:r>
      <w:r w:rsidRPr="00D21D41">
        <w:t>.........................</w:t>
      </w:r>
      <w:r w:rsidR="00F2010E" w:rsidRPr="00D21D41">
        <w:t>.......................</w:t>
      </w:r>
      <w:r w:rsidRPr="00D21D41">
        <w:t>............</w:t>
      </w:r>
      <w:r w:rsidR="00902B46" w:rsidRPr="00D21D41">
        <w:t>na który zamawiający ma przesyłać korespondencję</w:t>
      </w:r>
    </w:p>
    <w:p w:rsidR="00902B46" w:rsidRPr="00D21D41" w:rsidRDefault="00902B46" w:rsidP="00902B46">
      <w:pPr>
        <w:spacing w:line="360" w:lineRule="auto"/>
        <w:rPr>
          <w:rFonts w:eastAsia="MS Mincho"/>
        </w:rPr>
      </w:pPr>
      <w:r w:rsidRPr="00D21D41">
        <w:rPr>
          <w:rFonts w:eastAsia="MS Mincho"/>
        </w:rPr>
        <w:t>NIP: .............................................., REGON: .....................................</w:t>
      </w:r>
    </w:p>
    <w:p w:rsidR="00B04206" w:rsidRPr="00A52880" w:rsidRDefault="002D6B17" w:rsidP="00A52880">
      <w:pPr>
        <w:jc w:val="both"/>
        <w:rPr>
          <w:b/>
        </w:rPr>
      </w:pPr>
      <w:r w:rsidRPr="00D21D41">
        <w:t xml:space="preserve">W odpowiedzi na ogłoszenie </w:t>
      </w:r>
      <w:r w:rsidR="00B04206" w:rsidRPr="00D21D41">
        <w:t>do postępowania prowadzonego w trybie</w:t>
      </w:r>
      <w:r w:rsidR="00B11B7A">
        <w:t>:</w:t>
      </w:r>
      <w:r w:rsidR="00930F5C" w:rsidRPr="00D21D41">
        <w:t xml:space="preserve"> </w:t>
      </w:r>
      <w:r w:rsidR="00AF3101" w:rsidRPr="00D21D41">
        <w:t>tryb podstawowy</w:t>
      </w:r>
      <w:r w:rsidR="00040674" w:rsidRPr="00D21D41">
        <w:t xml:space="preserve"> </w:t>
      </w:r>
      <w:r w:rsidR="00B639E0" w:rsidRPr="00D21D41">
        <w:t>pn.</w:t>
      </w:r>
      <w:r w:rsidR="00B04206" w:rsidRPr="00D21D41">
        <w:t>:</w:t>
      </w:r>
      <w:r w:rsidR="00E60230" w:rsidRPr="00D21D41">
        <w:t xml:space="preserve"> </w:t>
      </w:r>
      <w:r w:rsidR="00B04206" w:rsidRPr="00D21D41">
        <w:rPr>
          <w:b/>
        </w:rPr>
        <w:t>„</w:t>
      </w:r>
      <w:r w:rsidR="00A52880" w:rsidRPr="00A52880">
        <w:rPr>
          <w:b/>
        </w:rPr>
        <w:t xml:space="preserve">Dostawa sprzętu AGD dla Domów Studenckich Politechniki Krakowskiej przy ul. Skarżyńskiego 3-9 oraz przy ul. Bydgoskiej 19A </w:t>
      </w:r>
      <w:r w:rsidR="00BD0862">
        <w:rPr>
          <w:b/>
        </w:rPr>
        <w:br/>
      </w:r>
      <w:r w:rsidR="00A52880" w:rsidRPr="00A52880">
        <w:rPr>
          <w:b/>
        </w:rPr>
        <w:t>w Krakowie</w:t>
      </w:r>
      <w:r w:rsidR="00981BFB">
        <w:rPr>
          <w:b/>
        </w:rPr>
        <w:t>”</w:t>
      </w:r>
      <w:r w:rsidR="00930F5C" w:rsidRPr="00D21D41">
        <w:rPr>
          <w:b/>
        </w:rPr>
        <w:t xml:space="preserve"> </w:t>
      </w:r>
      <w:r w:rsidRPr="00D21D41">
        <w:t>oferujemy realizację przedmiotu zamówienia z</w:t>
      </w:r>
      <w:r w:rsidR="00B04206" w:rsidRPr="00D21D41">
        <w:t>godnie</w:t>
      </w:r>
      <w:r w:rsidR="00F31E89">
        <w:t xml:space="preserve"> z wymogami określonymi w S</w:t>
      </w:r>
      <w:r w:rsidR="00C70E06" w:rsidRPr="00D21D41">
        <w:t xml:space="preserve">WZ </w:t>
      </w:r>
      <w:r w:rsidRPr="00D21D41">
        <w:t>za cenę</w:t>
      </w:r>
      <w:r w:rsidR="00C70E06" w:rsidRPr="00D21D41">
        <w:t>:</w:t>
      </w:r>
    </w:p>
    <w:tbl>
      <w:tblPr>
        <w:tblW w:w="9976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757"/>
        <w:gridCol w:w="2127"/>
        <w:gridCol w:w="708"/>
        <w:gridCol w:w="2127"/>
        <w:gridCol w:w="708"/>
        <w:gridCol w:w="1985"/>
      </w:tblGrid>
      <w:tr w:rsidR="00A52880" w:rsidRPr="002A16E2" w:rsidTr="00BD086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A52880" w:rsidRPr="002A16E2" w:rsidRDefault="00A52880" w:rsidP="00A921A5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A52880" w:rsidRPr="00827E58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b/>
                <w:bCs/>
                <w:sz w:val="20"/>
                <w:szCs w:val="20"/>
              </w:rPr>
              <w:t>Nazwa elementu</w:t>
            </w:r>
          </w:p>
          <w:p w:rsidR="00A52880" w:rsidRPr="00827E58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A52880" w:rsidRPr="00827E58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b/>
                <w:bCs/>
                <w:sz w:val="20"/>
                <w:szCs w:val="20"/>
              </w:rPr>
              <w:t>Nazwa producenta/mod</w:t>
            </w:r>
            <w:r>
              <w:rPr>
                <w:b/>
                <w:bCs/>
                <w:sz w:val="20"/>
                <w:szCs w:val="20"/>
              </w:rPr>
              <w:t>el</w:t>
            </w:r>
            <w:r w:rsidRPr="00827E58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A52880" w:rsidRPr="00827E58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b/>
                <w:bCs/>
                <w:sz w:val="20"/>
                <w:szCs w:val="20"/>
              </w:rPr>
              <w:t>Ilość</w:t>
            </w:r>
          </w:p>
          <w:p w:rsidR="00A52880" w:rsidRPr="00827E58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</w:t>
            </w:r>
            <w:r w:rsidRPr="00827E58">
              <w:rPr>
                <w:b/>
                <w:bCs/>
                <w:sz w:val="20"/>
                <w:szCs w:val="20"/>
              </w:rPr>
              <w:t>zt.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A52880" w:rsidRPr="0036735C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  <w:r w:rsidRPr="0036735C">
              <w:rPr>
                <w:b/>
                <w:bCs/>
                <w:sz w:val="20"/>
                <w:szCs w:val="20"/>
              </w:rPr>
              <w:t>Cena jednostkowa netto</w:t>
            </w:r>
          </w:p>
          <w:p w:rsidR="00A52880" w:rsidRPr="0036735C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  <w:r w:rsidRPr="0036735C">
              <w:rPr>
                <w:b/>
                <w:bCs/>
                <w:sz w:val="20"/>
                <w:szCs w:val="20"/>
              </w:rPr>
              <w:t>Wartość netto</w:t>
            </w:r>
          </w:p>
          <w:p w:rsidR="00A52880" w:rsidRPr="0036735C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  <w:r w:rsidRPr="0036735C">
              <w:rPr>
                <w:b/>
                <w:bCs/>
                <w:sz w:val="20"/>
                <w:szCs w:val="20"/>
              </w:rPr>
              <w:t>[PLN]</w:t>
            </w:r>
          </w:p>
          <w:p w:rsidR="00A52880" w:rsidRPr="0036735C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A52880" w:rsidRPr="00827E58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b/>
                <w:bCs/>
                <w:sz w:val="20"/>
                <w:szCs w:val="20"/>
              </w:rPr>
              <w:t>VAT</w:t>
            </w:r>
          </w:p>
          <w:p w:rsidR="00A52880" w:rsidRPr="00827E58" w:rsidRDefault="00A52880" w:rsidP="00A921A5">
            <w:pPr>
              <w:jc w:val="center"/>
              <w:rPr>
                <w:sz w:val="20"/>
                <w:szCs w:val="20"/>
              </w:rPr>
            </w:pPr>
            <w:r w:rsidRPr="00827E58">
              <w:rPr>
                <w:sz w:val="20"/>
                <w:szCs w:val="20"/>
              </w:rPr>
              <w:t>[%]</w:t>
            </w:r>
          </w:p>
          <w:p w:rsidR="00A52880" w:rsidRPr="00827E58" w:rsidRDefault="00A52880" w:rsidP="00A921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A52880" w:rsidRPr="00827E58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:rsidR="00A52880" w:rsidRPr="00827E58" w:rsidRDefault="00A52880" w:rsidP="00A921A5">
            <w:pPr>
              <w:jc w:val="center"/>
              <w:rPr>
                <w:sz w:val="20"/>
                <w:szCs w:val="20"/>
              </w:rPr>
            </w:pPr>
            <w:r w:rsidRPr="00827E58">
              <w:rPr>
                <w:sz w:val="20"/>
                <w:szCs w:val="20"/>
              </w:rPr>
              <w:t>[PLN]</w:t>
            </w:r>
          </w:p>
          <w:p w:rsidR="00A52880" w:rsidRPr="00827E58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sz w:val="20"/>
                <w:szCs w:val="20"/>
              </w:rPr>
              <w:t xml:space="preserve"> (z doliczonym </w:t>
            </w:r>
            <w:r w:rsidRPr="00827E58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A52880" w:rsidRPr="002A16E2" w:rsidTr="00BD0862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52880" w:rsidRPr="002A16E2" w:rsidRDefault="00A52880" w:rsidP="00A921A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52880" w:rsidRPr="002A16E2" w:rsidRDefault="00A52880" w:rsidP="00A921A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52880" w:rsidRPr="002A16E2" w:rsidRDefault="00A52880" w:rsidP="00A921A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52880" w:rsidRPr="002A16E2" w:rsidRDefault="00A52880" w:rsidP="00A921A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A52880" w:rsidRPr="0036735C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  <w:r w:rsidRPr="0036735C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52880" w:rsidRPr="002A16E2" w:rsidRDefault="00A52880" w:rsidP="00A921A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52880" w:rsidRPr="002A16E2" w:rsidRDefault="00A52880" w:rsidP="00A921A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</w:tr>
      <w:tr w:rsidR="00A52880" w:rsidRPr="002A16E2" w:rsidTr="00BD086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52880" w:rsidRPr="002A16E2" w:rsidRDefault="00A52880" w:rsidP="00A921A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880" w:rsidRPr="00C168B8" w:rsidRDefault="00A52880" w:rsidP="00A921A5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sz w:val="20"/>
                <w:szCs w:val="20"/>
              </w:rPr>
              <w:t xml:space="preserve">Lodówka                                                        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880" w:rsidRPr="00A47B30" w:rsidRDefault="00A52880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880" w:rsidRPr="002A16E2" w:rsidRDefault="00A52880" w:rsidP="00A921A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A52880" w:rsidRPr="0036735C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52880" w:rsidRPr="002A16E2" w:rsidRDefault="00A52880" w:rsidP="00A921A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52880" w:rsidRPr="002A16E2" w:rsidRDefault="00A52880" w:rsidP="00A921A5">
            <w:pPr>
              <w:ind w:right="425"/>
              <w:rPr>
                <w:sz w:val="22"/>
                <w:szCs w:val="22"/>
              </w:rPr>
            </w:pPr>
          </w:p>
        </w:tc>
      </w:tr>
      <w:tr w:rsidR="00A52880" w:rsidRPr="002A16E2" w:rsidTr="00BD086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52880" w:rsidRPr="002A16E2" w:rsidRDefault="00A52880" w:rsidP="00A921A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880" w:rsidRDefault="00A52880" w:rsidP="00A921A5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sz w:val="20"/>
                <w:szCs w:val="20"/>
              </w:rPr>
              <w:t>Płyta ceramiczna</w:t>
            </w:r>
            <w:r w:rsidR="004E5B42">
              <w:rPr>
                <w:sz w:val="20"/>
                <w:szCs w:val="20"/>
              </w:rPr>
              <w:t xml:space="preserve"> typ a</w:t>
            </w:r>
            <w:r>
              <w:rPr>
                <w:sz w:val="20"/>
                <w:szCs w:val="20"/>
              </w:rPr>
              <w:t xml:space="preserve">                                                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880" w:rsidRPr="00A47B30" w:rsidRDefault="00A52880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880" w:rsidRDefault="004E5B42" w:rsidP="00A921A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A52880" w:rsidRPr="0036735C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52880" w:rsidRPr="002A16E2" w:rsidRDefault="00A52880" w:rsidP="00A921A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52880" w:rsidRPr="002A16E2" w:rsidRDefault="00A52880" w:rsidP="00A921A5">
            <w:pPr>
              <w:ind w:right="425"/>
              <w:rPr>
                <w:sz w:val="22"/>
                <w:szCs w:val="22"/>
              </w:rPr>
            </w:pPr>
          </w:p>
        </w:tc>
      </w:tr>
      <w:tr w:rsidR="004E5B42" w:rsidRPr="002A16E2" w:rsidTr="00BD086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E5B42" w:rsidRDefault="004E5B42" w:rsidP="00A921A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42" w:rsidRDefault="004E5B42" w:rsidP="00A921A5">
            <w:pPr>
              <w:suppressAutoHyphens/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Płyta ceramiczna typ b                                            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42" w:rsidRPr="00A47B30" w:rsidRDefault="004E5B42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42" w:rsidRDefault="004E5B42" w:rsidP="00A921A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4E5B42" w:rsidRPr="0036735C" w:rsidRDefault="004E5B42" w:rsidP="00A921A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E5B42" w:rsidRPr="002A16E2" w:rsidRDefault="004E5B42" w:rsidP="00A921A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E5B42" w:rsidRPr="002A16E2" w:rsidRDefault="004E5B42" w:rsidP="00A921A5">
            <w:pPr>
              <w:ind w:right="425"/>
              <w:rPr>
                <w:sz w:val="22"/>
                <w:szCs w:val="22"/>
              </w:rPr>
            </w:pPr>
          </w:p>
        </w:tc>
      </w:tr>
      <w:tr w:rsidR="004E5B42" w:rsidRPr="002A16E2" w:rsidTr="00BD086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E5B42" w:rsidRDefault="004E5B42" w:rsidP="00A921A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42" w:rsidRDefault="004E5B42" w:rsidP="00A921A5">
            <w:pPr>
              <w:suppressAutoHyphens/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Płyta ceramiczna typ c                                                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42" w:rsidRPr="00A47B30" w:rsidRDefault="004E5B42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42" w:rsidRDefault="004E5B42" w:rsidP="00A921A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4E5B42" w:rsidRPr="0036735C" w:rsidRDefault="004E5B42" w:rsidP="00A921A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E5B42" w:rsidRPr="002A16E2" w:rsidRDefault="004E5B42" w:rsidP="00A921A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E5B42" w:rsidRPr="002A16E2" w:rsidRDefault="004E5B42" w:rsidP="00A921A5">
            <w:pPr>
              <w:ind w:right="425"/>
              <w:rPr>
                <w:sz w:val="22"/>
                <w:szCs w:val="22"/>
              </w:rPr>
            </w:pPr>
          </w:p>
        </w:tc>
      </w:tr>
      <w:tr w:rsidR="00A52880" w:rsidRPr="002A16E2" w:rsidTr="00BD086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52880" w:rsidRPr="002A16E2" w:rsidRDefault="004E5B42" w:rsidP="00A921A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880" w:rsidRDefault="00A52880" w:rsidP="00A921A5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sz w:val="20"/>
                <w:szCs w:val="20"/>
              </w:rPr>
              <w:t xml:space="preserve">Kuchenka elektryczna czteropalnikowa              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880" w:rsidRPr="00A47B30" w:rsidRDefault="00A52880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880" w:rsidRDefault="00A52880" w:rsidP="00A921A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A52880" w:rsidRPr="0036735C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52880" w:rsidRPr="002A16E2" w:rsidRDefault="00A52880" w:rsidP="00A921A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52880" w:rsidRPr="002A16E2" w:rsidRDefault="00A52880" w:rsidP="00A921A5">
            <w:pPr>
              <w:ind w:right="425"/>
              <w:rPr>
                <w:sz w:val="22"/>
                <w:szCs w:val="22"/>
              </w:rPr>
            </w:pPr>
          </w:p>
        </w:tc>
      </w:tr>
      <w:tr w:rsidR="00A52880" w:rsidRPr="002A16E2" w:rsidTr="00BD086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52880" w:rsidRPr="002A16E2" w:rsidRDefault="004E5B42" w:rsidP="00A921A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880" w:rsidRDefault="00A52880" w:rsidP="00A921A5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sz w:val="20"/>
                <w:szCs w:val="20"/>
              </w:rPr>
              <w:t xml:space="preserve">Kuchenka elektryczna dwupalnikowa              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880" w:rsidRPr="00A47B30" w:rsidRDefault="00A52880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880" w:rsidRDefault="00A52880" w:rsidP="00A921A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A52880" w:rsidRPr="0036735C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52880" w:rsidRPr="002A16E2" w:rsidRDefault="00A52880" w:rsidP="00A921A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52880" w:rsidRPr="002A16E2" w:rsidRDefault="00A52880" w:rsidP="00A921A5">
            <w:pPr>
              <w:ind w:right="425"/>
              <w:rPr>
                <w:sz w:val="22"/>
                <w:szCs w:val="22"/>
              </w:rPr>
            </w:pPr>
          </w:p>
        </w:tc>
      </w:tr>
      <w:tr w:rsidR="00A52880" w:rsidRPr="002A16E2" w:rsidTr="00BD086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52880" w:rsidRPr="002A16E2" w:rsidRDefault="004E5B42" w:rsidP="00A921A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880" w:rsidRPr="00A52880" w:rsidRDefault="00A52880" w:rsidP="00A921A5">
            <w:pPr>
              <w:suppressAutoHyphens/>
              <w:spacing w:after="120"/>
              <w:rPr>
                <w:bCs/>
                <w:sz w:val="22"/>
                <w:szCs w:val="22"/>
                <w:lang w:eastAsia="zh-CN"/>
              </w:rPr>
            </w:pPr>
            <w:r w:rsidRPr="00A52880">
              <w:rPr>
                <w:bCs/>
                <w:sz w:val="22"/>
                <w:szCs w:val="22"/>
                <w:lang w:eastAsia="zh-CN"/>
              </w:rPr>
              <w:t>Kuchenka mikrofalowa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880" w:rsidRPr="00A47B30" w:rsidRDefault="00A52880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880" w:rsidRDefault="00A52880" w:rsidP="00A921A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A52880" w:rsidRPr="0036735C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52880" w:rsidRPr="002A16E2" w:rsidRDefault="00A52880" w:rsidP="00A921A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52880" w:rsidRPr="002A16E2" w:rsidRDefault="00A52880" w:rsidP="00A921A5">
            <w:pPr>
              <w:ind w:right="425"/>
              <w:rPr>
                <w:sz w:val="22"/>
                <w:szCs w:val="22"/>
              </w:rPr>
            </w:pPr>
          </w:p>
        </w:tc>
      </w:tr>
      <w:tr w:rsidR="00A52880" w:rsidRPr="002A16E2" w:rsidTr="00BD086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52880" w:rsidRDefault="004E5B42" w:rsidP="00A921A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880" w:rsidRPr="00A52880" w:rsidRDefault="00A52880" w:rsidP="00A921A5">
            <w:pPr>
              <w:suppressAutoHyphens/>
              <w:spacing w:after="120"/>
              <w:rPr>
                <w:bCs/>
                <w:sz w:val="22"/>
                <w:szCs w:val="22"/>
                <w:lang w:eastAsia="zh-CN"/>
              </w:rPr>
            </w:pPr>
            <w:r w:rsidRPr="00A52880">
              <w:rPr>
                <w:bCs/>
                <w:sz w:val="22"/>
                <w:szCs w:val="22"/>
                <w:lang w:eastAsia="zh-CN"/>
              </w:rPr>
              <w:t>Czajnik elektryczny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880" w:rsidRPr="00A47B30" w:rsidRDefault="00A52880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880" w:rsidRDefault="00A52880" w:rsidP="00A921A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A52880" w:rsidRPr="0036735C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52880" w:rsidRPr="002A16E2" w:rsidRDefault="00A52880" w:rsidP="00A921A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52880" w:rsidRPr="002A16E2" w:rsidRDefault="00A52880" w:rsidP="00A921A5">
            <w:pPr>
              <w:ind w:right="425"/>
              <w:rPr>
                <w:sz w:val="22"/>
                <w:szCs w:val="22"/>
              </w:rPr>
            </w:pPr>
          </w:p>
        </w:tc>
      </w:tr>
      <w:tr w:rsidR="00A52880" w:rsidRPr="002A16E2" w:rsidTr="00BD086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52880" w:rsidRDefault="004E5B42" w:rsidP="00A921A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880" w:rsidRDefault="00A52880" w:rsidP="00A921A5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color w:val="000000"/>
                <w:sz w:val="20"/>
                <w:szCs w:val="20"/>
              </w:rPr>
              <w:t xml:space="preserve">Żelazka                                                               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880" w:rsidRPr="00A47B30" w:rsidRDefault="00A52880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880" w:rsidRDefault="00A52880" w:rsidP="00A921A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A52880" w:rsidRPr="0036735C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52880" w:rsidRPr="002A16E2" w:rsidRDefault="00A52880" w:rsidP="00A921A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52880" w:rsidRPr="002A16E2" w:rsidRDefault="00A52880" w:rsidP="00A921A5">
            <w:pPr>
              <w:ind w:right="425"/>
              <w:rPr>
                <w:sz w:val="22"/>
                <w:szCs w:val="22"/>
              </w:rPr>
            </w:pPr>
          </w:p>
        </w:tc>
      </w:tr>
      <w:tr w:rsidR="00A52880" w:rsidRPr="002A16E2" w:rsidTr="00BD086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52880" w:rsidRPr="002A16E2" w:rsidRDefault="004E5B42" w:rsidP="00A921A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880" w:rsidRDefault="00A52880" w:rsidP="00A921A5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color w:val="000000"/>
                <w:sz w:val="20"/>
                <w:szCs w:val="20"/>
              </w:rPr>
              <w:t xml:space="preserve">Odkurzacz                                                          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880" w:rsidRPr="00A47B30" w:rsidRDefault="00A52880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880" w:rsidRDefault="00A52880" w:rsidP="00A921A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A52880" w:rsidRPr="0036735C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52880" w:rsidRPr="002A16E2" w:rsidRDefault="00A52880" w:rsidP="00A921A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52880" w:rsidRPr="002A16E2" w:rsidRDefault="00A52880" w:rsidP="00A921A5">
            <w:pPr>
              <w:ind w:right="425"/>
              <w:rPr>
                <w:sz w:val="22"/>
                <w:szCs w:val="22"/>
              </w:rPr>
            </w:pPr>
          </w:p>
        </w:tc>
      </w:tr>
      <w:tr w:rsidR="00A52880" w:rsidRPr="002A16E2" w:rsidTr="00BD086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52880" w:rsidRPr="002A16E2" w:rsidRDefault="004E5B42" w:rsidP="00A921A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11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880" w:rsidRDefault="00A52880" w:rsidP="00A921A5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color w:val="000000"/>
                <w:sz w:val="20"/>
                <w:szCs w:val="20"/>
              </w:rPr>
              <w:t xml:space="preserve">Pralka automatyczna                                       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880" w:rsidRPr="00A47B30" w:rsidRDefault="00A52880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880" w:rsidRDefault="00A52880" w:rsidP="00A921A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A52880" w:rsidRPr="0036735C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52880" w:rsidRPr="002A16E2" w:rsidRDefault="00A52880" w:rsidP="00A921A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52880" w:rsidRPr="002A16E2" w:rsidRDefault="00A52880" w:rsidP="00A921A5">
            <w:pPr>
              <w:ind w:right="425"/>
              <w:rPr>
                <w:sz w:val="22"/>
                <w:szCs w:val="22"/>
              </w:rPr>
            </w:pPr>
          </w:p>
        </w:tc>
      </w:tr>
      <w:tr w:rsidR="00A52880" w:rsidRPr="002A16E2" w:rsidTr="00BD086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52880" w:rsidRPr="002A16E2" w:rsidRDefault="00A52880" w:rsidP="00A921A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4E5B42">
              <w:rPr>
                <w:sz w:val="22"/>
                <w:szCs w:val="22"/>
              </w:rPr>
              <w:t>2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880" w:rsidRPr="00A52880" w:rsidRDefault="00A52880" w:rsidP="00A921A5">
            <w:pPr>
              <w:suppressAutoHyphens/>
              <w:spacing w:after="120"/>
              <w:rPr>
                <w:bCs/>
                <w:sz w:val="22"/>
                <w:szCs w:val="22"/>
                <w:lang w:eastAsia="zh-CN"/>
              </w:rPr>
            </w:pPr>
            <w:r w:rsidRPr="00A52880">
              <w:rPr>
                <w:bCs/>
                <w:sz w:val="22"/>
                <w:szCs w:val="22"/>
                <w:lang w:eastAsia="zh-CN"/>
              </w:rPr>
              <w:t>Suszarka automatyczna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880" w:rsidRPr="00A47B30" w:rsidRDefault="00A52880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880" w:rsidRDefault="00A52880" w:rsidP="00A921A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A52880" w:rsidRPr="0036735C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52880" w:rsidRPr="002A16E2" w:rsidRDefault="00A52880" w:rsidP="00A921A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52880" w:rsidRPr="002A16E2" w:rsidRDefault="00A52880" w:rsidP="00A921A5">
            <w:pPr>
              <w:ind w:right="425"/>
              <w:rPr>
                <w:sz w:val="22"/>
                <w:szCs w:val="22"/>
              </w:rPr>
            </w:pPr>
          </w:p>
        </w:tc>
      </w:tr>
      <w:tr w:rsidR="00A52880" w:rsidRPr="002A16E2" w:rsidTr="00BD0862">
        <w:trPr>
          <w:trHeight w:val="420"/>
        </w:trPr>
        <w:tc>
          <w:tcPr>
            <w:tcW w:w="5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880" w:rsidRDefault="00A52880" w:rsidP="00A921A5">
            <w:pPr>
              <w:ind w:right="425"/>
              <w:jc w:val="right"/>
              <w:rPr>
                <w:b/>
                <w:sz w:val="22"/>
                <w:szCs w:val="22"/>
              </w:rPr>
            </w:pPr>
            <w:r w:rsidRPr="00C168B8">
              <w:rPr>
                <w:b/>
                <w:sz w:val="22"/>
                <w:szCs w:val="22"/>
              </w:rPr>
              <w:t>RAZEM</w:t>
            </w:r>
          </w:p>
          <w:p w:rsidR="00A52880" w:rsidRPr="00C168B8" w:rsidRDefault="00A52880" w:rsidP="00A921A5">
            <w:pPr>
              <w:ind w:right="425"/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880" w:rsidRPr="0036735C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880" w:rsidRPr="002A16E2" w:rsidRDefault="00A52880" w:rsidP="00A921A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880" w:rsidRPr="002A16E2" w:rsidRDefault="00A52880" w:rsidP="00A921A5">
            <w:pPr>
              <w:ind w:right="425"/>
              <w:rPr>
                <w:sz w:val="22"/>
                <w:szCs w:val="22"/>
              </w:rPr>
            </w:pPr>
          </w:p>
        </w:tc>
      </w:tr>
      <w:tr w:rsidR="00A52880" w:rsidRPr="002A16E2" w:rsidTr="00A921A5">
        <w:trPr>
          <w:trHeight w:val="163"/>
        </w:trPr>
        <w:tc>
          <w:tcPr>
            <w:tcW w:w="99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880" w:rsidRDefault="00A52880" w:rsidP="00A921A5">
            <w:pPr>
              <w:rPr>
                <w:sz w:val="22"/>
                <w:szCs w:val="22"/>
              </w:rPr>
            </w:pPr>
          </w:p>
          <w:p w:rsidR="00A52880" w:rsidRPr="002A16E2" w:rsidRDefault="00A52880" w:rsidP="00A921A5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ena netto za całość zamówienia:……………………………………………………………………</w:t>
            </w:r>
          </w:p>
          <w:p w:rsidR="00A52880" w:rsidRPr="002A16E2" w:rsidRDefault="00A52880" w:rsidP="00A921A5">
            <w:pPr>
              <w:rPr>
                <w:sz w:val="22"/>
                <w:szCs w:val="22"/>
              </w:rPr>
            </w:pPr>
          </w:p>
          <w:p w:rsidR="00A52880" w:rsidRDefault="00A52880" w:rsidP="00A921A5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</w:t>
            </w:r>
            <w:r>
              <w:rPr>
                <w:sz w:val="22"/>
                <w:szCs w:val="22"/>
              </w:rPr>
              <w:t>:…………………………………………………………………..</w:t>
            </w:r>
          </w:p>
          <w:p w:rsidR="00A52880" w:rsidRDefault="00A52880" w:rsidP="00A921A5">
            <w:pPr>
              <w:rPr>
                <w:sz w:val="22"/>
                <w:szCs w:val="22"/>
              </w:rPr>
            </w:pPr>
          </w:p>
          <w:p w:rsidR="00A52880" w:rsidRPr="002A16E2" w:rsidRDefault="00A52880" w:rsidP="00A921A5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/słownie</w:t>
            </w:r>
            <w:r>
              <w:rPr>
                <w:sz w:val="22"/>
                <w:szCs w:val="22"/>
              </w:rPr>
              <w:t xml:space="preserve"> brutto</w:t>
            </w:r>
            <w:r w:rsidRPr="002A16E2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………………………………………….</w:t>
            </w:r>
            <w:r w:rsidRPr="002A16E2">
              <w:rPr>
                <w:sz w:val="22"/>
                <w:szCs w:val="22"/>
              </w:rPr>
              <w:t>…………………………………………………………/</w:t>
            </w:r>
          </w:p>
          <w:p w:rsidR="00A52880" w:rsidRPr="002A16E2" w:rsidRDefault="00A52880" w:rsidP="00A921A5">
            <w:pPr>
              <w:ind w:right="425"/>
              <w:rPr>
                <w:sz w:val="22"/>
                <w:szCs w:val="22"/>
              </w:rPr>
            </w:pPr>
          </w:p>
        </w:tc>
      </w:tr>
    </w:tbl>
    <w:p w:rsidR="000C0C0B" w:rsidRPr="00BA76A6" w:rsidRDefault="000C0C0B" w:rsidP="000C0C0B">
      <w:pPr>
        <w:pStyle w:val="Tekstpodstawowywcity"/>
        <w:spacing w:line="240" w:lineRule="auto"/>
        <w:ind w:left="0" w:firstLine="0"/>
        <w:rPr>
          <w:rFonts w:ascii="Arial" w:hAnsi="Arial" w:cs="Arial"/>
          <w:sz w:val="16"/>
          <w:szCs w:val="22"/>
        </w:rPr>
      </w:pPr>
    </w:p>
    <w:p w:rsidR="000C0C0B" w:rsidRPr="00BA76A6" w:rsidRDefault="000C0C0B" w:rsidP="00AB0488">
      <w:pPr>
        <w:numPr>
          <w:ilvl w:val="0"/>
          <w:numId w:val="9"/>
        </w:numPr>
        <w:jc w:val="both"/>
        <w:rPr>
          <w:sz w:val="16"/>
          <w:szCs w:val="22"/>
        </w:rPr>
      </w:pPr>
      <w:r w:rsidRPr="00BA76A6">
        <w:rPr>
          <w:sz w:val="16"/>
          <w:szCs w:val="22"/>
        </w:rPr>
        <w:t xml:space="preserve">Przedmiot zamówienia zostanie wykonany  </w:t>
      </w:r>
      <w:r w:rsidR="00F31E89" w:rsidRPr="00BA76A6">
        <w:rPr>
          <w:b/>
          <w:sz w:val="16"/>
          <w:szCs w:val="22"/>
        </w:rPr>
        <w:t>w terminie zgodnym z S</w:t>
      </w:r>
      <w:r w:rsidRPr="00BA76A6">
        <w:rPr>
          <w:b/>
          <w:sz w:val="16"/>
          <w:szCs w:val="22"/>
        </w:rPr>
        <w:t>WZ</w:t>
      </w:r>
      <w:r w:rsidRPr="00BA76A6">
        <w:rPr>
          <w:sz w:val="16"/>
          <w:szCs w:val="22"/>
        </w:rPr>
        <w:t xml:space="preserve">. </w:t>
      </w:r>
    </w:p>
    <w:p w:rsidR="00991CDA" w:rsidRPr="00BA76A6" w:rsidRDefault="000C0C0B" w:rsidP="00544958">
      <w:pPr>
        <w:numPr>
          <w:ilvl w:val="0"/>
          <w:numId w:val="9"/>
        </w:numPr>
        <w:jc w:val="both"/>
        <w:rPr>
          <w:i/>
          <w:sz w:val="16"/>
          <w:szCs w:val="22"/>
        </w:rPr>
      </w:pPr>
      <w:r w:rsidRPr="00BA76A6">
        <w:rPr>
          <w:b/>
          <w:sz w:val="16"/>
          <w:szCs w:val="22"/>
        </w:rPr>
        <w:t xml:space="preserve">Udzielamy Zamawiającemu gwarancji </w:t>
      </w:r>
      <w:r w:rsidR="00F31E89" w:rsidRPr="00BA76A6">
        <w:rPr>
          <w:b/>
          <w:sz w:val="16"/>
          <w:szCs w:val="22"/>
        </w:rPr>
        <w:t>na warunkach zgodnie z S</w:t>
      </w:r>
      <w:r w:rsidRPr="00BA76A6">
        <w:rPr>
          <w:b/>
          <w:sz w:val="16"/>
          <w:szCs w:val="22"/>
        </w:rPr>
        <w:t>WZ</w:t>
      </w:r>
      <w:r w:rsidR="00991CDA" w:rsidRPr="00BA76A6">
        <w:rPr>
          <w:i/>
          <w:sz w:val="16"/>
          <w:szCs w:val="22"/>
        </w:rPr>
        <w:t xml:space="preserve">         </w:t>
      </w:r>
      <w:r w:rsidRPr="00BA76A6">
        <w:rPr>
          <w:i/>
          <w:sz w:val="16"/>
          <w:szCs w:val="22"/>
        </w:rPr>
        <w:t xml:space="preserve">   </w:t>
      </w:r>
    </w:p>
    <w:p w:rsidR="00D21D41" w:rsidRPr="00BA76A6" w:rsidRDefault="00D21D41" w:rsidP="00D21D41">
      <w:pPr>
        <w:numPr>
          <w:ilvl w:val="0"/>
          <w:numId w:val="9"/>
        </w:numPr>
        <w:rPr>
          <w:sz w:val="16"/>
          <w:szCs w:val="22"/>
        </w:rPr>
      </w:pPr>
      <w:r w:rsidRPr="00BA76A6">
        <w:rPr>
          <w:sz w:val="16"/>
          <w:szCs w:val="22"/>
        </w:rPr>
        <w:t>Oświadczamy, że zapoznaliśmy się ze Specyfikacją Warunków Zamówienia /w tym z projektem umowy /  i nie wnosimy do nich zastrzeżeń oraz przyjmujemy warunki w nich zawarte.</w:t>
      </w:r>
    </w:p>
    <w:p w:rsidR="00D21D41" w:rsidRPr="00BA76A6" w:rsidRDefault="00D21D41" w:rsidP="00D21D41">
      <w:pPr>
        <w:numPr>
          <w:ilvl w:val="0"/>
          <w:numId w:val="9"/>
        </w:numPr>
        <w:jc w:val="both"/>
        <w:rPr>
          <w:sz w:val="16"/>
          <w:szCs w:val="22"/>
        </w:rPr>
      </w:pPr>
      <w:r w:rsidRPr="00BA76A6">
        <w:rPr>
          <w:sz w:val="16"/>
          <w:szCs w:val="22"/>
        </w:rPr>
        <w:t xml:space="preserve">Oświadczamy, że uważamy się za związanych niniejszą ofertą na czas: </w:t>
      </w:r>
      <w:r w:rsidR="00F31E89" w:rsidRPr="00BA76A6">
        <w:rPr>
          <w:b/>
          <w:sz w:val="16"/>
          <w:szCs w:val="22"/>
        </w:rPr>
        <w:t>zgodnie z S</w:t>
      </w:r>
      <w:r w:rsidRPr="00BA76A6">
        <w:rPr>
          <w:b/>
          <w:sz w:val="16"/>
          <w:szCs w:val="22"/>
        </w:rPr>
        <w:t>WZ.</w:t>
      </w:r>
    </w:p>
    <w:p w:rsidR="00D21D41" w:rsidRPr="00BA76A6" w:rsidRDefault="00D21D41" w:rsidP="00D21D41">
      <w:pPr>
        <w:numPr>
          <w:ilvl w:val="0"/>
          <w:numId w:val="9"/>
        </w:numPr>
        <w:jc w:val="both"/>
        <w:rPr>
          <w:sz w:val="16"/>
          <w:szCs w:val="22"/>
        </w:rPr>
      </w:pPr>
      <w:r w:rsidRPr="00BA76A6">
        <w:rPr>
          <w:sz w:val="16"/>
          <w:szCs w:val="22"/>
        </w:rPr>
        <w:t>Oświadczamy, że uzyskaliśmy wszelkie informacje niezbędne do prawidłowego przygotowania i złożenia niniejszej oferty.</w:t>
      </w:r>
    </w:p>
    <w:p w:rsidR="00D21D41" w:rsidRPr="00BA76A6" w:rsidRDefault="00D21D41" w:rsidP="00D21D41">
      <w:pPr>
        <w:numPr>
          <w:ilvl w:val="0"/>
          <w:numId w:val="9"/>
        </w:numPr>
        <w:jc w:val="both"/>
        <w:rPr>
          <w:sz w:val="16"/>
          <w:szCs w:val="22"/>
        </w:rPr>
      </w:pPr>
      <w:r w:rsidRPr="00BA76A6">
        <w:rPr>
          <w:sz w:val="16"/>
          <w:szCs w:val="22"/>
        </w:rPr>
        <w:t>Zobowiązujemy się do niezwłocznego poinformowania zamawiającego, jeżeli w trakcie prowadzenia postępowania nastąpi zmiana w zakresie aktualności dokumentów  i oświadczeń.</w:t>
      </w:r>
    </w:p>
    <w:p w:rsidR="00FD27CF" w:rsidRPr="00BA76A6" w:rsidRDefault="00D21D41" w:rsidP="00D21D41">
      <w:pPr>
        <w:numPr>
          <w:ilvl w:val="0"/>
          <w:numId w:val="9"/>
        </w:numPr>
        <w:jc w:val="both"/>
        <w:rPr>
          <w:sz w:val="16"/>
          <w:szCs w:val="22"/>
        </w:rPr>
      </w:pPr>
      <w:r w:rsidRPr="00BA76A6">
        <w:rPr>
          <w:sz w:val="16"/>
          <w:szCs w:val="22"/>
        </w:rPr>
        <w:t>Czy wykonawca jest</w:t>
      </w:r>
      <w:r w:rsidR="00FD27CF" w:rsidRPr="00BA76A6">
        <w:rPr>
          <w:sz w:val="16"/>
          <w:szCs w:val="22"/>
        </w:rPr>
        <w:t>:</w:t>
      </w:r>
    </w:p>
    <w:p w:rsidR="00FD27CF" w:rsidRPr="00BA76A6" w:rsidRDefault="00FD27CF" w:rsidP="00FD27CF">
      <w:pPr>
        <w:numPr>
          <w:ilvl w:val="1"/>
          <w:numId w:val="9"/>
        </w:numPr>
        <w:spacing w:before="80"/>
        <w:ind w:right="108"/>
        <w:jc w:val="both"/>
        <w:rPr>
          <w:sz w:val="16"/>
          <w:szCs w:val="22"/>
          <w:lang w:eastAsia="zh-CN"/>
        </w:rPr>
      </w:pPr>
      <w:r w:rsidRPr="00BA76A6">
        <w:rPr>
          <w:sz w:val="16"/>
          <w:szCs w:val="22"/>
        </w:rPr>
        <w:t>mikro</w:t>
      </w:r>
      <w:r w:rsidRPr="00BA76A6">
        <w:rPr>
          <w:sz w:val="16"/>
          <w:szCs w:val="22"/>
          <w:lang w:eastAsia="zh-CN"/>
        </w:rPr>
        <w:t>przedsiębiorstwem</w:t>
      </w:r>
    </w:p>
    <w:p w:rsidR="00FD27CF" w:rsidRPr="00BA76A6" w:rsidRDefault="00FD27CF" w:rsidP="00FD27CF">
      <w:pPr>
        <w:numPr>
          <w:ilvl w:val="1"/>
          <w:numId w:val="9"/>
        </w:numPr>
        <w:spacing w:before="80"/>
        <w:ind w:right="108"/>
        <w:jc w:val="both"/>
        <w:rPr>
          <w:sz w:val="16"/>
          <w:szCs w:val="22"/>
        </w:rPr>
      </w:pPr>
      <w:r w:rsidRPr="00BA76A6">
        <w:rPr>
          <w:sz w:val="16"/>
          <w:szCs w:val="22"/>
        </w:rPr>
        <w:t xml:space="preserve"> małym przedsiębiorstwem</w:t>
      </w:r>
    </w:p>
    <w:p w:rsidR="00FD27CF" w:rsidRPr="00BA76A6" w:rsidRDefault="00FD27CF" w:rsidP="00FD27CF">
      <w:pPr>
        <w:numPr>
          <w:ilvl w:val="1"/>
          <w:numId w:val="9"/>
        </w:numPr>
        <w:spacing w:before="80"/>
        <w:ind w:right="108"/>
        <w:jc w:val="both"/>
        <w:rPr>
          <w:sz w:val="16"/>
          <w:szCs w:val="22"/>
        </w:rPr>
      </w:pPr>
      <w:r w:rsidRPr="00BA76A6">
        <w:rPr>
          <w:sz w:val="16"/>
          <w:szCs w:val="22"/>
        </w:rPr>
        <w:t xml:space="preserve">  średnim  przedsiębiorstwem</w:t>
      </w:r>
    </w:p>
    <w:p w:rsidR="00FD27CF" w:rsidRPr="00BA76A6" w:rsidRDefault="00FD27CF" w:rsidP="00FD27CF">
      <w:pPr>
        <w:numPr>
          <w:ilvl w:val="1"/>
          <w:numId w:val="9"/>
        </w:numPr>
        <w:spacing w:before="80"/>
        <w:ind w:right="108"/>
        <w:jc w:val="both"/>
        <w:rPr>
          <w:sz w:val="16"/>
          <w:szCs w:val="22"/>
        </w:rPr>
      </w:pPr>
      <w:r w:rsidRPr="00BA76A6">
        <w:rPr>
          <w:sz w:val="16"/>
          <w:szCs w:val="22"/>
        </w:rPr>
        <w:t xml:space="preserve"> jednoosobowa działalność gospodarcza</w:t>
      </w:r>
    </w:p>
    <w:p w:rsidR="00FD27CF" w:rsidRPr="00BA76A6" w:rsidRDefault="00FD27CF" w:rsidP="00FD27CF">
      <w:pPr>
        <w:numPr>
          <w:ilvl w:val="1"/>
          <w:numId w:val="9"/>
        </w:numPr>
        <w:spacing w:before="80"/>
        <w:ind w:right="108"/>
        <w:jc w:val="both"/>
        <w:rPr>
          <w:sz w:val="16"/>
          <w:szCs w:val="22"/>
        </w:rPr>
      </w:pPr>
      <w:r w:rsidRPr="00BA76A6">
        <w:rPr>
          <w:sz w:val="16"/>
          <w:szCs w:val="22"/>
        </w:rPr>
        <w:t xml:space="preserve"> osobą fizyczną nieprowadzącą działalności gospodarczej                      </w:t>
      </w:r>
    </w:p>
    <w:p w:rsidR="00FD27CF" w:rsidRPr="00BA76A6" w:rsidRDefault="00FD27CF" w:rsidP="00FD27CF">
      <w:pPr>
        <w:numPr>
          <w:ilvl w:val="1"/>
          <w:numId w:val="9"/>
        </w:numPr>
        <w:spacing w:before="80"/>
        <w:ind w:right="108"/>
        <w:jc w:val="both"/>
        <w:rPr>
          <w:sz w:val="16"/>
          <w:szCs w:val="22"/>
        </w:rPr>
      </w:pPr>
      <w:r w:rsidRPr="00BA76A6">
        <w:rPr>
          <w:sz w:val="16"/>
          <w:szCs w:val="22"/>
        </w:rPr>
        <w:t xml:space="preserve"> inny rodzaj </w:t>
      </w:r>
    </w:p>
    <w:p w:rsidR="00FD27CF" w:rsidRPr="00BA76A6" w:rsidRDefault="00FD27CF" w:rsidP="00FD27CF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i/>
          <w:sz w:val="16"/>
          <w:szCs w:val="22"/>
          <w:lang w:eastAsia="zh-CN"/>
        </w:rPr>
      </w:pPr>
      <w:r w:rsidRPr="00BA76A6">
        <w:rPr>
          <w:rFonts w:ascii="Arial" w:hAnsi="Arial" w:cs="Arial"/>
          <w:sz w:val="16"/>
          <w:szCs w:val="22"/>
          <w:vertAlign w:val="superscript"/>
          <w:lang w:eastAsia="zh-CN"/>
        </w:rPr>
        <w:t xml:space="preserve">                           (2)</w:t>
      </w:r>
      <w:r w:rsidRPr="00BA76A6">
        <w:rPr>
          <w:rFonts w:ascii="Arial" w:hAnsi="Arial" w:cs="Arial"/>
          <w:sz w:val="16"/>
          <w:szCs w:val="22"/>
          <w:lang w:eastAsia="zh-CN"/>
        </w:rPr>
        <w:t xml:space="preserve"> </w:t>
      </w:r>
      <w:r w:rsidRPr="00BA76A6">
        <w:rPr>
          <w:rFonts w:ascii="Arial" w:hAnsi="Arial" w:cs="Arial"/>
          <w:i/>
          <w:sz w:val="16"/>
          <w:szCs w:val="22"/>
          <w:lang w:eastAsia="zh-CN"/>
        </w:rPr>
        <w:t>podkreślić właściwe spośród a-f</w:t>
      </w:r>
    </w:p>
    <w:p w:rsidR="00D21D41" w:rsidRPr="00BA76A6" w:rsidRDefault="00D21D41" w:rsidP="00FD27CF">
      <w:pPr>
        <w:ind w:left="720"/>
        <w:jc w:val="both"/>
        <w:rPr>
          <w:sz w:val="16"/>
          <w:szCs w:val="22"/>
        </w:rPr>
      </w:pPr>
    </w:p>
    <w:p w:rsidR="00D21D41" w:rsidRPr="00BA76A6" w:rsidRDefault="00D21D41" w:rsidP="00D21D41">
      <w:pPr>
        <w:numPr>
          <w:ilvl w:val="0"/>
          <w:numId w:val="9"/>
        </w:numPr>
        <w:spacing w:line="360" w:lineRule="auto"/>
        <w:jc w:val="both"/>
        <w:rPr>
          <w:sz w:val="16"/>
          <w:szCs w:val="22"/>
        </w:rPr>
      </w:pPr>
      <w:r w:rsidRPr="00BA76A6">
        <w:rPr>
          <w:sz w:val="16"/>
          <w:szCs w:val="22"/>
        </w:rPr>
        <w:t xml:space="preserve">Oferta została złożona na ......................... stronach  kolejno ponumerowanych </w:t>
      </w:r>
    </w:p>
    <w:p w:rsidR="00D21D41" w:rsidRPr="00BA76A6" w:rsidRDefault="00D21D41" w:rsidP="00D21D41">
      <w:pPr>
        <w:spacing w:line="360" w:lineRule="auto"/>
        <w:ind w:left="720"/>
        <w:jc w:val="both"/>
        <w:rPr>
          <w:sz w:val="16"/>
          <w:szCs w:val="22"/>
        </w:rPr>
      </w:pPr>
      <w:r w:rsidRPr="00BA76A6">
        <w:rPr>
          <w:sz w:val="16"/>
          <w:szCs w:val="22"/>
        </w:rPr>
        <w:t xml:space="preserve">od ...........................  do ......................... </w:t>
      </w:r>
    </w:p>
    <w:p w:rsidR="00D21D41" w:rsidRPr="00BA76A6" w:rsidRDefault="00D21D41" w:rsidP="00D21D41">
      <w:pPr>
        <w:numPr>
          <w:ilvl w:val="0"/>
          <w:numId w:val="9"/>
        </w:numPr>
        <w:spacing w:line="360" w:lineRule="auto"/>
        <w:jc w:val="both"/>
        <w:rPr>
          <w:sz w:val="16"/>
          <w:szCs w:val="22"/>
        </w:rPr>
      </w:pPr>
      <w:r w:rsidRPr="00BA76A6">
        <w:rPr>
          <w:sz w:val="16"/>
          <w:szCs w:val="22"/>
        </w:rPr>
        <w:t>Integralną część  oferty stanowią następujące dokumenty :</w:t>
      </w:r>
    </w:p>
    <w:p w:rsidR="00D21D41" w:rsidRPr="00BA76A6" w:rsidRDefault="00D21D41" w:rsidP="00D21D41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sz w:val="16"/>
          <w:szCs w:val="22"/>
        </w:rPr>
      </w:pPr>
      <w:r w:rsidRPr="00BA76A6">
        <w:rPr>
          <w:sz w:val="16"/>
          <w:szCs w:val="22"/>
        </w:rPr>
        <w:t>...................................     2.  .........................................................</w:t>
      </w:r>
    </w:p>
    <w:p w:rsidR="00D21D41" w:rsidRPr="00BA76A6" w:rsidRDefault="00D21D41" w:rsidP="00D21D41">
      <w:pPr>
        <w:spacing w:line="360" w:lineRule="auto"/>
        <w:ind w:left="348"/>
        <w:jc w:val="both"/>
        <w:rPr>
          <w:sz w:val="16"/>
          <w:szCs w:val="22"/>
        </w:rPr>
      </w:pPr>
    </w:p>
    <w:p w:rsidR="00D21D41" w:rsidRPr="00BA76A6" w:rsidRDefault="00D21D41" w:rsidP="00D21D41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sz w:val="16"/>
          <w:szCs w:val="22"/>
        </w:rPr>
      </w:pPr>
      <w:r w:rsidRPr="00BA76A6">
        <w:rPr>
          <w:sz w:val="16"/>
          <w:szCs w:val="22"/>
        </w:rPr>
        <w:t>.....................................     4. ..........................................................</w:t>
      </w:r>
    </w:p>
    <w:p w:rsidR="00BA76A6" w:rsidRPr="00BA76A6" w:rsidRDefault="00BA76A6" w:rsidP="00BA76A6">
      <w:pPr>
        <w:pStyle w:val="Akapitzlist"/>
        <w:numPr>
          <w:ilvl w:val="0"/>
          <w:numId w:val="9"/>
        </w:numPr>
        <w:rPr>
          <w:rFonts w:ascii="Arial" w:hAnsi="Arial" w:cs="Arial"/>
          <w:sz w:val="16"/>
          <w:szCs w:val="22"/>
        </w:rPr>
      </w:pPr>
      <w:r w:rsidRPr="00BA76A6">
        <w:rPr>
          <w:rFonts w:ascii="Arial" w:hAnsi="Arial" w:cs="Arial"/>
          <w:sz w:val="16"/>
          <w:szCs w:val="22"/>
        </w:rPr>
        <w:t>Oświadczam/y, że zamierzam/y /nie zamierzam/y** powierzyć realizację następujących części zamówienia podwykonawcom***: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A76A6" w:rsidRPr="00BA76A6" w:rsidTr="001271D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76A6" w:rsidRPr="00BA76A6" w:rsidRDefault="00BA76A6" w:rsidP="001271D8">
            <w:pPr>
              <w:autoSpaceDE w:val="0"/>
              <w:autoSpaceDN w:val="0"/>
              <w:adjustRightInd w:val="0"/>
              <w:jc w:val="center"/>
              <w:rPr>
                <w:sz w:val="16"/>
                <w:szCs w:val="22"/>
              </w:rPr>
            </w:pPr>
            <w:r w:rsidRPr="00BA76A6">
              <w:rPr>
                <w:sz w:val="16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76A6" w:rsidRPr="00BA76A6" w:rsidRDefault="00BA76A6" w:rsidP="001271D8">
            <w:pPr>
              <w:autoSpaceDE w:val="0"/>
              <w:autoSpaceDN w:val="0"/>
              <w:adjustRightInd w:val="0"/>
              <w:jc w:val="center"/>
              <w:rPr>
                <w:sz w:val="16"/>
                <w:szCs w:val="22"/>
              </w:rPr>
            </w:pPr>
            <w:r w:rsidRPr="00BA76A6">
              <w:rPr>
                <w:sz w:val="16"/>
                <w:szCs w:val="22"/>
              </w:rPr>
              <w:t xml:space="preserve">Opis części zamówienia, którą wykonawca </w:t>
            </w:r>
          </w:p>
          <w:p w:rsidR="00BA76A6" w:rsidRPr="00BA76A6" w:rsidRDefault="00BA76A6" w:rsidP="001271D8">
            <w:pPr>
              <w:autoSpaceDE w:val="0"/>
              <w:autoSpaceDN w:val="0"/>
              <w:adjustRightInd w:val="0"/>
              <w:jc w:val="center"/>
              <w:rPr>
                <w:sz w:val="16"/>
                <w:szCs w:val="22"/>
              </w:rPr>
            </w:pPr>
            <w:r w:rsidRPr="00BA76A6">
              <w:rPr>
                <w:sz w:val="16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A76A6" w:rsidRPr="00BA76A6" w:rsidRDefault="00BA76A6" w:rsidP="001271D8">
            <w:pPr>
              <w:autoSpaceDE w:val="0"/>
              <w:autoSpaceDN w:val="0"/>
              <w:adjustRightInd w:val="0"/>
              <w:jc w:val="center"/>
              <w:rPr>
                <w:sz w:val="16"/>
                <w:szCs w:val="22"/>
              </w:rPr>
            </w:pPr>
            <w:r w:rsidRPr="00BA76A6">
              <w:rPr>
                <w:sz w:val="16"/>
                <w:szCs w:val="22"/>
              </w:rPr>
              <w:t>Nazwa podwykonawcy</w:t>
            </w:r>
            <w:r w:rsidRPr="00BA76A6">
              <w:rPr>
                <w:sz w:val="16"/>
                <w:szCs w:val="22"/>
              </w:rPr>
              <w:br/>
              <w:t>(o ile jest znana)</w:t>
            </w:r>
          </w:p>
        </w:tc>
      </w:tr>
      <w:tr w:rsidR="00BA76A6" w:rsidRPr="00BA76A6" w:rsidTr="001271D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76A6" w:rsidRPr="00BA76A6" w:rsidRDefault="00BA76A6" w:rsidP="001271D8">
            <w:pPr>
              <w:autoSpaceDE w:val="0"/>
              <w:autoSpaceDN w:val="0"/>
              <w:adjustRightInd w:val="0"/>
              <w:spacing w:after="120"/>
              <w:jc w:val="both"/>
              <w:rPr>
                <w:sz w:val="16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76A6" w:rsidRPr="00BA76A6" w:rsidRDefault="00BA76A6" w:rsidP="001271D8">
            <w:pPr>
              <w:autoSpaceDE w:val="0"/>
              <w:autoSpaceDN w:val="0"/>
              <w:adjustRightInd w:val="0"/>
              <w:spacing w:after="240"/>
              <w:rPr>
                <w:sz w:val="16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76A6" w:rsidRPr="00BA76A6" w:rsidRDefault="00BA76A6" w:rsidP="001271D8">
            <w:pPr>
              <w:autoSpaceDE w:val="0"/>
              <w:autoSpaceDN w:val="0"/>
              <w:adjustRightInd w:val="0"/>
              <w:spacing w:after="240"/>
              <w:rPr>
                <w:sz w:val="16"/>
                <w:szCs w:val="22"/>
              </w:rPr>
            </w:pPr>
          </w:p>
        </w:tc>
      </w:tr>
      <w:tr w:rsidR="00BA76A6" w:rsidRPr="00BA76A6" w:rsidTr="001271D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76A6" w:rsidRPr="00BA76A6" w:rsidRDefault="00BA76A6" w:rsidP="001271D8">
            <w:pPr>
              <w:autoSpaceDE w:val="0"/>
              <w:autoSpaceDN w:val="0"/>
              <w:adjustRightInd w:val="0"/>
              <w:spacing w:after="120"/>
              <w:jc w:val="both"/>
              <w:rPr>
                <w:sz w:val="16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76A6" w:rsidRPr="00BA76A6" w:rsidRDefault="00BA76A6" w:rsidP="001271D8">
            <w:pPr>
              <w:autoSpaceDE w:val="0"/>
              <w:autoSpaceDN w:val="0"/>
              <w:adjustRightInd w:val="0"/>
              <w:spacing w:after="240"/>
              <w:rPr>
                <w:sz w:val="16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76A6" w:rsidRPr="00BA76A6" w:rsidRDefault="00BA76A6" w:rsidP="001271D8">
            <w:pPr>
              <w:autoSpaceDE w:val="0"/>
              <w:autoSpaceDN w:val="0"/>
              <w:adjustRightInd w:val="0"/>
              <w:spacing w:after="240"/>
              <w:rPr>
                <w:sz w:val="16"/>
                <w:szCs w:val="22"/>
              </w:rPr>
            </w:pPr>
          </w:p>
        </w:tc>
      </w:tr>
    </w:tbl>
    <w:p w:rsidR="00D21D41" w:rsidRPr="00BA76A6" w:rsidRDefault="00D21D41" w:rsidP="00D21D41">
      <w:pPr>
        <w:spacing w:line="360" w:lineRule="auto"/>
        <w:jc w:val="both"/>
        <w:rPr>
          <w:sz w:val="16"/>
          <w:szCs w:val="22"/>
        </w:rPr>
      </w:pPr>
    </w:p>
    <w:p w:rsidR="00D21D41" w:rsidRPr="00BA76A6" w:rsidRDefault="00D21D41" w:rsidP="00D21D41">
      <w:pPr>
        <w:numPr>
          <w:ilvl w:val="0"/>
          <w:numId w:val="9"/>
        </w:numPr>
        <w:spacing w:line="360" w:lineRule="auto"/>
        <w:jc w:val="both"/>
        <w:rPr>
          <w:sz w:val="16"/>
          <w:szCs w:val="22"/>
        </w:rPr>
      </w:pPr>
      <w:r w:rsidRPr="00BA76A6">
        <w:rPr>
          <w:sz w:val="16"/>
          <w:szCs w:val="22"/>
        </w:rPr>
        <w:t xml:space="preserve">Wykaz osób uprawnionych do podpisywania dokumentów przetargowych </w:t>
      </w:r>
      <w:r w:rsidRPr="00BA76A6">
        <w:rPr>
          <w:sz w:val="16"/>
          <w:szCs w:val="22"/>
        </w:rPr>
        <w:br/>
        <w:t>i podejmowania zobowiązań w imieniu Wykonawcy:</w:t>
      </w:r>
    </w:p>
    <w:p w:rsidR="00D21D41" w:rsidRPr="00BA76A6" w:rsidRDefault="00D21D41" w:rsidP="00B96F78">
      <w:pPr>
        <w:pStyle w:val="Zwykytekst"/>
        <w:spacing w:line="360" w:lineRule="auto"/>
        <w:rPr>
          <w:rFonts w:ascii="Arial" w:eastAsia="MS Mincho" w:hAnsi="Arial" w:cs="Arial"/>
          <w:sz w:val="16"/>
          <w:szCs w:val="22"/>
        </w:rPr>
      </w:pPr>
      <w:r w:rsidRPr="00BA76A6">
        <w:rPr>
          <w:rFonts w:ascii="Arial" w:eastAsia="MS Mincho" w:hAnsi="Arial" w:cs="Arial"/>
          <w:sz w:val="16"/>
          <w:szCs w:val="22"/>
        </w:rPr>
        <w:t>Imię i nazwisko.......................................................................................</w:t>
      </w:r>
    </w:p>
    <w:p w:rsidR="00D21D41" w:rsidRPr="00BA76A6" w:rsidRDefault="00D21D41" w:rsidP="00D21D41">
      <w:pPr>
        <w:pStyle w:val="Zwykytekst"/>
        <w:rPr>
          <w:rFonts w:ascii="Arial" w:eastAsia="MS Mincho" w:hAnsi="Arial" w:cs="Arial"/>
          <w:sz w:val="16"/>
          <w:szCs w:val="22"/>
        </w:rPr>
      </w:pPr>
    </w:p>
    <w:p w:rsidR="00D21D41" w:rsidRPr="00BA76A6" w:rsidRDefault="00D21D41" w:rsidP="00D21D41">
      <w:pPr>
        <w:ind w:left="2124" w:firstLine="708"/>
        <w:jc w:val="right"/>
        <w:rPr>
          <w:sz w:val="16"/>
          <w:szCs w:val="22"/>
        </w:rPr>
      </w:pPr>
      <w:r w:rsidRPr="00BA76A6">
        <w:rPr>
          <w:sz w:val="16"/>
          <w:szCs w:val="22"/>
        </w:rPr>
        <w:t>.................................. , dnia ............................................</w:t>
      </w:r>
    </w:p>
    <w:p w:rsidR="00562AE5" w:rsidRPr="00BA76A6" w:rsidRDefault="00562AE5" w:rsidP="00562AE5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16"/>
          <w:szCs w:val="22"/>
          <w:lang w:eastAsia="zh-CN"/>
        </w:rPr>
      </w:pPr>
    </w:p>
    <w:p w:rsidR="00562AE5" w:rsidRPr="00BA76A6" w:rsidRDefault="00562AE5" w:rsidP="00562AE5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16"/>
          <w:szCs w:val="22"/>
          <w:lang w:eastAsia="zh-CN"/>
        </w:rPr>
      </w:pPr>
      <w:r w:rsidRPr="00BA76A6">
        <w:rPr>
          <w:bCs/>
          <w:i/>
          <w:iCs/>
          <w:color w:val="C0504D"/>
          <w:sz w:val="16"/>
          <w:szCs w:val="22"/>
          <w:lang w:eastAsia="zh-CN"/>
        </w:rPr>
        <w:t>Dokument należy sporządzić w postaci elektronicznej i podpisać kwalifikowanym</w:t>
      </w:r>
    </w:p>
    <w:p w:rsidR="00D21D41" w:rsidRPr="00BA76A6" w:rsidRDefault="00562AE5" w:rsidP="009B7BAA">
      <w:pPr>
        <w:tabs>
          <w:tab w:val="left" w:pos="0"/>
        </w:tabs>
        <w:suppressAutoHyphens/>
        <w:ind w:left="720" w:right="1"/>
        <w:contextualSpacing/>
        <w:jc w:val="center"/>
        <w:rPr>
          <w:sz w:val="16"/>
          <w:szCs w:val="22"/>
        </w:rPr>
      </w:pPr>
      <w:r w:rsidRPr="00BA76A6">
        <w:rPr>
          <w:bCs/>
          <w:i/>
          <w:iCs/>
          <w:color w:val="C0504D"/>
          <w:sz w:val="16"/>
          <w:szCs w:val="22"/>
          <w:lang w:eastAsia="zh-CN"/>
        </w:rPr>
        <w:t xml:space="preserve">podpisem elektronicznym lub podpisem zaufanym lub </w:t>
      </w:r>
      <w:r w:rsidR="00BD0862" w:rsidRPr="00BA76A6">
        <w:rPr>
          <w:bCs/>
          <w:i/>
          <w:iCs/>
          <w:color w:val="C0504D"/>
          <w:sz w:val="16"/>
          <w:szCs w:val="22"/>
          <w:lang w:eastAsia="zh-CN"/>
        </w:rPr>
        <w:t xml:space="preserve">elektronicznym </w:t>
      </w:r>
      <w:r w:rsidRPr="00BA76A6">
        <w:rPr>
          <w:bCs/>
          <w:i/>
          <w:iCs/>
          <w:color w:val="C0504D"/>
          <w:sz w:val="16"/>
          <w:szCs w:val="22"/>
          <w:lang w:eastAsia="zh-CN"/>
        </w:rPr>
        <w:t>podpisem osobistym.</w:t>
      </w:r>
      <w:bookmarkStart w:id="0" w:name="_GoBack"/>
      <w:bookmarkEnd w:id="0"/>
    </w:p>
    <w:sectPr w:rsidR="00D21D41" w:rsidRPr="00BA76A6" w:rsidSect="00E616D4">
      <w:footerReference w:type="even" r:id="rId8"/>
      <w:footerReference w:type="default" r:id="rId9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3B6D" w:rsidRDefault="00163B6D">
      <w:r>
        <w:separator/>
      </w:r>
    </w:p>
  </w:endnote>
  <w:endnote w:type="continuationSeparator" w:id="0">
    <w:p w:rsidR="00163B6D" w:rsidRDefault="00163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010E" w:rsidRDefault="00F2010E" w:rsidP="00F2010E">
    <w:pPr>
      <w:pStyle w:val="Stopka"/>
      <w:jc w:val="center"/>
      <w:rPr>
        <w:b/>
        <w:color w:val="003571"/>
        <w:sz w:val="20"/>
      </w:rPr>
    </w:pPr>
  </w:p>
  <w:p w:rsidR="00F2010E" w:rsidRDefault="00F2010E" w:rsidP="00F2010E">
    <w:pPr>
      <w:pStyle w:val="Stopka"/>
      <w:jc w:val="center"/>
      <w:rPr>
        <w:b/>
        <w:color w:val="003571"/>
        <w:sz w:val="20"/>
      </w:rPr>
    </w:pPr>
  </w:p>
  <w:p w:rsidR="00AF3101" w:rsidRDefault="00AF31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3B6D" w:rsidRDefault="00163B6D">
      <w:r>
        <w:separator/>
      </w:r>
    </w:p>
  </w:footnote>
  <w:footnote w:type="continuationSeparator" w:id="0">
    <w:p w:rsidR="00163B6D" w:rsidRDefault="00163B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F42852A2"/>
    <w:lvl w:ilvl="0" w:tplc="6DD60E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46F1810"/>
    <w:multiLevelType w:val="hybridMultilevel"/>
    <w:tmpl w:val="AFF61FB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8"/>
  </w:num>
  <w:num w:numId="18">
    <w:abstractNumId w:val="2"/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21BE"/>
    <w:rsid w:val="000178A3"/>
    <w:rsid w:val="0002404E"/>
    <w:rsid w:val="0003050D"/>
    <w:rsid w:val="00032D98"/>
    <w:rsid w:val="00040674"/>
    <w:rsid w:val="00043FE2"/>
    <w:rsid w:val="00053584"/>
    <w:rsid w:val="0006678B"/>
    <w:rsid w:val="000C0C0B"/>
    <w:rsid w:val="000D401E"/>
    <w:rsid w:val="000E343A"/>
    <w:rsid w:val="000E6694"/>
    <w:rsid w:val="000F42F4"/>
    <w:rsid w:val="000F7132"/>
    <w:rsid w:val="001040E4"/>
    <w:rsid w:val="00142716"/>
    <w:rsid w:val="00163B6D"/>
    <w:rsid w:val="00195201"/>
    <w:rsid w:val="0019679F"/>
    <w:rsid w:val="001A6BA0"/>
    <w:rsid w:val="001A7714"/>
    <w:rsid w:val="001B5F1E"/>
    <w:rsid w:val="001C18B2"/>
    <w:rsid w:val="001C6B7C"/>
    <w:rsid w:val="001E1A1B"/>
    <w:rsid w:val="001E22B6"/>
    <w:rsid w:val="0020004E"/>
    <w:rsid w:val="0023402F"/>
    <w:rsid w:val="00236E80"/>
    <w:rsid w:val="00257D3C"/>
    <w:rsid w:val="002855DD"/>
    <w:rsid w:val="002C5543"/>
    <w:rsid w:val="002D4A6C"/>
    <w:rsid w:val="002D6B17"/>
    <w:rsid w:val="003013FB"/>
    <w:rsid w:val="0033695E"/>
    <w:rsid w:val="0035159A"/>
    <w:rsid w:val="00363F21"/>
    <w:rsid w:val="00382993"/>
    <w:rsid w:val="00385C67"/>
    <w:rsid w:val="00394D2A"/>
    <w:rsid w:val="003B310D"/>
    <w:rsid w:val="003C064D"/>
    <w:rsid w:val="003D05D2"/>
    <w:rsid w:val="003E6B91"/>
    <w:rsid w:val="003F028E"/>
    <w:rsid w:val="00417B4B"/>
    <w:rsid w:val="00435C63"/>
    <w:rsid w:val="004871CE"/>
    <w:rsid w:val="004D04CA"/>
    <w:rsid w:val="004E5B42"/>
    <w:rsid w:val="00504246"/>
    <w:rsid w:val="0051633B"/>
    <w:rsid w:val="005175CD"/>
    <w:rsid w:val="00523D48"/>
    <w:rsid w:val="00544958"/>
    <w:rsid w:val="005506CC"/>
    <w:rsid w:val="00557287"/>
    <w:rsid w:val="00562AE5"/>
    <w:rsid w:val="00571A2F"/>
    <w:rsid w:val="005721BE"/>
    <w:rsid w:val="0057285E"/>
    <w:rsid w:val="00586B94"/>
    <w:rsid w:val="00594A72"/>
    <w:rsid w:val="006033A6"/>
    <w:rsid w:val="006063C6"/>
    <w:rsid w:val="006170BE"/>
    <w:rsid w:val="006249FA"/>
    <w:rsid w:val="00633AB2"/>
    <w:rsid w:val="00641579"/>
    <w:rsid w:val="006733A0"/>
    <w:rsid w:val="00687135"/>
    <w:rsid w:val="006B221B"/>
    <w:rsid w:val="006C7E50"/>
    <w:rsid w:val="006D24B0"/>
    <w:rsid w:val="006E65F9"/>
    <w:rsid w:val="006F4EB2"/>
    <w:rsid w:val="006F5077"/>
    <w:rsid w:val="0070052D"/>
    <w:rsid w:val="0071586B"/>
    <w:rsid w:val="00721B5F"/>
    <w:rsid w:val="007319BF"/>
    <w:rsid w:val="00732B3A"/>
    <w:rsid w:val="00735215"/>
    <w:rsid w:val="00786D0D"/>
    <w:rsid w:val="0079153E"/>
    <w:rsid w:val="00791AF5"/>
    <w:rsid w:val="00792229"/>
    <w:rsid w:val="00795C44"/>
    <w:rsid w:val="007F1354"/>
    <w:rsid w:val="007F7455"/>
    <w:rsid w:val="00815C90"/>
    <w:rsid w:val="00845998"/>
    <w:rsid w:val="00847ABF"/>
    <w:rsid w:val="008878EE"/>
    <w:rsid w:val="00891FCB"/>
    <w:rsid w:val="0089429C"/>
    <w:rsid w:val="008A569F"/>
    <w:rsid w:val="008B37C6"/>
    <w:rsid w:val="008C36D8"/>
    <w:rsid w:val="008D6126"/>
    <w:rsid w:val="008E533F"/>
    <w:rsid w:val="008F273D"/>
    <w:rsid w:val="00900441"/>
    <w:rsid w:val="00902B46"/>
    <w:rsid w:val="00910B76"/>
    <w:rsid w:val="0092106E"/>
    <w:rsid w:val="009268D8"/>
    <w:rsid w:val="00930F5C"/>
    <w:rsid w:val="0095512C"/>
    <w:rsid w:val="00981BFB"/>
    <w:rsid w:val="00991CDA"/>
    <w:rsid w:val="009A3137"/>
    <w:rsid w:val="009B7BAA"/>
    <w:rsid w:val="009C2BDB"/>
    <w:rsid w:val="009D1A71"/>
    <w:rsid w:val="009D1BB5"/>
    <w:rsid w:val="009D5C1C"/>
    <w:rsid w:val="009E2793"/>
    <w:rsid w:val="009E624D"/>
    <w:rsid w:val="00A23458"/>
    <w:rsid w:val="00A52880"/>
    <w:rsid w:val="00A61AA5"/>
    <w:rsid w:val="00A70CC9"/>
    <w:rsid w:val="00AB0488"/>
    <w:rsid w:val="00AD3BB1"/>
    <w:rsid w:val="00AD5E04"/>
    <w:rsid w:val="00AE61AA"/>
    <w:rsid w:val="00AE7175"/>
    <w:rsid w:val="00AF3101"/>
    <w:rsid w:val="00B04206"/>
    <w:rsid w:val="00B11B7A"/>
    <w:rsid w:val="00B11E95"/>
    <w:rsid w:val="00B12D3B"/>
    <w:rsid w:val="00B639E0"/>
    <w:rsid w:val="00B96F78"/>
    <w:rsid w:val="00B9752F"/>
    <w:rsid w:val="00BA76A6"/>
    <w:rsid w:val="00BC1E84"/>
    <w:rsid w:val="00BD0862"/>
    <w:rsid w:val="00BE2535"/>
    <w:rsid w:val="00BE751B"/>
    <w:rsid w:val="00C23EFB"/>
    <w:rsid w:val="00C70E06"/>
    <w:rsid w:val="00CA6A4D"/>
    <w:rsid w:val="00CB7259"/>
    <w:rsid w:val="00CB7BDD"/>
    <w:rsid w:val="00D21D41"/>
    <w:rsid w:val="00D24480"/>
    <w:rsid w:val="00D31A71"/>
    <w:rsid w:val="00D32490"/>
    <w:rsid w:val="00DC034D"/>
    <w:rsid w:val="00DF26B7"/>
    <w:rsid w:val="00E26FD6"/>
    <w:rsid w:val="00E33A2F"/>
    <w:rsid w:val="00E45581"/>
    <w:rsid w:val="00E60230"/>
    <w:rsid w:val="00E607EA"/>
    <w:rsid w:val="00E616D4"/>
    <w:rsid w:val="00E8573E"/>
    <w:rsid w:val="00EB301F"/>
    <w:rsid w:val="00EC0743"/>
    <w:rsid w:val="00ED21FB"/>
    <w:rsid w:val="00ED4323"/>
    <w:rsid w:val="00EE375C"/>
    <w:rsid w:val="00EF47EE"/>
    <w:rsid w:val="00F15130"/>
    <w:rsid w:val="00F2010E"/>
    <w:rsid w:val="00F230C5"/>
    <w:rsid w:val="00F25932"/>
    <w:rsid w:val="00F2790F"/>
    <w:rsid w:val="00F31E89"/>
    <w:rsid w:val="00F32DCD"/>
    <w:rsid w:val="00F4405B"/>
    <w:rsid w:val="00F646BF"/>
    <w:rsid w:val="00FB4F69"/>
    <w:rsid w:val="00FD27CF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0329A28"/>
  <w15:docId w15:val="{DD682576-0AB1-41DE-AA02-1C8744E64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06678B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C0C0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0C0C0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28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ECE53A-E1AE-4F4A-873E-E5B7A8EBA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634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4434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Małgorzata Waligórska</cp:lastModifiedBy>
  <cp:revision>5</cp:revision>
  <cp:lastPrinted>2014-06-05T15:00:00Z</cp:lastPrinted>
  <dcterms:created xsi:type="dcterms:W3CDTF">2021-09-20T12:07:00Z</dcterms:created>
  <dcterms:modified xsi:type="dcterms:W3CDTF">2021-09-22T13:17:00Z</dcterms:modified>
</cp:coreProperties>
</file>