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C8D" w:rsidRDefault="00954C8D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3734">
        <w:rPr>
          <w:rFonts w:ascii="Times New Roman" w:hAnsi="Times New Roman" w:cs="Times New Roman"/>
          <w:b/>
          <w:bCs/>
          <w:sz w:val="24"/>
          <w:szCs w:val="24"/>
        </w:rPr>
        <w:t xml:space="preserve">Znak sprawy: </w:t>
      </w:r>
      <w:r w:rsidR="004A21FF" w:rsidRPr="004A21FF">
        <w:rPr>
          <w:rFonts w:ascii="Times New Roman" w:hAnsi="Times New Roman" w:cs="Times New Roman"/>
          <w:b/>
          <w:bCs/>
          <w:sz w:val="24"/>
          <w:szCs w:val="24"/>
        </w:rPr>
        <w:t>KA-2/086/2021</w:t>
      </w:r>
    </w:p>
    <w:p w:rsidR="00C42F9D" w:rsidRPr="00283734" w:rsidRDefault="00C42F9D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cznik nr 4  do SWZ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9BB" w:rsidRPr="00283734" w:rsidRDefault="006A336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3734">
        <w:rPr>
          <w:rFonts w:ascii="Times New Roman" w:hAnsi="Times New Roman" w:cs="Times New Roman"/>
          <w:b/>
          <w:bCs/>
          <w:sz w:val="28"/>
          <w:szCs w:val="28"/>
        </w:rPr>
        <w:t>Zobowiązanie innych podmiotów na podstawie art. 26 ust. 2b ustawy</w:t>
      </w:r>
      <w:r w:rsidR="006C4095" w:rsidRPr="00283734">
        <w:rPr>
          <w:rStyle w:val="Odwoanieprzypisudolnego"/>
          <w:rFonts w:ascii="Times New Roman" w:hAnsi="Times New Roman" w:cs="Times New Roman"/>
          <w:b/>
          <w:bCs/>
          <w:sz w:val="28"/>
          <w:szCs w:val="28"/>
        </w:rPr>
        <w:footnoteReference w:id="1"/>
      </w:r>
    </w:p>
    <w:p w:rsidR="00C541FF" w:rsidRPr="00283734" w:rsidRDefault="00C541FF" w:rsidP="006D4C32">
      <w:pPr>
        <w:pStyle w:val="Zwykytekst"/>
        <w:rPr>
          <w:b/>
          <w:bCs/>
          <w:sz w:val="23"/>
          <w:szCs w:val="23"/>
        </w:rPr>
      </w:pPr>
    </w:p>
    <w:p w:rsidR="00C541FF" w:rsidRPr="00283734" w:rsidRDefault="00AD5CD7" w:rsidP="00C541FF">
      <w:pPr>
        <w:pStyle w:val="Default"/>
        <w:rPr>
          <w:color w:val="auto"/>
        </w:rPr>
      </w:pPr>
      <w:r w:rsidRPr="00283734">
        <w:rPr>
          <w:color w:val="auto"/>
        </w:rPr>
        <w:t xml:space="preserve">My niżej podpisani </w:t>
      </w:r>
    </w:p>
    <w:p w:rsidR="00C541FF" w:rsidRPr="00283734" w:rsidRDefault="00AD5CD7" w:rsidP="00C541FF">
      <w:pPr>
        <w:pStyle w:val="Default"/>
        <w:rPr>
          <w:color w:val="auto"/>
        </w:rPr>
      </w:pPr>
      <w:r w:rsidRPr="00283734">
        <w:rPr>
          <w:color w:val="auto"/>
        </w:rPr>
        <w:t>………………………………………………………………………………………………….</w:t>
      </w:r>
    </w:p>
    <w:p w:rsidR="00AD5CD7" w:rsidRPr="00283734" w:rsidRDefault="00C541FF" w:rsidP="00AD5CD7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>działając w imieniu i na rzecz</w:t>
      </w:r>
      <w:r w:rsidRPr="00283734">
        <w:rPr>
          <w:color w:val="auto"/>
          <w:sz w:val="23"/>
          <w:szCs w:val="23"/>
        </w:rPr>
        <w:t xml:space="preserve"> </w:t>
      </w:r>
      <w:r w:rsidR="007B4C90" w:rsidRPr="00283734">
        <w:rPr>
          <w:color w:val="auto"/>
          <w:sz w:val="23"/>
          <w:szCs w:val="23"/>
        </w:rPr>
        <w:t>………</w:t>
      </w:r>
      <w:r w:rsidR="00AD5CD7" w:rsidRPr="00283734">
        <w:rPr>
          <w:color w:val="auto"/>
          <w:sz w:val="23"/>
          <w:szCs w:val="23"/>
        </w:rPr>
        <w:t>………………………………………………………….</w:t>
      </w:r>
    </w:p>
    <w:p w:rsidR="00C541FF" w:rsidRPr="00283734" w:rsidRDefault="00AD5CD7" w:rsidP="007B4C90">
      <w:pPr>
        <w:pStyle w:val="Default"/>
        <w:ind w:left="2832" w:firstLine="708"/>
        <w:rPr>
          <w:color w:val="auto"/>
          <w:sz w:val="20"/>
          <w:szCs w:val="20"/>
        </w:rPr>
      </w:pPr>
      <w:r w:rsidRPr="00283734">
        <w:rPr>
          <w:i/>
          <w:iCs/>
          <w:color w:val="auto"/>
          <w:sz w:val="20"/>
          <w:szCs w:val="20"/>
        </w:rPr>
        <w:t xml:space="preserve"> </w:t>
      </w:r>
      <w:r w:rsidR="00C541FF" w:rsidRPr="00283734">
        <w:rPr>
          <w:i/>
          <w:iCs/>
          <w:color w:val="auto"/>
          <w:sz w:val="20"/>
          <w:szCs w:val="20"/>
        </w:rPr>
        <w:t>(nazwa (firma) i dokładny adres podmiotu</w:t>
      </w:r>
      <w:r w:rsidR="00513B4F" w:rsidRPr="00283734">
        <w:rPr>
          <w:i/>
          <w:iCs/>
          <w:color w:val="auto"/>
          <w:sz w:val="20"/>
          <w:szCs w:val="20"/>
        </w:rPr>
        <w:t xml:space="preserve"> trzeciego</w:t>
      </w:r>
      <w:r w:rsidR="00283734">
        <w:rPr>
          <w:i/>
          <w:iCs/>
          <w:color w:val="auto"/>
          <w:sz w:val="20"/>
          <w:szCs w:val="20"/>
        </w:rPr>
        <w:t xml:space="preserve"> - Udostępniającego</w:t>
      </w:r>
      <w:r w:rsidR="00C541FF" w:rsidRPr="00283734">
        <w:rPr>
          <w:i/>
          <w:iCs/>
          <w:color w:val="auto"/>
          <w:sz w:val="20"/>
          <w:szCs w:val="20"/>
        </w:rPr>
        <w:t xml:space="preserve">) </w:t>
      </w:r>
    </w:p>
    <w:p w:rsidR="00C541FF" w:rsidRPr="00283734" w:rsidRDefault="00C541FF" w:rsidP="00C541FF">
      <w:pPr>
        <w:pStyle w:val="Default"/>
        <w:rPr>
          <w:color w:val="auto"/>
          <w:sz w:val="23"/>
          <w:szCs w:val="23"/>
        </w:rPr>
      </w:pPr>
    </w:p>
    <w:p w:rsidR="00C541FF" w:rsidRPr="00283734" w:rsidRDefault="00C541FF" w:rsidP="00C541FF">
      <w:pPr>
        <w:pStyle w:val="Default"/>
        <w:rPr>
          <w:color w:val="auto"/>
          <w:sz w:val="23"/>
          <w:szCs w:val="23"/>
        </w:rPr>
      </w:pP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>wpisaną do rejestru ……….. pod numerem ………..  w związku z postępowaniem o udzielenie zamówienia publicznego prowadzonego przez  Politechnikę Krakowską, którego przedmiotem jest</w:t>
      </w: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</w:p>
    <w:p w:rsidR="00513B4F" w:rsidRPr="00283734" w:rsidRDefault="004A21FF" w:rsidP="00AD5CD7">
      <w:pPr>
        <w:pStyle w:val="Default"/>
        <w:rPr>
          <w:color w:val="auto"/>
        </w:rPr>
      </w:pPr>
      <w:r w:rsidRPr="004A21FF">
        <w:rPr>
          <w:b/>
          <w:color w:val="auto"/>
        </w:rPr>
        <w:t>Dostawa stanowiska do  wyznaczania modułu Younga oraz współczynnika Poissona różnych materiałów za pomocą rezonansu w podwyższonych temperaturach</w:t>
      </w:r>
    </w:p>
    <w:p w:rsidR="00513B4F" w:rsidRPr="00283734" w:rsidRDefault="00513B4F" w:rsidP="00AD5CD7">
      <w:pPr>
        <w:pStyle w:val="Default"/>
        <w:rPr>
          <w:color w:val="auto"/>
        </w:rPr>
      </w:pP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 xml:space="preserve">oświadczamy, iż oddajemy Wykonawcy </w:t>
      </w:r>
      <w:r w:rsidRPr="00283734">
        <w:rPr>
          <w:color w:val="auto"/>
          <w:sz w:val="23"/>
          <w:szCs w:val="23"/>
        </w:rPr>
        <w:t>………………………………………….</w:t>
      </w:r>
    </w:p>
    <w:p w:rsidR="00513B4F" w:rsidRPr="00283734" w:rsidRDefault="00513B4F" w:rsidP="00513B4F">
      <w:pPr>
        <w:pStyle w:val="Default"/>
        <w:rPr>
          <w:color w:val="auto"/>
          <w:sz w:val="20"/>
          <w:szCs w:val="20"/>
        </w:rPr>
      </w:pPr>
      <w:r w:rsidRPr="00283734">
        <w:rPr>
          <w:i/>
          <w:iCs/>
          <w:color w:val="auto"/>
          <w:sz w:val="20"/>
          <w:szCs w:val="20"/>
        </w:rPr>
        <w:t xml:space="preserve"> </w:t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  <w:t xml:space="preserve">(nazwa (firma) i dokładny adres wykonawcy/ </w:t>
      </w: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</w:p>
    <w:p w:rsidR="00513B4F" w:rsidRPr="00283734" w:rsidRDefault="00513B4F" w:rsidP="00513B4F">
      <w:pPr>
        <w:pStyle w:val="NormalnyWeb"/>
        <w:spacing w:before="0" w:beforeAutospacing="0" w:after="0" w:afterAutospacing="0" w:line="258" w:lineRule="atLeast"/>
        <w:jc w:val="both"/>
      </w:pPr>
      <w:r w:rsidRPr="00283734">
        <w:t>do dyspozycji niezbędne zasoby na okres korzystania z nich przez Wykonawcę przy wykonywaniu zamówienia, przez cały okres obowiązywania umowy w sprawie zamówienia i w celu jego należytego wykonania przez Wykonawcę, w szczególności zobowiązuję/my się wobec Wykonawcy, iż:</w:t>
      </w:r>
    </w:p>
    <w:p w:rsidR="00513B4F" w:rsidRPr="00283734" w:rsidRDefault="00513B4F" w:rsidP="00513B4F">
      <w:pPr>
        <w:pStyle w:val="NormalnyWeb"/>
        <w:spacing w:before="0" w:beforeAutospacing="0" w:after="0" w:afterAutospacing="0" w:line="258" w:lineRule="atLeast"/>
        <w:jc w:val="both"/>
      </w:pPr>
    </w:p>
    <w:p w:rsidR="00513B4F" w:rsidRPr="00283734" w:rsidRDefault="00513B4F" w:rsidP="00513B4F">
      <w:pPr>
        <w:numPr>
          <w:ilvl w:val="0"/>
          <w:numId w:val="2"/>
        </w:numPr>
        <w:ind w:left="670"/>
        <w:jc w:val="both"/>
      </w:pPr>
      <w:r w:rsidRPr="00283734">
        <w:t>odd</w:t>
      </w:r>
      <w:r w:rsidR="00283734">
        <w:t>amy Wykonawcy zasób w ……………………</w:t>
      </w:r>
      <w:r w:rsidRPr="00283734">
        <w:t>………….</w:t>
      </w:r>
      <w:r w:rsidRPr="00283734">
        <w:rPr>
          <w:bdr w:val="none" w:sz="0" w:space="0" w:color="auto" w:frame="1"/>
          <w:vertAlign w:val="superscript"/>
        </w:rPr>
        <w:t>1</w:t>
      </w:r>
      <w:r w:rsidRPr="00283734">
        <w:t>/w zakresie …………. (</w:t>
      </w:r>
      <w:r w:rsidRPr="00283734">
        <w:rPr>
          <w:i/>
        </w:rPr>
        <w:t>określenie zasobu i zakresu udostępnienia</w:t>
      </w:r>
      <w:r w:rsidRPr="00283734">
        <w:t>),</w:t>
      </w:r>
    </w:p>
    <w:p w:rsidR="00513B4F" w:rsidRPr="00283734" w:rsidRDefault="00513B4F" w:rsidP="00513B4F">
      <w:pPr>
        <w:numPr>
          <w:ilvl w:val="0"/>
          <w:numId w:val="2"/>
        </w:numPr>
        <w:ind w:left="670"/>
        <w:jc w:val="both"/>
      </w:pPr>
      <w:r w:rsidRPr="00283734">
        <w:t>wskazany wyżej w pkt 1 zasób będzie wykorzystywany przez Wykonawcę przy realizacji zamówie</w:t>
      </w:r>
      <w:r w:rsidR="00283734">
        <w:t>nia w następujący sposób</w:t>
      </w:r>
      <w:r w:rsidRPr="00283734">
        <w:t xml:space="preserve"> …</w:t>
      </w:r>
      <w:r w:rsidR="00283734">
        <w:t>…………</w:t>
      </w:r>
      <w:r w:rsidRPr="00283734">
        <w:t>… (</w:t>
      </w:r>
      <w:r w:rsidRPr="00283734">
        <w:rPr>
          <w:i/>
        </w:rPr>
        <w:t>określenie sposobu korzystania przez Wykonawcę z udostępnianych zasobów przy realizacji zamówienia, np. podwyk</w:t>
      </w:r>
      <w:r w:rsidR="00283734">
        <w:rPr>
          <w:i/>
        </w:rPr>
        <w:t xml:space="preserve">onawstwo, doradztwo, </w:t>
      </w:r>
      <w:r w:rsidRPr="00283734">
        <w:t xml:space="preserve"> itp.).</w:t>
      </w:r>
    </w:p>
    <w:p w:rsidR="00513B4F" w:rsidRPr="00283734" w:rsidRDefault="00513B4F" w:rsidP="00513B4F">
      <w:pPr>
        <w:pStyle w:val="NormalnyWeb"/>
        <w:spacing w:before="0" w:beforeAutospacing="0" w:after="335" w:afterAutospacing="0" w:line="258" w:lineRule="atLeast"/>
        <w:jc w:val="both"/>
      </w:pPr>
      <w:r w:rsidRPr="00283734">
        <w:t>Udostępniający będzie brał udział w realizacji zamówienia w zakresie realizacji ……….. (</w:t>
      </w:r>
      <w:r w:rsidRPr="00283734">
        <w:rPr>
          <w:i/>
        </w:rPr>
        <w:t>np. wszystkich robót budowlanych polegających na …., wskazanie określonych robót/części robót budowanych, etapów, zakresów prac, itp</w:t>
      </w:r>
      <w:r w:rsidRPr="00283734">
        <w:t>.) przez okres …… (</w:t>
      </w:r>
      <w:r w:rsidRPr="00283734">
        <w:rPr>
          <w:i/>
        </w:rPr>
        <w:t>np. ….. miesięcy, realizacji etapu …../cały okres realizowania umowy zawartej w wyniku niniejszego postępowania, itp</w:t>
      </w:r>
      <w:r w:rsidRPr="00283734">
        <w:t>.).</w:t>
      </w:r>
    </w:p>
    <w:p w:rsidR="00513B4F" w:rsidRPr="00283734" w:rsidRDefault="00513B4F" w:rsidP="00513B4F">
      <w:pPr>
        <w:pStyle w:val="Default"/>
        <w:rPr>
          <w:color w:val="555555"/>
        </w:rPr>
      </w:pPr>
      <w:r w:rsidRPr="00283734">
        <w:rPr>
          <w:color w:val="auto"/>
        </w:rPr>
        <w:t>Udostępniająceg</w:t>
      </w:r>
      <w:r w:rsidR="00283734" w:rsidRPr="00283734">
        <w:rPr>
          <w:color w:val="auto"/>
        </w:rPr>
        <w:t xml:space="preserve">o będzie łączył z Wykonawcą </w:t>
      </w:r>
      <w:r w:rsidRPr="00283734">
        <w:rPr>
          <w:color w:val="auto"/>
        </w:rPr>
        <w:t>stosunek  oparty na ……, w ramach, którego nastąpi udostępnienie wskazanego zasobu (</w:t>
      </w:r>
      <w:r w:rsidRPr="00283734">
        <w:rPr>
          <w:i/>
          <w:color w:val="auto"/>
        </w:rPr>
        <w:t>informacja o charakterze stosunku, jaki będzie łączył wykonawcę i podmiot trzeci, np. umowa zlecenie</w:t>
      </w:r>
      <w:r w:rsidRPr="00283734">
        <w:rPr>
          <w:color w:val="auto"/>
        </w:rPr>
        <w:t>).</w:t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color w:val="auto"/>
        </w:rPr>
        <w:lastRenderedPageBreak/>
        <w:t>Szczegóły dotyczące współpracy pomiędzy Udostępniającym a Wykonawcą zostaną określone w odrębnej umowie.</w:t>
      </w:r>
      <w:r w:rsidRPr="00283734">
        <w:rPr>
          <w:rStyle w:val="apple-converted-space"/>
          <w:color w:val="auto"/>
        </w:rPr>
        <w:t> </w:t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color w:val="auto"/>
        </w:rPr>
        <w:t>Niniejsze zobowiązanie wygasa z chwilą zawarcia z Zamawiającym umowy na wykonanie zamówienia, której stroną jest inny niż Wykonawca podmiot.</w:t>
      </w:r>
      <w:r w:rsidRPr="00283734">
        <w:rPr>
          <w:color w:val="auto"/>
        </w:rPr>
        <w:br/>
      </w:r>
      <w:r w:rsidRPr="00283734">
        <w:rPr>
          <w:color w:val="555555"/>
        </w:rPr>
        <w:br/>
      </w:r>
    </w:p>
    <w:p w:rsidR="00513B4F" w:rsidRDefault="00513B4F" w:rsidP="00AD5CD7">
      <w:pPr>
        <w:pStyle w:val="Default"/>
        <w:rPr>
          <w:color w:val="555555"/>
        </w:rPr>
      </w:pPr>
    </w:p>
    <w:p w:rsidR="00513B4F" w:rsidRDefault="00513B4F" w:rsidP="00AD5CD7">
      <w:pPr>
        <w:pStyle w:val="Default"/>
        <w:rPr>
          <w:color w:val="555555"/>
        </w:rPr>
      </w:pPr>
    </w:p>
    <w:p w:rsidR="00F12324" w:rsidRDefault="00F12324" w:rsidP="00F12324">
      <w:pPr>
        <w:pStyle w:val="Zwykytekst"/>
        <w:rPr>
          <w:sz w:val="23"/>
          <w:szCs w:val="23"/>
        </w:rPr>
      </w:pPr>
    </w:p>
    <w:p w:rsidR="00954C8D" w:rsidRDefault="00954C8D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 z dnia …………………………………. r. </w:t>
      </w:r>
    </w:p>
    <w:p w:rsidR="00F12324" w:rsidRDefault="00F1232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</w:p>
    <w:p w:rsidR="00283734" w:rsidRDefault="00283734" w:rsidP="00F12324">
      <w:pPr>
        <w:pStyle w:val="Default"/>
        <w:rPr>
          <w:sz w:val="23"/>
          <w:szCs w:val="23"/>
        </w:rPr>
      </w:pPr>
    </w:p>
    <w:p w:rsidR="00283734" w:rsidRDefault="0028373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</w:t>
      </w:r>
    </w:p>
    <w:p w:rsidR="00F12324" w:rsidRPr="00954C8D" w:rsidRDefault="00F12324" w:rsidP="00F12324">
      <w:pPr>
        <w:autoSpaceDE w:val="0"/>
        <w:autoSpaceDN w:val="0"/>
        <w:adjustRightInd w:val="0"/>
        <w:rPr>
          <w:rFonts w:ascii="TTE2292B90t00" w:hAnsi="TTE2292B90t00" w:cs="TTE2292B90t00"/>
          <w:i/>
          <w:sz w:val="20"/>
          <w:szCs w:val="20"/>
        </w:rPr>
      </w:pPr>
      <w:r w:rsidRPr="00954C8D">
        <w:rPr>
          <w:i/>
          <w:color w:val="000000"/>
          <w:sz w:val="20"/>
          <w:szCs w:val="20"/>
        </w:rPr>
        <w:t xml:space="preserve">(data i </w:t>
      </w:r>
      <w:r w:rsidRPr="00954C8D">
        <w:rPr>
          <w:rFonts w:ascii="TTE2292B90t00" w:hAnsi="TTE2292B90t00" w:cs="TTE2292B90t00"/>
          <w:i/>
          <w:sz w:val="20"/>
          <w:szCs w:val="20"/>
        </w:rPr>
        <w:t>czytelny podpis osoby uprawnionej</w:t>
      </w:r>
    </w:p>
    <w:p w:rsidR="00F12324" w:rsidRPr="00954C8D" w:rsidRDefault="00F12324" w:rsidP="00F12324">
      <w:pPr>
        <w:autoSpaceDE w:val="0"/>
        <w:autoSpaceDN w:val="0"/>
        <w:adjustRightInd w:val="0"/>
        <w:rPr>
          <w:rFonts w:ascii="TTE2292B90t00" w:hAnsi="TTE2292B90t00" w:cs="TTE2292B90t00"/>
          <w:i/>
          <w:sz w:val="20"/>
          <w:szCs w:val="20"/>
        </w:rPr>
      </w:pPr>
      <w:r w:rsidRPr="00954C8D">
        <w:rPr>
          <w:rFonts w:ascii="TTE2292B90t00" w:hAnsi="TTE2292B90t00" w:cs="TTE2292B90t00"/>
          <w:i/>
          <w:sz w:val="20"/>
          <w:szCs w:val="20"/>
        </w:rPr>
        <w:t>działającej w imieniu podmiotu składającego</w:t>
      </w:r>
    </w:p>
    <w:p w:rsidR="00F12324" w:rsidRPr="00954C8D" w:rsidRDefault="00F12324" w:rsidP="00F12324">
      <w:pPr>
        <w:pStyle w:val="Zwykytekst"/>
        <w:rPr>
          <w:rFonts w:ascii="Times New Roman" w:hAnsi="Times New Roman" w:cs="Times New Roman"/>
          <w:i/>
          <w:color w:val="000000"/>
        </w:rPr>
      </w:pPr>
      <w:r w:rsidRPr="00954C8D">
        <w:rPr>
          <w:rFonts w:ascii="TTE2292B90t00" w:hAnsi="TTE2292B90t00" w:cs="TTE2292B90t00"/>
          <w:i/>
        </w:rPr>
        <w:t>zobowiązanie</w:t>
      </w:r>
      <w:r w:rsidRPr="00954C8D">
        <w:rPr>
          <w:rFonts w:ascii="Times New Roman" w:hAnsi="Times New Roman" w:cs="Times New Roman"/>
          <w:i/>
          <w:color w:val="000000"/>
        </w:rPr>
        <w:t>)</w:t>
      </w: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Pr="007472A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C541FF" w:rsidRPr="007472A5" w:rsidRDefault="00C541FF" w:rsidP="00F12324">
      <w:pPr>
        <w:pStyle w:val="Zwykytekst"/>
      </w:pPr>
    </w:p>
    <w:sectPr w:rsidR="00C541FF" w:rsidRPr="007472A5" w:rsidSect="006D4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FD8" w:rsidRDefault="00034FD8">
      <w:r>
        <w:separator/>
      </w:r>
    </w:p>
  </w:endnote>
  <w:endnote w:type="continuationSeparator" w:id="0">
    <w:p w:rsidR="00034FD8" w:rsidRDefault="00034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292B9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1FF" w:rsidRDefault="004A2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1FF" w:rsidRDefault="004A21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1FF" w:rsidRDefault="004A2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FD8" w:rsidRDefault="00034FD8">
      <w:r>
        <w:separator/>
      </w:r>
    </w:p>
  </w:footnote>
  <w:footnote w:type="continuationSeparator" w:id="0">
    <w:p w:rsidR="00034FD8" w:rsidRDefault="00034FD8">
      <w:r>
        <w:continuationSeparator/>
      </w:r>
    </w:p>
  </w:footnote>
  <w:footnote w:id="1">
    <w:p w:rsidR="00513B4F" w:rsidRPr="00EF346D" w:rsidRDefault="00283734" w:rsidP="00513B4F">
      <w:pPr>
        <w:pStyle w:val="NormalnyWeb"/>
        <w:spacing w:before="0" w:beforeAutospacing="0" w:after="0" w:afterAutospacing="0" w:line="258" w:lineRule="atLeast"/>
        <w:rPr>
          <w:sz w:val="18"/>
          <w:szCs w:val="18"/>
        </w:rPr>
      </w:pPr>
      <w:r w:rsidRPr="00EF346D">
        <w:rPr>
          <w:sz w:val="18"/>
          <w:szCs w:val="18"/>
          <w:vertAlign w:val="superscript"/>
        </w:rPr>
        <w:t>1</w:t>
      </w:r>
      <w:r w:rsidR="00513B4F" w:rsidRPr="00EF346D">
        <w:rPr>
          <w:sz w:val="18"/>
          <w:szCs w:val="18"/>
        </w:rPr>
        <w:t xml:space="preserve"> </w:t>
      </w:r>
      <w:r w:rsidRPr="00EF346D">
        <w:rPr>
          <w:sz w:val="18"/>
          <w:szCs w:val="18"/>
        </w:rPr>
        <w:t>np.: w</w:t>
      </w:r>
      <w:r w:rsidR="00513B4F" w:rsidRPr="00EF346D">
        <w:rPr>
          <w:sz w:val="18"/>
          <w:szCs w:val="18"/>
        </w:rPr>
        <w:t>iedzę i doświadczenie, niezbędne do wykonania zamówienia, poprzez udział w wykonywaniu o</w:t>
      </w:r>
      <w:r w:rsidR="00EF346D" w:rsidRPr="00EF346D">
        <w:rPr>
          <w:sz w:val="18"/>
          <w:szCs w:val="18"/>
        </w:rPr>
        <w:t>dpowiedniej części zamówienia; p</w:t>
      </w:r>
      <w:r w:rsidR="00513B4F" w:rsidRPr="00EF346D">
        <w:rPr>
          <w:sz w:val="18"/>
          <w:szCs w:val="18"/>
        </w:rPr>
        <w:t>otencjał techniczny, ni</w:t>
      </w:r>
      <w:r w:rsidRPr="00EF346D">
        <w:rPr>
          <w:sz w:val="18"/>
          <w:szCs w:val="18"/>
        </w:rPr>
        <w:t xml:space="preserve">ezbędny do wykonania zamówienia, </w:t>
      </w:r>
      <w:r w:rsidR="00513B4F" w:rsidRPr="00EF346D">
        <w:rPr>
          <w:sz w:val="18"/>
          <w:szCs w:val="18"/>
        </w:rPr>
        <w:t xml:space="preserve"> wymienione osoby, które będą uczestniczyć w wykonywaniu zamówienia: Imię i Nazwisko;</w:t>
      </w:r>
      <w:r w:rsidRPr="00EF346D">
        <w:rPr>
          <w:sz w:val="18"/>
          <w:szCs w:val="18"/>
        </w:rPr>
        <w:t xml:space="preserve"> z</w:t>
      </w:r>
      <w:r w:rsidR="00513B4F" w:rsidRPr="00EF346D">
        <w:rPr>
          <w:sz w:val="18"/>
          <w:szCs w:val="18"/>
        </w:rPr>
        <w:t>dolności finansowe i ekonomiczne, niezbędne do wykonania zamówienia tj. …..</w:t>
      </w:r>
    </w:p>
    <w:p w:rsidR="00EF346D" w:rsidRPr="00283734" w:rsidRDefault="00EF346D" w:rsidP="00513B4F">
      <w:pPr>
        <w:pStyle w:val="NormalnyWeb"/>
        <w:spacing w:before="0" w:beforeAutospacing="0" w:after="0" w:afterAutospacing="0" w:line="258" w:lineRule="atLeast"/>
        <w:rPr>
          <w:rFonts w:ascii="Helvetica" w:hAnsi="Helvetica"/>
          <w:sz w:val="18"/>
          <w:szCs w:val="18"/>
        </w:rPr>
      </w:pPr>
    </w:p>
    <w:p w:rsidR="006C4095" w:rsidRPr="00EF346D" w:rsidRDefault="006C4095">
      <w:pPr>
        <w:pStyle w:val="Tekstprzypisudolnego"/>
        <w:rPr>
          <w:i/>
        </w:rPr>
      </w:pPr>
      <w:r w:rsidRPr="00EF346D">
        <w:rPr>
          <w:i/>
        </w:rPr>
        <w:t>Wykonawca może przedstawić inny dokument zawieraj</w:t>
      </w:r>
      <w:r w:rsidRPr="00EF346D">
        <w:rPr>
          <w:rFonts w:ascii="TimesNewRoman" w:eastAsia="TimesNewRoman" w:cs="TimesNewRoman" w:hint="eastAsia"/>
          <w:i/>
        </w:rPr>
        <w:t>ą</w:t>
      </w:r>
      <w:r w:rsidRPr="00EF346D">
        <w:rPr>
          <w:i/>
        </w:rPr>
        <w:t xml:space="preserve">cy dowód, , </w:t>
      </w:r>
      <w:r w:rsidRPr="00EF346D">
        <w:rPr>
          <w:rFonts w:ascii="TimesNewRoman" w:eastAsia="TimesNewRoman" w:cs="TimesNewRoman" w:hint="eastAsia"/>
          <w:i/>
        </w:rPr>
        <w:t>ż</w:t>
      </w:r>
      <w:r w:rsidRPr="00EF346D">
        <w:rPr>
          <w:i/>
        </w:rPr>
        <w:t>e Wykonawca b</w:t>
      </w:r>
      <w:r w:rsidRPr="00EF346D">
        <w:rPr>
          <w:rFonts w:hint="eastAsia"/>
          <w:i/>
        </w:rPr>
        <w:t>ę</w:t>
      </w:r>
      <w:r w:rsidRPr="00EF346D">
        <w:rPr>
          <w:i/>
        </w:rPr>
        <w:t>dzie dysponował zasobami innych podmiotów niezb</w:t>
      </w:r>
      <w:r w:rsidRPr="00EF346D">
        <w:rPr>
          <w:rFonts w:hint="eastAsia"/>
          <w:i/>
        </w:rPr>
        <w:t>ę</w:t>
      </w:r>
      <w:r w:rsidRPr="00EF346D">
        <w:rPr>
          <w:i/>
        </w:rPr>
        <w:t>dnymi do realizacji zamówienia</w:t>
      </w:r>
      <w:r w:rsidR="00954C8D" w:rsidRPr="00EF346D">
        <w:rPr>
          <w:i/>
        </w:rPr>
        <w:t xml:space="preserve">. </w:t>
      </w:r>
    </w:p>
    <w:p w:rsidR="00954C8D" w:rsidRPr="00EF346D" w:rsidRDefault="00A57DBD" w:rsidP="00A57DBD">
      <w:pPr>
        <w:pStyle w:val="Tekstprzypisudolnego"/>
        <w:rPr>
          <w:i/>
        </w:rPr>
      </w:pPr>
      <w:r w:rsidRPr="00EF346D">
        <w:rPr>
          <w:i/>
        </w:rPr>
        <w:t>Zobowiązanie winno być złożone w formie pisemnej (nie jest dopuszczalna inna forma, w tym kopia dokumentu  potwierdzona za zgodność z oryginałem).</w:t>
      </w:r>
    </w:p>
    <w:p w:rsidR="00954C8D" w:rsidRPr="00EF346D" w:rsidRDefault="00954C8D">
      <w:pPr>
        <w:pStyle w:val="Tekstprzypisudolnego"/>
        <w:rPr>
          <w:i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1FF" w:rsidRDefault="004A2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1FF" w:rsidRDefault="004A2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1FF" w:rsidRDefault="004A2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61AB1"/>
    <w:multiLevelType w:val="multilevel"/>
    <w:tmpl w:val="37F2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974C3D"/>
    <w:multiLevelType w:val="hybridMultilevel"/>
    <w:tmpl w:val="F1DE7488"/>
    <w:lvl w:ilvl="0" w:tplc="6A1C2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FD8"/>
    <w:rsid w:val="00034FD8"/>
    <w:rsid w:val="00143104"/>
    <w:rsid w:val="00180681"/>
    <w:rsid w:val="00283734"/>
    <w:rsid w:val="002C0679"/>
    <w:rsid w:val="002C2705"/>
    <w:rsid w:val="004154D7"/>
    <w:rsid w:val="00490173"/>
    <w:rsid w:val="004A21FF"/>
    <w:rsid w:val="005059FB"/>
    <w:rsid w:val="00513B4F"/>
    <w:rsid w:val="00530125"/>
    <w:rsid w:val="005A23F4"/>
    <w:rsid w:val="006649BB"/>
    <w:rsid w:val="006A336D"/>
    <w:rsid w:val="006C4095"/>
    <w:rsid w:val="006D4C32"/>
    <w:rsid w:val="006E3599"/>
    <w:rsid w:val="007472A5"/>
    <w:rsid w:val="007B4C90"/>
    <w:rsid w:val="007F7A18"/>
    <w:rsid w:val="00801C40"/>
    <w:rsid w:val="00843F4E"/>
    <w:rsid w:val="00954C8D"/>
    <w:rsid w:val="00A57DBD"/>
    <w:rsid w:val="00AD5CD7"/>
    <w:rsid w:val="00C112EF"/>
    <w:rsid w:val="00C42F9D"/>
    <w:rsid w:val="00C541FF"/>
    <w:rsid w:val="00C86A66"/>
    <w:rsid w:val="00D836F3"/>
    <w:rsid w:val="00E7329B"/>
    <w:rsid w:val="00EF346D"/>
    <w:rsid w:val="00F1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8F25D"/>
  <w15:chartTrackingRefBased/>
  <w15:docId w15:val="{A41ABB14-459C-4B56-B602-B813026D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4A21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21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 INNYCH PODMIOTÓW NA PODSTAWIE ART</vt:lpstr>
    </vt:vector>
  </TitlesOfParts>
  <Company>POLITECHNIKA KRAKOWSKA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INNYCH PODMIOTÓW NA PODSTAWIE ART</dc:title>
  <dc:subject/>
  <dc:creator>Sylwia Banach</dc:creator>
  <cp:keywords/>
  <dc:description/>
  <cp:lastModifiedBy>Sylwia Banach</cp:lastModifiedBy>
  <cp:revision>3</cp:revision>
  <dcterms:created xsi:type="dcterms:W3CDTF">2021-09-24T08:57:00Z</dcterms:created>
  <dcterms:modified xsi:type="dcterms:W3CDTF">2021-09-24T08:57:00Z</dcterms:modified>
</cp:coreProperties>
</file>