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713409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 w:rsidR="00CE306F" w:rsidRPr="002139C2">
        <w:rPr>
          <w:rFonts w:ascii="Arial" w:hAnsi="Arial" w:cs="Arial"/>
          <w:b/>
          <w:bCs/>
        </w:rPr>
        <w:t xml:space="preserve">Załącznik nr </w:t>
      </w:r>
      <w:r w:rsidR="002139C2" w:rsidRPr="002139C2">
        <w:rPr>
          <w:rFonts w:ascii="Arial" w:hAnsi="Arial" w:cs="Arial"/>
          <w:b/>
          <w:bCs/>
        </w:rPr>
        <w:t>6</w:t>
      </w:r>
      <w:r w:rsidR="00CE306F" w:rsidRPr="002139C2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6228DC" w:rsidRPr="006228DC">
        <w:rPr>
          <w:rFonts w:ascii="Arial" w:hAnsi="Arial" w:cs="Arial"/>
          <w:b/>
          <w:bCs/>
          <w:sz w:val="24"/>
        </w:rPr>
        <w:t>KA-2/086/2021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713409">
        <w:rPr>
          <w:sz w:val="22"/>
          <w:szCs w:val="22"/>
        </w:rPr>
        <w:t xml:space="preserve">pkt. 7.2 tab. pkt2 </w:t>
      </w:r>
      <w:r>
        <w:rPr>
          <w:sz w:val="22"/>
          <w:szCs w:val="22"/>
        </w:rPr>
        <w:t xml:space="preserve"> S</w:t>
      </w:r>
      <w:bookmarkStart w:id="0" w:name="_GoBack"/>
      <w:bookmarkEnd w:id="0"/>
      <w:r>
        <w:rPr>
          <w:sz w:val="22"/>
          <w:szCs w:val="22"/>
        </w:rPr>
        <w:t>WZ.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2021"/>
        <w:gridCol w:w="2835"/>
      </w:tblGrid>
      <w:tr w:rsidR="00091F2C" w:rsidTr="00091F2C">
        <w:tc>
          <w:tcPr>
            <w:tcW w:w="79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2021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835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091F2C" w:rsidTr="00091F2C">
        <w:trPr>
          <w:trHeight w:val="5647"/>
        </w:trPr>
        <w:tc>
          <w:tcPr>
            <w:tcW w:w="79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021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835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Pr="00344207" w:rsidRDefault="00CE306F" w:rsidP="00344207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Pr="00344207" w:rsidRDefault="00CE306F" w:rsidP="00344207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  <w:r w:rsidRPr="00344207">
        <w:rPr>
          <w:rFonts w:eastAsia="MS Mincho"/>
          <w:b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8DC" w:rsidRDefault="006228DC" w:rsidP="006228DC">
      <w:r>
        <w:separator/>
      </w:r>
    </w:p>
  </w:endnote>
  <w:endnote w:type="continuationSeparator" w:id="0">
    <w:p w:rsidR="006228DC" w:rsidRDefault="006228DC" w:rsidP="0062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8DC" w:rsidRDefault="006228DC" w:rsidP="006228DC">
      <w:r>
        <w:separator/>
      </w:r>
    </w:p>
  </w:footnote>
  <w:footnote w:type="continuationSeparator" w:id="0">
    <w:p w:rsidR="006228DC" w:rsidRDefault="006228DC" w:rsidP="0062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D69"/>
    <w:rsid w:val="00091F2C"/>
    <w:rsid w:val="001F16E7"/>
    <w:rsid w:val="002139C2"/>
    <w:rsid w:val="00344207"/>
    <w:rsid w:val="00522423"/>
    <w:rsid w:val="006228DC"/>
    <w:rsid w:val="00713409"/>
    <w:rsid w:val="00952B9D"/>
    <w:rsid w:val="00A42D69"/>
    <w:rsid w:val="00B35A1D"/>
    <w:rsid w:val="00CE306F"/>
    <w:rsid w:val="00D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C3E6E4A"/>
  <w15:chartTrackingRefBased/>
  <w15:docId w15:val="{9959CE29-F711-4BD3-8D73-F59ECF11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228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28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93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2021-09-24T08:59:00Z</dcterms:created>
  <dcterms:modified xsi:type="dcterms:W3CDTF">2021-09-24T09:00:00Z</dcterms:modified>
</cp:coreProperties>
</file>