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AF5C1" w14:textId="77777777" w:rsidR="006676AE" w:rsidRPr="00B36ABD" w:rsidRDefault="006676AE" w:rsidP="00967A9A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A211A7" w:rsidRPr="00A211A7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08C2C4A2" w14:textId="77777777" w:rsidR="005103B9" w:rsidRDefault="005103B9" w:rsidP="00967A9A">
      <w:pPr>
        <w:spacing w:after="0" w:line="240" w:lineRule="auto"/>
        <w:rPr>
          <w:b/>
        </w:rPr>
      </w:pPr>
    </w:p>
    <w:p w14:paraId="32FE3453" w14:textId="77777777" w:rsidR="006676AE" w:rsidRPr="005103B9" w:rsidRDefault="005103B9" w:rsidP="00967A9A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211A7" w:rsidRPr="00A211A7">
        <w:rPr>
          <w:rFonts w:ascii="Times New Roman" w:hAnsi="Times New Roman"/>
          <w:b/>
        </w:rPr>
        <w:t>SZW/DZP/62/2021</w:t>
      </w:r>
    </w:p>
    <w:p w14:paraId="5D2A13D7" w14:textId="77777777" w:rsidR="00C4103F" w:rsidRPr="00E24546" w:rsidRDefault="006676AE" w:rsidP="00967A9A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32480815" w14:textId="77777777" w:rsidR="006676AE" w:rsidRPr="00E24546" w:rsidRDefault="006676AE" w:rsidP="00967A9A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211A7" w:rsidRPr="00A211A7">
        <w:rPr>
          <w:sz w:val="22"/>
          <w:szCs w:val="22"/>
        </w:rPr>
        <w:t>SZPITAL WOJEWÓDZKI W POZNANIU</w:t>
      </w:r>
    </w:p>
    <w:p w14:paraId="106AD377" w14:textId="77777777" w:rsidR="006676AE" w:rsidRPr="00E24546" w:rsidRDefault="006676AE" w:rsidP="00967A9A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211A7" w:rsidRPr="00A211A7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A211A7" w:rsidRPr="00A211A7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6D3F3ACB" w14:textId="77777777" w:rsidR="00F90CD1" w:rsidRDefault="006676AE" w:rsidP="00967A9A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211A7" w:rsidRPr="00A211A7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A211A7" w:rsidRPr="00A211A7">
        <w:rPr>
          <w:sz w:val="22"/>
          <w:szCs w:val="22"/>
        </w:rPr>
        <w:t>Poznań</w:t>
      </w:r>
    </w:p>
    <w:p w14:paraId="2DBF7149" w14:textId="77777777" w:rsidR="00C4103F" w:rsidRPr="00F90CD1" w:rsidRDefault="006676AE" w:rsidP="00967A9A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469DAF5" w14:textId="77777777" w:rsidR="00C4103F" w:rsidRPr="00E24546" w:rsidRDefault="007118F0" w:rsidP="00967A9A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C01AFE4" w14:textId="77777777" w:rsidR="007118F0" w:rsidRPr="004541F9" w:rsidRDefault="007118F0" w:rsidP="00967A9A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37C56ADC" w14:textId="77777777" w:rsidR="00757EFB" w:rsidRPr="006676AE" w:rsidRDefault="00757EFB" w:rsidP="00967A9A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BA15A22" w14:textId="77777777" w:rsidR="007118F0" w:rsidRPr="006676AE" w:rsidRDefault="007118F0" w:rsidP="00967A9A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680B8684" w14:textId="77777777" w:rsidR="007118F0" w:rsidRPr="004541F9" w:rsidRDefault="007936D6" w:rsidP="00967A9A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1D3470B0" w14:textId="77777777" w:rsidR="00C4103F" w:rsidRPr="004541F9" w:rsidRDefault="007936D6" w:rsidP="00967A9A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7FD3D7A4" w14:textId="77777777" w:rsidR="00757EFB" w:rsidRPr="004541F9" w:rsidRDefault="00757EFB" w:rsidP="00967A9A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D04A842" w14:textId="63802C41" w:rsidR="007936D6" w:rsidRDefault="007936D6" w:rsidP="00967A9A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72E9DDE" w14:textId="626B28D6" w:rsidR="00967A9A" w:rsidRDefault="00967A9A" w:rsidP="00967A9A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440A75C1" w14:textId="6054490C" w:rsidR="00967A9A" w:rsidRDefault="00967A9A" w:rsidP="00967A9A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1C834CB2" w14:textId="77777777" w:rsidR="00967A9A" w:rsidRPr="006676AE" w:rsidRDefault="00967A9A" w:rsidP="00967A9A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36B7EB95" w14:textId="77777777" w:rsidR="00484F88" w:rsidRPr="006676AE" w:rsidRDefault="00484F88" w:rsidP="00967A9A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211A7" w:rsidRPr="00110593" w14:paraId="3F54BA69" w14:textId="77777777" w:rsidTr="0079482F">
        <w:tc>
          <w:tcPr>
            <w:tcW w:w="9212" w:type="dxa"/>
            <w:shd w:val="clear" w:color="auto" w:fill="D9D9D9"/>
          </w:tcPr>
          <w:p w14:paraId="48D5737E" w14:textId="77777777" w:rsidR="00A211A7" w:rsidRPr="00110593" w:rsidRDefault="00A211A7" w:rsidP="00967A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FBC83BD" w14:textId="77777777" w:rsidR="00A211A7" w:rsidRPr="00110593" w:rsidRDefault="00A211A7" w:rsidP="00967A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A211A7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3E16B0C4" w14:textId="77777777" w:rsidR="00A211A7" w:rsidRPr="00110593" w:rsidRDefault="00A211A7" w:rsidP="00967A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07883782" w14:textId="77777777" w:rsidR="00A211A7" w:rsidRPr="00110593" w:rsidRDefault="00A211A7" w:rsidP="00967A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FC623B6" w14:textId="77777777" w:rsidR="00A211A7" w:rsidRPr="00110593" w:rsidRDefault="00A211A7" w:rsidP="00967A9A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08017F3" w14:textId="7421FB63" w:rsidR="006F0034" w:rsidRDefault="006F0034" w:rsidP="00967A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6B6040B" w14:textId="77777777" w:rsidR="00967A9A" w:rsidRDefault="00967A9A" w:rsidP="00967A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D239BE5" w14:textId="77777777" w:rsidR="004C4854" w:rsidRPr="006676AE" w:rsidRDefault="004C4854" w:rsidP="00967A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A207922" w14:textId="77777777" w:rsidR="005434B3" w:rsidRDefault="001F027E" w:rsidP="00967A9A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A211A7" w:rsidRPr="00A211A7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6AD3D821" w14:textId="77777777" w:rsidR="005434B3" w:rsidRDefault="00A211A7" w:rsidP="00967A9A">
      <w:pPr>
        <w:spacing w:after="0" w:line="240" w:lineRule="auto"/>
        <w:jc w:val="center"/>
        <w:rPr>
          <w:rFonts w:ascii="Times New Roman" w:hAnsi="Times New Roman"/>
        </w:rPr>
      </w:pPr>
      <w:r w:rsidRPr="00A211A7">
        <w:rPr>
          <w:rFonts w:ascii="Times New Roman" w:hAnsi="Times New Roman"/>
          <w:b/>
        </w:rPr>
        <w:t>Sukcesywna dostawa obranych ziemniaków i buraków do Szpitala Wojewódzkiego w Poznaniu</w:t>
      </w:r>
    </w:p>
    <w:p w14:paraId="5C174E77" w14:textId="77777777" w:rsidR="00F90CD1" w:rsidRPr="00232DF0" w:rsidRDefault="00E65685" w:rsidP="00967A9A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052A1B67" w14:textId="77777777" w:rsidR="00C113BF" w:rsidRPr="00023477" w:rsidRDefault="00C113BF" w:rsidP="00967A9A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3B69EEAC" w14:textId="77777777" w:rsidR="002426FF" w:rsidRPr="00232DF0" w:rsidRDefault="002426FF" w:rsidP="00967A9A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9F6156C" w14:textId="1FC5F63C" w:rsidR="00710937" w:rsidRDefault="00710937" w:rsidP="00967A9A">
      <w:pPr>
        <w:spacing w:after="0" w:line="240" w:lineRule="auto"/>
        <w:rPr>
          <w:rFonts w:ascii="Times New Roman" w:hAnsi="Times New Roman"/>
        </w:rPr>
      </w:pPr>
    </w:p>
    <w:p w14:paraId="08842648" w14:textId="77777777" w:rsidR="00967A9A" w:rsidRPr="00292198" w:rsidRDefault="00967A9A" w:rsidP="00967A9A">
      <w:pPr>
        <w:spacing w:after="0" w:line="240" w:lineRule="auto"/>
        <w:rPr>
          <w:rFonts w:ascii="Times New Roman" w:hAnsi="Times New Roman"/>
        </w:rPr>
      </w:pPr>
    </w:p>
    <w:p w14:paraId="20A0C161" w14:textId="77777777" w:rsidR="00023477" w:rsidRDefault="00023477" w:rsidP="00967A9A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227645A" w14:textId="77777777" w:rsidR="00023477" w:rsidRDefault="00023477" w:rsidP="00967A9A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C41C0CA" w14:textId="77777777" w:rsidR="00023477" w:rsidRPr="00F90CD1" w:rsidRDefault="00023477" w:rsidP="00967A9A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18DD509" w14:textId="77777777" w:rsidR="00023477" w:rsidRPr="00F90CD1" w:rsidRDefault="00023477" w:rsidP="00967A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93270F9" w14:textId="77777777" w:rsidR="00023477" w:rsidRPr="00F90CD1" w:rsidRDefault="00023477" w:rsidP="00967A9A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F24A47F" w14:textId="77777777" w:rsidR="00023477" w:rsidRPr="004541F9" w:rsidRDefault="00023477" w:rsidP="00967A9A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6763546" w14:textId="77777777" w:rsidR="00967A9A" w:rsidRDefault="00967A9A" w:rsidP="00967A9A">
      <w:pPr>
        <w:spacing w:after="0" w:line="240" w:lineRule="auto"/>
        <w:jc w:val="both"/>
        <w:rPr>
          <w:rFonts w:ascii="Times New Roman" w:hAnsi="Times New Roman"/>
        </w:rPr>
      </w:pPr>
    </w:p>
    <w:p w14:paraId="6BC78423" w14:textId="50BD3A66" w:rsidR="00023477" w:rsidRPr="00023477" w:rsidRDefault="00C113BF" w:rsidP="00967A9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6025110C" w14:textId="7FE66637" w:rsidR="00023477" w:rsidRDefault="00023477" w:rsidP="00967A9A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44EC3721" w14:textId="350BBD3D" w:rsidR="00967A9A" w:rsidRDefault="00967A9A" w:rsidP="00967A9A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1E67953E" w14:textId="77777777" w:rsidR="00967A9A" w:rsidRDefault="00967A9A" w:rsidP="00967A9A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090BED94" w14:textId="77777777" w:rsidR="00023477" w:rsidRPr="00F90CD1" w:rsidRDefault="00023477" w:rsidP="00967A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9A5EFAE" w14:textId="77777777" w:rsidR="00023477" w:rsidRPr="00F90CD1" w:rsidRDefault="00023477" w:rsidP="00967A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DE8A06E" w14:textId="77777777" w:rsidR="00023477" w:rsidRPr="00F90CD1" w:rsidRDefault="00023477" w:rsidP="00967A9A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05F7AF8" w14:textId="77777777" w:rsidR="00023477" w:rsidRPr="000247FF" w:rsidRDefault="00023477" w:rsidP="00967A9A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29FD6239" w14:textId="77777777" w:rsidR="00D2702A" w:rsidRPr="00D2702A" w:rsidRDefault="004F23F7" w:rsidP="00967A9A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67A9A" w14:paraId="3823029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DEE49" w14:textId="77777777" w:rsidR="00D2702A" w:rsidRPr="00967A9A" w:rsidRDefault="00D2702A" w:rsidP="00967A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67A9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B4E98" w14:textId="77777777" w:rsidR="00D2702A" w:rsidRPr="00967A9A" w:rsidRDefault="00D2702A" w:rsidP="00967A9A">
            <w:pPr>
              <w:spacing w:after="0" w:line="240" w:lineRule="auto"/>
              <w:rPr>
                <w:rFonts w:ascii="Times New Roman" w:hAnsi="Times New Roman"/>
              </w:rPr>
            </w:pPr>
            <w:r w:rsidRPr="00967A9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A211A7" w:rsidRPr="00967A9A" w14:paraId="546899C5" w14:textId="77777777" w:rsidTr="0079482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77835" w14:textId="77777777" w:rsidR="00A211A7" w:rsidRPr="00967A9A" w:rsidRDefault="00A211A7" w:rsidP="00967A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7A9A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B4DD1" w14:textId="77777777" w:rsidR="00A211A7" w:rsidRPr="00967A9A" w:rsidRDefault="00A211A7" w:rsidP="00967A9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67A9A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125061F" w14:textId="37600AB0" w:rsidR="00A211A7" w:rsidRPr="00967A9A" w:rsidRDefault="00967A9A" w:rsidP="00967A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7A9A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967A9A">
              <w:rPr>
                <w:rFonts w:ascii="Times New Roman" w:hAnsi="Times New Roman"/>
              </w:rPr>
              <w:br/>
              <w:t>w tym zakresie.</w:t>
            </w:r>
          </w:p>
        </w:tc>
      </w:tr>
      <w:tr w:rsidR="00A211A7" w:rsidRPr="00967A9A" w14:paraId="199609BA" w14:textId="77777777" w:rsidTr="0079482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FF17C" w14:textId="77777777" w:rsidR="00A211A7" w:rsidRPr="00967A9A" w:rsidRDefault="00A211A7" w:rsidP="00967A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7A9A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FF07F" w14:textId="77777777" w:rsidR="00A211A7" w:rsidRPr="00967A9A" w:rsidRDefault="00A211A7" w:rsidP="00967A9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67A9A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4FA18CB" w14:textId="20086F60" w:rsidR="00A211A7" w:rsidRPr="00967A9A" w:rsidRDefault="00967A9A" w:rsidP="00967A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7A9A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967A9A">
              <w:rPr>
                <w:rFonts w:ascii="Times New Roman" w:hAnsi="Times New Roman"/>
              </w:rPr>
              <w:br/>
              <w:t>w tym zakresie.</w:t>
            </w:r>
          </w:p>
        </w:tc>
      </w:tr>
      <w:tr w:rsidR="00A211A7" w:rsidRPr="00967A9A" w14:paraId="1C57F9F0" w14:textId="77777777" w:rsidTr="0079482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FE037" w14:textId="77777777" w:rsidR="00A211A7" w:rsidRPr="00967A9A" w:rsidRDefault="00A211A7" w:rsidP="00967A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7A9A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967F0" w14:textId="77777777" w:rsidR="00A211A7" w:rsidRPr="00967A9A" w:rsidRDefault="00A211A7" w:rsidP="00967A9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67A9A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5252061" w14:textId="07074141" w:rsidR="00A211A7" w:rsidRPr="00967A9A" w:rsidRDefault="00967A9A" w:rsidP="00967A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7A9A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967A9A">
              <w:rPr>
                <w:rFonts w:ascii="Times New Roman" w:hAnsi="Times New Roman"/>
              </w:rPr>
              <w:br/>
              <w:t>w tym zakresie.</w:t>
            </w:r>
          </w:p>
        </w:tc>
      </w:tr>
      <w:tr w:rsidR="00A211A7" w:rsidRPr="00967A9A" w14:paraId="51481AE1" w14:textId="77777777" w:rsidTr="0079482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C37B6" w14:textId="77777777" w:rsidR="00A211A7" w:rsidRPr="00967A9A" w:rsidRDefault="00A211A7" w:rsidP="00967A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7A9A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244EB" w14:textId="77777777" w:rsidR="00A211A7" w:rsidRPr="00967A9A" w:rsidRDefault="00A211A7" w:rsidP="00967A9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67A9A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0D6AB255" w14:textId="58198F2C" w:rsidR="00A211A7" w:rsidRPr="00967A9A" w:rsidRDefault="00967A9A" w:rsidP="00967A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7A9A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967A9A">
              <w:rPr>
                <w:rFonts w:ascii="Times New Roman" w:hAnsi="Times New Roman"/>
              </w:rPr>
              <w:br/>
              <w:t>w tym zakresie.</w:t>
            </w:r>
          </w:p>
        </w:tc>
      </w:tr>
    </w:tbl>
    <w:p w14:paraId="563C05D3" w14:textId="06D53B53" w:rsidR="00D2702A" w:rsidRDefault="00D2702A" w:rsidP="00967A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D51A3CA" w14:textId="00053E8C" w:rsidR="00967A9A" w:rsidRDefault="00967A9A" w:rsidP="00967A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43D433E" w14:textId="1D499F2F" w:rsidR="00967A9A" w:rsidRDefault="00967A9A" w:rsidP="00967A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2C6C8081" w14:textId="77777777" w:rsidR="00967A9A" w:rsidRPr="00D2702A" w:rsidRDefault="00967A9A" w:rsidP="00967A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7B8528E" w14:textId="77777777" w:rsidR="00025C8D" w:rsidRPr="006676AE" w:rsidRDefault="00025C8D" w:rsidP="00967A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54408CC" w14:textId="77777777" w:rsidR="00025C8D" w:rsidRPr="006676AE" w:rsidRDefault="00025C8D" w:rsidP="00967A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E125393" w14:textId="77777777" w:rsidR="00F8042D" w:rsidRPr="006676AE" w:rsidRDefault="00025C8D" w:rsidP="00967A9A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404931D" w14:textId="77777777" w:rsidR="00967A9A" w:rsidRDefault="00967A9A" w:rsidP="00967A9A">
      <w:pPr>
        <w:spacing w:after="0" w:line="240" w:lineRule="auto"/>
        <w:jc w:val="both"/>
        <w:rPr>
          <w:rFonts w:ascii="Times New Roman" w:hAnsi="Times New Roman"/>
        </w:rPr>
      </w:pPr>
    </w:p>
    <w:p w14:paraId="605E06A5" w14:textId="77777777" w:rsidR="00967A9A" w:rsidRDefault="00967A9A" w:rsidP="00967A9A">
      <w:pPr>
        <w:spacing w:after="0" w:line="240" w:lineRule="auto"/>
        <w:jc w:val="both"/>
        <w:rPr>
          <w:rFonts w:ascii="Times New Roman" w:hAnsi="Times New Roman"/>
        </w:rPr>
      </w:pPr>
    </w:p>
    <w:p w14:paraId="1ACCBCDB" w14:textId="77777777" w:rsidR="00967A9A" w:rsidRDefault="00967A9A" w:rsidP="00967A9A">
      <w:pPr>
        <w:spacing w:after="0" w:line="240" w:lineRule="auto"/>
        <w:jc w:val="both"/>
        <w:rPr>
          <w:rFonts w:ascii="Times New Roman" w:hAnsi="Times New Roman"/>
        </w:rPr>
      </w:pPr>
    </w:p>
    <w:p w14:paraId="3387A4EE" w14:textId="77777777" w:rsidR="00967A9A" w:rsidRDefault="00967A9A" w:rsidP="00967A9A">
      <w:pPr>
        <w:spacing w:after="0" w:line="240" w:lineRule="auto"/>
        <w:jc w:val="both"/>
        <w:rPr>
          <w:rFonts w:ascii="Times New Roman" w:hAnsi="Times New Roman"/>
        </w:rPr>
      </w:pPr>
    </w:p>
    <w:p w14:paraId="26066696" w14:textId="77777777" w:rsidR="00967A9A" w:rsidRDefault="00967A9A" w:rsidP="00967A9A">
      <w:pPr>
        <w:spacing w:after="0" w:line="240" w:lineRule="auto"/>
        <w:jc w:val="both"/>
        <w:rPr>
          <w:rFonts w:ascii="Times New Roman" w:hAnsi="Times New Roman"/>
        </w:rPr>
      </w:pPr>
    </w:p>
    <w:p w14:paraId="5ECA6174" w14:textId="77777777" w:rsidR="00967A9A" w:rsidRDefault="00967A9A" w:rsidP="00967A9A">
      <w:pPr>
        <w:spacing w:after="0" w:line="240" w:lineRule="auto"/>
        <w:jc w:val="both"/>
        <w:rPr>
          <w:rFonts w:ascii="Times New Roman" w:hAnsi="Times New Roman"/>
        </w:rPr>
      </w:pPr>
    </w:p>
    <w:p w14:paraId="101D0399" w14:textId="5E9A415C" w:rsidR="00D23F3D" w:rsidRPr="00D2702A" w:rsidRDefault="00D23F3D" w:rsidP="00967A9A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441FCC37" w14:textId="77777777" w:rsidR="00FE4E2B" w:rsidRPr="006676AE" w:rsidRDefault="00FE4E2B" w:rsidP="00967A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E8B60B" w14:textId="77777777" w:rsidR="00967A9A" w:rsidRDefault="00FE4E2B" w:rsidP="00967A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>…</w:t>
      </w:r>
    </w:p>
    <w:p w14:paraId="4D826ADD" w14:textId="77777777" w:rsidR="00967A9A" w:rsidRDefault="00967A9A" w:rsidP="00967A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5815A38" w14:textId="77777777" w:rsidR="00967A9A" w:rsidRDefault="00967A9A" w:rsidP="00967A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2EA2656" w14:textId="1F4A6E97" w:rsidR="00FE4E2B" w:rsidRPr="006676AE" w:rsidRDefault="00FE4E2B" w:rsidP="00967A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BCD683D" w14:textId="77777777" w:rsidR="00FE4E2B" w:rsidRPr="006676AE" w:rsidRDefault="00FE4E2B" w:rsidP="00967A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224D270" w14:textId="77777777" w:rsidR="00484F88" w:rsidRPr="006676AE" w:rsidRDefault="00FE4E2B" w:rsidP="00967A9A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5C677" w14:textId="77777777" w:rsidR="00A734FE" w:rsidRDefault="00A734FE" w:rsidP="0038231F">
      <w:pPr>
        <w:spacing w:after="0" w:line="240" w:lineRule="auto"/>
      </w:pPr>
      <w:r>
        <w:separator/>
      </w:r>
    </w:p>
  </w:endnote>
  <w:endnote w:type="continuationSeparator" w:id="0">
    <w:p w14:paraId="4421F4E6" w14:textId="77777777" w:rsidR="00A734FE" w:rsidRDefault="00A734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F9B6D" w14:textId="77777777" w:rsidR="00A211A7" w:rsidRDefault="00A211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CDFD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D942A6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761CD" w14:textId="77777777" w:rsidR="00A211A7" w:rsidRDefault="00A211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55982" w14:textId="77777777" w:rsidR="00A734FE" w:rsidRDefault="00A734FE" w:rsidP="0038231F">
      <w:pPr>
        <w:spacing w:after="0" w:line="240" w:lineRule="auto"/>
      </w:pPr>
      <w:r>
        <w:separator/>
      </w:r>
    </w:p>
  </w:footnote>
  <w:footnote w:type="continuationSeparator" w:id="0">
    <w:p w14:paraId="74D06853" w14:textId="77777777" w:rsidR="00A734FE" w:rsidRDefault="00A734F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E4313" w14:textId="77777777" w:rsidR="00A211A7" w:rsidRDefault="00A21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B915" w14:textId="77777777" w:rsidR="00A211A7" w:rsidRDefault="00A211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7F59D" w14:textId="77777777" w:rsidR="00A211A7" w:rsidRDefault="00A211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F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3EB8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67A9A"/>
    <w:rsid w:val="00975019"/>
    <w:rsid w:val="00975C49"/>
    <w:rsid w:val="00997D0F"/>
    <w:rsid w:val="009C7756"/>
    <w:rsid w:val="00A15F7E"/>
    <w:rsid w:val="00A166B0"/>
    <w:rsid w:val="00A211A7"/>
    <w:rsid w:val="00A22DCF"/>
    <w:rsid w:val="00A24C2D"/>
    <w:rsid w:val="00A261A3"/>
    <w:rsid w:val="00A276E4"/>
    <w:rsid w:val="00A3062E"/>
    <w:rsid w:val="00A347DE"/>
    <w:rsid w:val="00A734F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C5BAAB"/>
  <w15:docId w15:val="{61CF4546-2234-401F-8B30-F5C8BEAAE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2021-10-06T10:30:00Z</dcterms:created>
  <dcterms:modified xsi:type="dcterms:W3CDTF">2021-10-06T10:30:00Z</dcterms:modified>
</cp:coreProperties>
</file>