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4F91D" w14:textId="7E3A48F2" w:rsidR="00890B92" w:rsidRDefault="00157121" w:rsidP="00890B92">
      <w:pPr>
        <w:spacing w:after="240"/>
        <w:jc w:val="right"/>
        <w:rPr>
          <w:sz w:val="22"/>
          <w:szCs w:val="22"/>
        </w:rPr>
      </w:pPr>
      <w:r w:rsidRPr="001571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7121">
        <w:rPr>
          <w:sz w:val="22"/>
          <w:szCs w:val="22"/>
        </w:rPr>
        <w:t>2021-</w:t>
      </w:r>
      <w:r w:rsidR="00A56478">
        <w:rPr>
          <w:sz w:val="22"/>
          <w:szCs w:val="22"/>
        </w:rPr>
        <w:t>10</w:t>
      </w:r>
      <w:r w:rsidRPr="00157121">
        <w:rPr>
          <w:sz w:val="22"/>
          <w:szCs w:val="22"/>
        </w:rPr>
        <w:t>-</w:t>
      </w:r>
      <w:r w:rsidR="00A10E93">
        <w:rPr>
          <w:sz w:val="22"/>
          <w:szCs w:val="22"/>
        </w:rPr>
        <w:t>12</w:t>
      </w:r>
      <w:bookmarkStart w:id="0" w:name="_GoBack"/>
      <w:bookmarkEnd w:id="0"/>
    </w:p>
    <w:p w14:paraId="2F759A5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AEB60D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Szpital Miejski Specjalistyczny</w:t>
      </w:r>
    </w:p>
    <w:p w14:paraId="428ADE46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im. Gabriela Narutowicza w Krakowie</w:t>
      </w:r>
    </w:p>
    <w:p w14:paraId="506731DE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35-37</w:t>
      </w:r>
    </w:p>
    <w:p w14:paraId="21F0EF29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Kraków</w:t>
      </w:r>
    </w:p>
    <w:p w14:paraId="6FAD13D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DE9224" w14:textId="46DC9CC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121" w:rsidRPr="00157121">
        <w:rPr>
          <w:b/>
          <w:sz w:val="22"/>
          <w:szCs w:val="22"/>
        </w:rPr>
        <w:t>ZP/</w:t>
      </w:r>
      <w:r w:rsidR="00A56478">
        <w:rPr>
          <w:b/>
          <w:sz w:val="22"/>
          <w:szCs w:val="22"/>
        </w:rPr>
        <w:t>41</w:t>
      </w:r>
      <w:r w:rsidR="00157121" w:rsidRPr="00157121">
        <w:rPr>
          <w:b/>
          <w:sz w:val="22"/>
          <w:szCs w:val="22"/>
        </w:rPr>
        <w:t>/2021</w:t>
      </w:r>
      <w:r w:rsidR="00A80738" w:rsidRPr="00890B92">
        <w:rPr>
          <w:sz w:val="22"/>
          <w:szCs w:val="22"/>
        </w:rPr>
        <w:tab/>
        <w:t xml:space="preserve"> </w:t>
      </w:r>
    </w:p>
    <w:p w14:paraId="3E995F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E20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3BC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10FC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A868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C866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7121" w:rsidRPr="0015712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A1F44EA" w14:textId="77777777" w:rsidR="00A80738" w:rsidRPr="00890B92" w:rsidRDefault="001571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7121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14:paraId="2CA39EEC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7121" w:rsidRPr="0015712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7121" w:rsidRPr="00A3048A" w14:paraId="55B3FF6F" w14:textId="77777777" w:rsidTr="00967926">
        <w:trPr>
          <w:trHeight w:val="70"/>
        </w:trPr>
        <w:tc>
          <w:tcPr>
            <w:tcW w:w="9214" w:type="dxa"/>
          </w:tcPr>
          <w:p w14:paraId="7ADB9A1B" w14:textId="049197BA" w:rsidR="00157121" w:rsidRPr="00A3048A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Zadanie 1 – Pakiet </w:t>
            </w:r>
            <w:r w:rsidR="00157121" w:rsidRPr="00157121">
              <w:rPr>
                <w:sz w:val="24"/>
                <w:szCs w:val="24"/>
              </w:rPr>
              <w:t xml:space="preserve">9 </w:t>
            </w:r>
            <w:r>
              <w:rPr>
                <w:sz w:val="24"/>
                <w:szCs w:val="24"/>
              </w:rPr>
              <w:t xml:space="preserve"> –  </w:t>
            </w:r>
            <w:r w:rsidR="00157121" w:rsidRPr="00157121">
              <w:rPr>
                <w:sz w:val="24"/>
                <w:szCs w:val="24"/>
              </w:rPr>
              <w:t>16 796.40 zł brutto;</w:t>
            </w:r>
          </w:p>
        </w:tc>
      </w:tr>
      <w:tr w:rsidR="00157121" w:rsidRPr="00A3048A" w14:paraId="452BCFE5" w14:textId="77777777" w:rsidTr="00967926">
        <w:trPr>
          <w:trHeight w:val="70"/>
        </w:trPr>
        <w:tc>
          <w:tcPr>
            <w:tcW w:w="9214" w:type="dxa"/>
          </w:tcPr>
          <w:p w14:paraId="755B2874" w14:textId="6FC6D453" w:rsidR="00157121" w:rsidRPr="00A3048A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Pr="00157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2 – Pakiet 10 – 58 320.01</w:t>
            </w:r>
            <w:r w:rsidR="00157121" w:rsidRPr="00157121">
              <w:rPr>
                <w:sz w:val="24"/>
                <w:szCs w:val="24"/>
              </w:rPr>
              <w:t xml:space="preserve"> zł brutto;</w:t>
            </w:r>
          </w:p>
        </w:tc>
      </w:tr>
      <w:tr w:rsidR="00157121" w:rsidRPr="00A3048A" w14:paraId="546BFA21" w14:textId="77777777" w:rsidTr="00967926">
        <w:trPr>
          <w:trHeight w:val="70"/>
        </w:trPr>
        <w:tc>
          <w:tcPr>
            <w:tcW w:w="9214" w:type="dxa"/>
          </w:tcPr>
          <w:p w14:paraId="7F2BF53C" w14:textId="75F4F197" w:rsidR="00157121" w:rsidRPr="00A3048A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Pr="00157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3 – Pakiet </w:t>
            </w:r>
            <w:r w:rsidR="00157121" w:rsidRPr="00157121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– </w:t>
            </w:r>
            <w:r w:rsidR="00157121" w:rsidRPr="00157121">
              <w:rPr>
                <w:sz w:val="24"/>
                <w:szCs w:val="24"/>
              </w:rPr>
              <w:t>49 323.00 zł brutto;</w:t>
            </w:r>
          </w:p>
        </w:tc>
      </w:tr>
      <w:tr w:rsidR="00157121" w:rsidRPr="00A3048A" w14:paraId="37DA6F1F" w14:textId="77777777" w:rsidTr="00967926">
        <w:trPr>
          <w:trHeight w:val="70"/>
        </w:trPr>
        <w:tc>
          <w:tcPr>
            <w:tcW w:w="9214" w:type="dxa"/>
          </w:tcPr>
          <w:p w14:paraId="0EADAD34" w14:textId="047517FE" w:rsidR="00157121" w:rsidRPr="00A3048A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Pr="00157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4 – Pakiet </w:t>
            </w:r>
            <w:r w:rsidR="00157121" w:rsidRPr="00157121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 xml:space="preserve"> –</w:t>
            </w:r>
            <w:r w:rsidR="00157121" w:rsidRPr="00157121">
              <w:rPr>
                <w:sz w:val="24"/>
                <w:szCs w:val="24"/>
              </w:rPr>
              <w:t xml:space="preserve"> 20 752.56 zł brutto;</w:t>
            </w:r>
          </w:p>
        </w:tc>
      </w:tr>
      <w:tr w:rsidR="00157121" w:rsidRPr="00A3048A" w14:paraId="7516AB04" w14:textId="77777777" w:rsidTr="00967926">
        <w:trPr>
          <w:trHeight w:val="70"/>
        </w:trPr>
        <w:tc>
          <w:tcPr>
            <w:tcW w:w="9214" w:type="dxa"/>
          </w:tcPr>
          <w:p w14:paraId="51E5B9D3" w14:textId="62E59020" w:rsidR="00157121" w:rsidRPr="00A3048A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Zadanie 5 – Pakiet </w:t>
            </w:r>
            <w:r w:rsidR="00157121" w:rsidRPr="00157121">
              <w:rPr>
                <w:sz w:val="24"/>
                <w:szCs w:val="24"/>
              </w:rPr>
              <w:t xml:space="preserve">16 </w:t>
            </w:r>
            <w:r>
              <w:rPr>
                <w:sz w:val="24"/>
                <w:szCs w:val="24"/>
              </w:rPr>
              <w:t xml:space="preserve">– </w:t>
            </w:r>
            <w:r w:rsidR="00157121" w:rsidRPr="00157121">
              <w:rPr>
                <w:sz w:val="24"/>
                <w:szCs w:val="24"/>
              </w:rPr>
              <w:t>9 124.14 zł brutto;</w:t>
            </w:r>
          </w:p>
        </w:tc>
      </w:tr>
      <w:tr w:rsidR="00157121" w:rsidRPr="00A3048A" w14:paraId="1159334B" w14:textId="77777777" w:rsidTr="00967926">
        <w:trPr>
          <w:trHeight w:val="70"/>
        </w:trPr>
        <w:tc>
          <w:tcPr>
            <w:tcW w:w="9214" w:type="dxa"/>
          </w:tcPr>
          <w:p w14:paraId="218AF3C9" w14:textId="429B7289" w:rsidR="00157121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</w:t>
            </w:r>
            <w:r w:rsidR="00157121" w:rsidRPr="00157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6</w:t>
            </w:r>
            <w:r w:rsidR="00157121" w:rsidRPr="00157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– Pakiet 21 –</w:t>
            </w:r>
            <w:r w:rsidR="00157121" w:rsidRPr="00157121">
              <w:rPr>
                <w:sz w:val="24"/>
                <w:szCs w:val="24"/>
              </w:rPr>
              <w:t xml:space="preserve"> 130 709.64 zł brutto</w:t>
            </w:r>
          </w:p>
          <w:p w14:paraId="05E63FB5" w14:textId="77777777" w:rsidR="00A56478" w:rsidRDefault="00A564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14:paraId="61AFC123" w14:textId="4217ABB8" w:rsidR="00BD5078" w:rsidRDefault="00BD5078" w:rsidP="00BD5078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Kwota całkowita jaką zamierzał przeznaczyć Zamawiający na realizację zamówienia to </w:t>
            </w:r>
            <w:r>
              <w:rPr>
                <w:sz w:val="22"/>
                <w:szCs w:val="22"/>
              </w:rPr>
              <w:br/>
            </w:r>
            <w:r>
              <w:rPr>
                <w:b/>
                <w:bCs/>
                <w:sz w:val="22"/>
                <w:szCs w:val="22"/>
              </w:rPr>
              <w:t>285 025,75 złotych brutto.</w:t>
            </w:r>
          </w:p>
          <w:p w14:paraId="707D48A7" w14:textId="49F98EC0" w:rsidR="00BD5078" w:rsidRPr="00A3048A" w:rsidRDefault="00BD5078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14:paraId="6D098EEE" w14:textId="11AF7A6E" w:rsidR="00510EC8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Przewodnicząc</w:t>
      </w:r>
      <w:r w:rsidR="00A56478">
        <w:rPr>
          <w:sz w:val="22"/>
          <w:szCs w:val="22"/>
        </w:rPr>
        <w:t>y</w:t>
      </w:r>
      <w:r>
        <w:rPr>
          <w:sz w:val="22"/>
          <w:szCs w:val="22"/>
        </w:rPr>
        <w:t xml:space="preserve">  Komisji Przetargowej </w:t>
      </w:r>
    </w:p>
    <w:p w14:paraId="66108BF9" w14:textId="23D6C77F" w:rsidR="00DD2B24" w:rsidRDefault="00DD2B24" w:rsidP="00A80738">
      <w:pPr>
        <w:spacing w:before="120" w:after="120"/>
        <w:jc w:val="both"/>
        <w:rPr>
          <w:sz w:val="22"/>
          <w:szCs w:val="22"/>
        </w:rPr>
      </w:pPr>
    </w:p>
    <w:p w14:paraId="08682BCE" w14:textId="13F88FFA" w:rsidR="00DD2B24" w:rsidRPr="00890B92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Wojciech Grzyb </w:t>
      </w:r>
      <w:r>
        <w:rPr>
          <w:sz w:val="22"/>
          <w:szCs w:val="22"/>
        </w:rPr>
        <w:tab/>
      </w:r>
    </w:p>
    <w:sectPr w:rsidR="00DD2B24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E70C60" w14:textId="77777777" w:rsidR="0092280A" w:rsidRDefault="0092280A">
      <w:r>
        <w:separator/>
      </w:r>
    </w:p>
  </w:endnote>
  <w:endnote w:type="continuationSeparator" w:id="0">
    <w:p w14:paraId="4208EF5F" w14:textId="77777777" w:rsidR="0092280A" w:rsidRDefault="0092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2C5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D404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9C76CC" w14:textId="6C023BB8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86509E" w14:textId="533A0EF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8252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B421A4" w14:textId="77777777" w:rsidR="009F189D" w:rsidRDefault="009F189D">
    <w:pPr>
      <w:pStyle w:val="Stopka"/>
      <w:tabs>
        <w:tab w:val="clear" w:pos="4536"/>
      </w:tabs>
      <w:jc w:val="center"/>
    </w:pPr>
  </w:p>
  <w:p w14:paraId="7B7B7E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E1EB0E" w14:textId="77777777" w:rsidR="0092280A" w:rsidRDefault="0092280A">
      <w:r>
        <w:separator/>
      </w:r>
    </w:p>
  </w:footnote>
  <w:footnote w:type="continuationSeparator" w:id="0">
    <w:p w14:paraId="71903817" w14:textId="77777777" w:rsidR="0092280A" w:rsidRDefault="00922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80A"/>
    <w:rsid w:val="00007727"/>
    <w:rsid w:val="00017720"/>
    <w:rsid w:val="00035488"/>
    <w:rsid w:val="000D7F25"/>
    <w:rsid w:val="000E00E5"/>
    <w:rsid w:val="00157121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16BE7"/>
    <w:rsid w:val="0069085C"/>
    <w:rsid w:val="00804A9B"/>
    <w:rsid w:val="00843263"/>
    <w:rsid w:val="00861E75"/>
    <w:rsid w:val="00890B92"/>
    <w:rsid w:val="008E47C3"/>
    <w:rsid w:val="0092280A"/>
    <w:rsid w:val="009D19BD"/>
    <w:rsid w:val="009F189D"/>
    <w:rsid w:val="00A10E93"/>
    <w:rsid w:val="00A56478"/>
    <w:rsid w:val="00A80738"/>
    <w:rsid w:val="00BD5078"/>
    <w:rsid w:val="00BE7129"/>
    <w:rsid w:val="00C236D3"/>
    <w:rsid w:val="00C659E2"/>
    <w:rsid w:val="00CB0802"/>
    <w:rsid w:val="00D7128F"/>
    <w:rsid w:val="00DD2B2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80B31E9"/>
  <w15:chartTrackingRefBased/>
  <w15:docId w15:val="{DC2592E1-3472-4EFE-BED4-EE90EA1E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54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1</Pages>
  <Words>152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Barbara Bogusz</cp:lastModifiedBy>
  <cp:revision>4</cp:revision>
  <cp:lastPrinted>2021-10-12T07:17:00Z</cp:lastPrinted>
  <dcterms:created xsi:type="dcterms:W3CDTF">2021-09-30T11:52:00Z</dcterms:created>
  <dcterms:modified xsi:type="dcterms:W3CDTF">2021-10-12T07:19:00Z</dcterms:modified>
</cp:coreProperties>
</file>