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E365" w14:textId="77777777" w:rsidR="006676AE" w:rsidRPr="00B36ABD" w:rsidRDefault="006676AE" w:rsidP="00732551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21FE3" w:rsidRPr="00C21FE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8056717" w14:textId="77777777" w:rsidR="005103B9" w:rsidRDefault="005103B9" w:rsidP="00732551">
      <w:pPr>
        <w:spacing w:after="0" w:line="240" w:lineRule="auto"/>
        <w:rPr>
          <w:b/>
        </w:rPr>
      </w:pPr>
    </w:p>
    <w:p w14:paraId="3250CF8C" w14:textId="77777777" w:rsidR="006676AE" w:rsidRPr="005103B9" w:rsidRDefault="005103B9" w:rsidP="00732551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21FE3" w:rsidRPr="00C21FE3">
        <w:rPr>
          <w:rFonts w:ascii="Times New Roman" w:hAnsi="Times New Roman"/>
          <w:b/>
        </w:rPr>
        <w:t>SZW/DZP/54/2021</w:t>
      </w:r>
    </w:p>
    <w:p w14:paraId="613700CE" w14:textId="77777777" w:rsidR="00C4103F" w:rsidRPr="00E24546" w:rsidRDefault="006676AE" w:rsidP="00732551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626BB9A" w14:textId="77777777" w:rsidR="006676AE" w:rsidRPr="00E24546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SZPITAL WOJEWÓDZKI W POZNANIU</w:t>
      </w:r>
    </w:p>
    <w:p w14:paraId="66F7B179" w14:textId="77777777" w:rsidR="006676AE" w:rsidRPr="00E24546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7606771" w14:textId="77777777" w:rsidR="00F90CD1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Poznań</w:t>
      </w:r>
    </w:p>
    <w:p w14:paraId="586D36E3" w14:textId="77777777" w:rsidR="00C4103F" w:rsidRPr="00F90CD1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0DF7E53" w14:textId="77777777" w:rsidR="00C4103F" w:rsidRPr="00E24546" w:rsidRDefault="007118F0" w:rsidP="0073255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8FE2A84" w14:textId="77777777" w:rsidR="007118F0" w:rsidRPr="004541F9" w:rsidRDefault="007118F0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B1E73D" w14:textId="77777777" w:rsidR="00757EFB" w:rsidRPr="006676AE" w:rsidRDefault="00757EFB" w:rsidP="0073255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900EE79" w14:textId="77777777" w:rsidR="007118F0" w:rsidRPr="006676AE" w:rsidRDefault="007118F0" w:rsidP="00732551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3C94D3B" w14:textId="77777777" w:rsidR="007118F0" w:rsidRPr="004541F9" w:rsidRDefault="007936D6" w:rsidP="0073255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CA4AFE4" w14:textId="77777777" w:rsidR="00C4103F" w:rsidRPr="004541F9" w:rsidRDefault="007936D6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4FCA768" w14:textId="77777777" w:rsidR="00757EFB" w:rsidRPr="004541F9" w:rsidRDefault="00757EFB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BAEF1B5" w14:textId="77777777" w:rsidR="007936D6" w:rsidRPr="006676AE" w:rsidRDefault="007936D6" w:rsidP="0073255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17B9E0C" w14:textId="77777777" w:rsidR="00484F88" w:rsidRPr="006676AE" w:rsidRDefault="00484F88" w:rsidP="00732551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21FE3" w:rsidRPr="00110593" w14:paraId="6E2E3DD6" w14:textId="77777777" w:rsidTr="003458D3">
        <w:tc>
          <w:tcPr>
            <w:tcW w:w="9212" w:type="dxa"/>
            <w:shd w:val="clear" w:color="auto" w:fill="D9D9D9"/>
          </w:tcPr>
          <w:p w14:paraId="6E6AFE69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9AEE9FF" w14:textId="77777777" w:rsidR="00C21FE3" w:rsidRPr="0011059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21FE3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653AC2F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3016B08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873D138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F073B8A" w14:textId="77777777" w:rsidR="006F0034" w:rsidRDefault="006F0034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38426A0" w14:textId="77777777" w:rsidR="004C4854" w:rsidRPr="006676AE" w:rsidRDefault="004C4854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FCAADF5" w14:textId="77777777" w:rsidR="005434B3" w:rsidRDefault="001F027E" w:rsidP="0073255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21FE3" w:rsidRPr="00C21FE3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D803DB5" w14:textId="77777777" w:rsidR="005434B3" w:rsidRDefault="00C21FE3" w:rsidP="00732551">
      <w:pPr>
        <w:spacing w:after="0" w:line="240" w:lineRule="auto"/>
        <w:jc w:val="center"/>
        <w:rPr>
          <w:rFonts w:ascii="Times New Roman" w:hAnsi="Times New Roman"/>
        </w:rPr>
      </w:pPr>
      <w:r w:rsidRPr="00C21FE3">
        <w:rPr>
          <w:rFonts w:ascii="Times New Roman" w:hAnsi="Times New Roman"/>
          <w:b/>
        </w:rPr>
        <w:t>Dostawa kabli do zapisu EKG, kabli do pomiaru saturacji, mankietów do pomiaru RR dla Szpitala Wojewódzkiego w Poznaniu</w:t>
      </w:r>
    </w:p>
    <w:p w14:paraId="6BCC4150" w14:textId="77777777" w:rsidR="00F90CD1" w:rsidRPr="00232DF0" w:rsidRDefault="00E65685" w:rsidP="0073255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974ADCC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15F27DF2" w14:textId="2226115C" w:rsidR="00C113BF" w:rsidRPr="00023477" w:rsidRDefault="00C113BF" w:rsidP="00732551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2D66557" w14:textId="77777777" w:rsidR="002426FF" w:rsidRPr="00232DF0" w:rsidRDefault="002426FF" w:rsidP="0073255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5FA6577" w14:textId="7C3C2780" w:rsidR="00710937" w:rsidRDefault="00710937" w:rsidP="00732551">
      <w:pPr>
        <w:spacing w:after="0" w:line="240" w:lineRule="auto"/>
        <w:rPr>
          <w:rFonts w:ascii="Times New Roman" w:hAnsi="Times New Roman"/>
        </w:rPr>
      </w:pPr>
    </w:p>
    <w:p w14:paraId="2AC442C7" w14:textId="464287B6" w:rsidR="00732551" w:rsidRDefault="00732551" w:rsidP="00732551">
      <w:pPr>
        <w:spacing w:after="0" w:line="240" w:lineRule="auto"/>
        <w:rPr>
          <w:rFonts w:ascii="Times New Roman" w:hAnsi="Times New Roman"/>
        </w:rPr>
      </w:pPr>
    </w:p>
    <w:p w14:paraId="015D2C89" w14:textId="77777777" w:rsidR="00732551" w:rsidRPr="00292198" w:rsidRDefault="00732551" w:rsidP="00732551">
      <w:pPr>
        <w:spacing w:after="0" w:line="240" w:lineRule="auto"/>
        <w:rPr>
          <w:rFonts w:ascii="Times New Roman" w:hAnsi="Times New Roman"/>
        </w:rPr>
      </w:pPr>
    </w:p>
    <w:p w14:paraId="32135C2D" w14:textId="77777777" w:rsidR="00023477" w:rsidRDefault="00023477" w:rsidP="0073255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BC3EAF0" w14:textId="77777777" w:rsidR="00023477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618C2B2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EF1E168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0613C35" w14:textId="77777777" w:rsidR="00023477" w:rsidRPr="00F90CD1" w:rsidRDefault="00023477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4F8689" w14:textId="77777777" w:rsidR="00023477" w:rsidRPr="004541F9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EE901FA" w14:textId="77777777" w:rsidR="00023477" w:rsidRPr="00023477" w:rsidRDefault="00C113BF" w:rsidP="0073255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BFD7CE2" w14:textId="6E8227F5" w:rsidR="00023477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243D7F2" w14:textId="4FC01A2F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7B94A8E" w14:textId="3A6DD605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2B84CA5" w14:textId="77777777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6ACB241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A3F64BF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D08B3E7" w14:textId="77777777" w:rsidR="00023477" w:rsidRPr="00F90CD1" w:rsidRDefault="00023477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1EA6775" w14:textId="77777777" w:rsidR="00023477" w:rsidRPr="000247FF" w:rsidRDefault="00023477" w:rsidP="00732551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88FB25E" w14:textId="77777777" w:rsidR="00D2702A" w:rsidRPr="00D2702A" w:rsidRDefault="004F23F7" w:rsidP="00732551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B4AB3" w14:paraId="75A035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A932" w14:textId="77777777" w:rsidR="00D2702A" w:rsidRPr="00EB4AB3" w:rsidRDefault="00D2702A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B4AB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D653" w14:textId="77777777" w:rsidR="00D2702A" w:rsidRPr="00EB4AB3" w:rsidRDefault="00D2702A" w:rsidP="00732551">
            <w:pPr>
              <w:spacing w:after="0" w:line="240" w:lineRule="auto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21FE3" w:rsidRPr="00EB4AB3" w14:paraId="7C4292C4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D5EA7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E2FE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3D4F832" w14:textId="703D198A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C21FE3" w:rsidRPr="00EB4AB3" w14:paraId="46555582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56C08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2813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2245173" w14:textId="18B11627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C21FE3" w:rsidRPr="00EB4AB3" w14:paraId="0EA80BFE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46ED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3D5C0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61C16EB" w14:textId="7B5F9CD1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C21FE3" w:rsidRPr="00EB4AB3" w14:paraId="2A6346EB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0C1D9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992F9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F083EEF" w14:textId="1F4DF927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</w:tbl>
    <w:p w14:paraId="3DA47505" w14:textId="13610CB8" w:rsidR="00D2702A" w:rsidRDefault="00D2702A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D3199DB" w14:textId="42E82413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EBCCB9C" w14:textId="0BDC104B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469C0F3" w14:textId="381BEA7E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1FFB0CD" w14:textId="77777777" w:rsidR="00732551" w:rsidRPr="00D2702A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92A1DE0" w14:textId="77777777" w:rsidR="00025C8D" w:rsidRPr="006676AE" w:rsidRDefault="00025C8D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FC90B25" w14:textId="77777777" w:rsidR="00025C8D" w:rsidRPr="006676AE" w:rsidRDefault="00025C8D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EBD4C14" w14:textId="77777777" w:rsidR="00F8042D" w:rsidRPr="006676AE" w:rsidRDefault="00025C8D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B79AD7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14186AC7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2F90C22B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4064FCBC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2F1C799A" w14:textId="5F75AC6F" w:rsidR="00D23F3D" w:rsidRPr="00D2702A" w:rsidRDefault="00D23F3D" w:rsidP="00732551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271D6B8" w14:textId="7D408D0A" w:rsidR="00FE4E2B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6FA32F" w14:textId="45D400F0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34E03C" w14:textId="148B50F7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FADCE40" w14:textId="09CE41C6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8BDF836" w14:textId="3AE7FAB2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8958A6" w14:textId="77777777" w:rsidR="00732551" w:rsidRPr="006676AE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4473F84" w14:textId="77777777" w:rsidR="00FE4E2B" w:rsidRPr="006676AE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C5C695F" w14:textId="77777777" w:rsidR="00FE4E2B" w:rsidRPr="006676AE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04320C0" w14:textId="77777777" w:rsidR="00484F88" w:rsidRPr="006676AE" w:rsidRDefault="00FE4E2B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16AF2" w14:textId="77777777" w:rsidR="0097078B" w:rsidRDefault="0097078B" w:rsidP="0038231F">
      <w:pPr>
        <w:spacing w:after="0" w:line="240" w:lineRule="auto"/>
      </w:pPr>
      <w:r>
        <w:separator/>
      </w:r>
    </w:p>
  </w:endnote>
  <w:endnote w:type="continuationSeparator" w:id="0">
    <w:p w14:paraId="26C9EEA0" w14:textId="77777777" w:rsidR="0097078B" w:rsidRDefault="009707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2D360" w14:textId="77777777" w:rsidR="00C21FE3" w:rsidRDefault="00C21F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323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07B6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3D35" w14:textId="77777777" w:rsidR="00C21FE3" w:rsidRDefault="00C21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CE77D" w14:textId="77777777" w:rsidR="0097078B" w:rsidRDefault="0097078B" w:rsidP="0038231F">
      <w:pPr>
        <w:spacing w:after="0" w:line="240" w:lineRule="auto"/>
      </w:pPr>
      <w:r>
        <w:separator/>
      </w:r>
    </w:p>
  </w:footnote>
  <w:footnote w:type="continuationSeparator" w:id="0">
    <w:p w14:paraId="58BC14AD" w14:textId="77777777" w:rsidR="0097078B" w:rsidRDefault="009707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7C8C" w14:textId="77777777" w:rsidR="00C21FE3" w:rsidRDefault="00C21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DEFE5" w14:textId="77777777" w:rsidR="00C21FE3" w:rsidRDefault="00C21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F4C86" w14:textId="77777777" w:rsidR="00C21FE3" w:rsidRDefault="00C21F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2551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078B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21FE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AB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7E89AD"/>
  <w15:docId w15:val="{B7235461-3B9A-4B73-9E7D-96267705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3</cp:revision>
  <cp:lastPrinted>2016-07-26T10:32:00Z</cp:lastPrinted>
  <dcterms:created xsi:type="dcterms:W3CDTF">2021-10-06T08:13:00Z</dcterms:created>
  <dcterms:modified xsi:type="dcterms:W3CDTF">2021-10-06T10:29:00Z</dcterms:modified>
</cp:coreProperties>
</file>