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E6B30A" w14:textId="77777777" w:rsidR="006676AE" w:rsidRPr="00B36ABD" w:rsidRDefault="006676AE" w:rsidP="006676AE">
      <w:pPr>
        <w:pStyle w:val="Nagwek4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2C6EA3" w:rsidRPr="002C6EA3">
        <w:rPr>
          <w:bCs/>
          <w:i w:val="0"/>
          <w:sz w:val="22"/>
          <w:szCs w:val="22"/>
        </w:rPr>
        <w:t>1</w:t>
      </w:r>
      <w:r w:rsidR="00B36ABD">
        <w:rPr>
          <w:bCs/>
          <w:i w:val="0"/>
          <w:sz w:val="22"/>
          <w:szCs w:val="22"/>
        </w:rPr>
        <w:t xml:space="preserve"> do SWZ</w:t>
      </w:r>
    </w:p>
    <w:p w14:paraId="676F3AB5" w14:textId="77777777" w:rsidR="005103B9" w:rsidRDefault="005103B9" w:rsidP="005103B9">
      <w:pPr>
        <w:spacing w:after="0" w:line="480" w:lineRule="auto"/>
        <w:rPr>
          <w:b/>
        </w:rPr>
      </w:pPr>
    </w:p>
    <w:p w14:paraId="312C14D0" w14:textId="77777777"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2C6EA3" w:rsidRPr="002C6EA3">
        <w:rPr>
          <w:rFonts w:ascii="Times New Roman" w:hAnsi="Times New Roman"/>
          <w:b/>
        </w:rPr>
        <w:t>SZW/DZP/63/2021</w:t>
      </w:r>
    </w:p>
    <w:p w14:paraId="03273EFE" w14:textId="77777777"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13A83812" w14:textId="77777777"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2C6EA3" w:rsidRPr="002C6EA3">
        <w:rPr>
          <w:sz w:val="22"/>
          <w:szCs w:val="22"/>
        </w:rPr>
        <w:t>SZPITAL WOJEWÓDZKI W POZNANIU</w:t>
      </w:r>
    </w:p>
    <w:p w14:paraId="377BBAF2" w14:textId="77777777"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2C6EA3" w:rsidRPr="002C6EA3">
        <w:rPr>
          <w:sz w:val="22"/>
          <w:szCs w:val="22"/>
        </w:rPr>
        <w:t>Juraszów</w:t>
      </w:r>
      <w:r w:rsidRPr="00E24546">
        <w:rPr>
          <w:sz w:val="22"/>
          <w:szCs w:val="22"/>
        </w:rPr>
        <w:t xml:space="preserve"> </w:t>
      </w:r>
      <w:r w:rsidR="002C6EA3" w:rsidRPr="002C6EA3">
        <w:rPr>
          <w:sz w:val="22"/>
          <w:szCs w:val="22"/>
        </w:rPr>
        <w:t>7/19</w:t>
      </w:r>
      <w:r w:rsidRPr="00E24546">
        <w:rPr>
          <w:sz w:val="22"/>
          <w:szCs w:val="22"/>
        </w:rPr>
        <w:t xml:space="preserve"> </w:t>
      </w:r>
    </w:p>
    <w:p w14:paraId="20BFAD6F" w14:textId="77777777"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2C6EA3" w:rsidRPr="002C6EA3">
        <w:rPr>
          <w:sz w:val="22"/>
          <w:szCs w:val="22"/>
        </w:rPr>
        <w:t>60-479</w:t>
      </w:r>
      <w:r w:rsidRPr="00E24546">
        <w:rPr>
          <w:sz w:val="22"/>
          <w:szCs w:val="22"/>
        </w:rPr>
        <w:t xml:space="preserve"> </w:t>
      </w:r>
      <w:r w:rsidR="002C6EA3" w:rsidRPr="002C6EA3">
        <w:rPr>
          <w:sz w:val="22"/>
          <w:szCs w:val="22"/>
        </w:rPr>
        <w:t>Poznań</w:t>
      </w:r>
    </w:p>
    <w:p w14:paraId="746D34CB" w14:textId="77777777"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1C8F35CD" w14:textId="77777777"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3D0FBC3C" w14:textId="77777777"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1FB51D92" w14:textId="77777777"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023C205E" w14:textId="77777777"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14:paraId="57B25DB6" w14:textId="77777777"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70C1E55C" w14:textId="77777777"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5988EDE3" w14:textId="77777777"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751AF3DB" w14:textId="77777777"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260A02F5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2C6EA3" w:rsidRPr="00110593" w14:paraId="6FA6766A" w14:textId="77777777" w:rsidTr="006D338B">
        <w:tc>
          <w:tcPr>
            <w:tcW w:w="9212" w:type="dxa"/>
            <w:shd w:val="clear" w:color="auto" w:fill="D9D9D9"/>
          </w:tcPr>
          <w:p w14:paraId="69204825" w14:textId="77777777" w:rsidR="002C6EA3" w:rsidRPr="00110593" w:rsidRDefault="002C6EA3" w:rsidP="006D338B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167C96CD" w14:textId="77777777" w:rsidR="002C6EA3" w:rsidRPr="00110593" w:rsidRDefault="002C6EA3" w:rsidP="006D338B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2C6EA3">
              <w:rPr>
                <w:rFonts w:ascii="Times New Roman" w:hAnsi="Times New Roman"/>
              </w:rPr>
              <w:t>(t.j. Dz.U. z 2021r. poz. 1129)</w:t>
            </w:r>
            <w:r w:rsidRPr="00110593">
              <w:rPr>
                <w:rFonts w:ascii="Times New Roman" w:hAnsi="Times New Roman"/>
              </w:rPr>
              <w:t xml:space="preserve"> (dalej jako: ustawa Pzp), dotyczące:</w:t>
            </w:r>
          </w:p>
          <w:p w14:paraId="44B1E467" w14:textId="77777777" w:rsidR="002C6EA3" w:rsidRPr="00110593" w:rsidRDefault="002C6EA3" w:rsidP="006D338B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77942A84" w14:textId="77777777" w:rsidR="002C6EA3" w:rsidRPr="00110593" w:rsidRDefault="002C6EA3" w:rsidP="006D338B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0A3007C3" w14:textId="77777777" w:rsidR="002C6EA3" w:rsidRPr="00110593" w:rsidRDefault="002C6EA3" w:rsidP="006D338B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6019B1A6" w14:textId="77777777"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54C111EF" w14:textId="77777777"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0DD9D57E" w14:textId="77777777"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2C6EA3" w:rsidRPr="002C6EA3">
        <w:rPr>
          <w:rFonts w:ascii="Times New Roman" w:hAnsi="Times New Roman"/>
          <w:b/>
        </w:rPr>
        <w:t>SZPITAL WOJEWÓDZKI W POZNANIU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14:paraId="78E00A2D" w14:textId="77777777" w:rsidR="005434B3" w:rsidRDefault="002C6EA3" w:rsidP="005434B3">
      <w:pPr>
        <w:spacing w:after="240" w:line="276" w:lineRule="auto"/>
        <w:jc w:val="center"/>
        <w:rPr>
          <w:rFonts w:ascii="Times New Roman" w:hAnsi="Times New Roman"/>
        </w:rPr>
      </w:pPr>
      <w:r w:rsidRPr="002C6EA3">
        <w:rPr>
          <w:rFonts w:ascii="Times New Roman" w:hAnsi="Times New Roman"/>
          <w:b/>
        </w:rPr>
        <w:t>Zakup i dostawa materiałów instalacyjnych, murarskich, ślusarskich, stolarskich i elektroinstalacyjnych do Szpitala Wojewódzkiego w Poznaniu</w:t>
      </w:r>
    </w:p>
    <w:p w14:paraId="45F36485" w14:textId="77777777"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14:paraId="25642C0B" w14:textId="77777777"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>ustawy Pzp</w:t>
      </w:r>
      <w:r w:rsidR="00641874" w:rsidRPr="00023477">
        <w:rPr>
          <w:rFonts w:ascii="Times New Roman" w:hAnsi="Times New Roman"/>
        </w:rPr>
        <w:t>.</w:t>
      </w:r>
    </w:p>
    <w:p w14:paraId="0EFA60CA" w14:textId="77777777" w:rsidR="002426FF" w:rsidRPr="00232DF0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365FE11A" w14:textId="77777777" w:rsidR="00710937" w:rsidRPr="00292198" w:rsidRDefault="00710937" w:rsidP="005E24AA">
      <w:pPr>
        <w:rPr>
          <w:rFonts w:ascii="Times New Roman" w:hAnsi="Times New Roman"/>
        </w:rPr>
      </w:pPr>
    </w:p>
    <w:p w14:paraId="174B735F" w14:textId="77777777" w:rsidR="00023477" w:rsidRDefault="00023477" w:rsidP="00950F2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4495BD95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3F96CE34" w14:textId="77777777"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177168E6" w14:textId="77777777"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14:paraId="74D20862" w14:textId="77777777"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389886B9" w14:textId="77777777"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4E752912" w14:textId="77777777"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14:paraId="7FB56469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14:paraId="6CDA1E48" w14:textId="77777777"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06C8A007" w14:textId="77777777"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59AFE75C" w14:textId="77777777"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4C4BA4D0" w14:textId="77777777"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14:paraId="0CFEAB17" w14:textId="77777777" w:rsidR="00D2702A" w:rsidRPr="00D2702A" w:rsidRDefault="004F23F7" w:rsidP="000857C0">
      <w:pPr>
        <w:spacing w:after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>Oświadczam,</w:t>
      </w:r>
      <w:r w:rsidR="00313417" w:rsidRPr="00D2702A">
        <w:rPr>
          <w:rFonts w:ascii="Times New Roman" w:hAnsi="Times New Roman"/>
        </w:rPr>
        <w:t xml:space="preserve"> że spełniam</w:t>
      </w:r>
      <w:r w:rsidR="004541F9" w:rsidRPr="00D2702A">
        <w:rPr>
          <w:rFonts w:ascii="Times New Roman" w:hAnsi="Times New Roman"/>
        </w:rPr>
        <w:t>, określone przez Zamawiającego,</w:t>
      </w:r>
      <w:r w:rsidR="00313417" w:rsidRPr="00D2702A">
        <w:rPr>
          <w:rFonts w:ascii="Times New Roman" w:hAnsi="Times New Roman"/>
        </w:rPr>
        <w:t xml:space="preserve"> warunki udziału </w:t>
      </w:r>
      <w:r w:rsidR="004541F9" w:rsidRPr="00D2702A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847022" w14:paraId="4D3DA277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F63792" w14:textId="77777777" w:rsidR="00D2702A" w:rsidRPr="00847022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847022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BEA7F2" w14:textId="77777777" w:rsidR="00D2702A" w:rsidRPr="00847022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847022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2C6EA3" w:rsidRPr="00847022" w14:paraId="611CF5B5" w14:textId="77777777" w:rsidTr="006D338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8E87DF" w14:textId="77777777" w:rsidR="002C6EA3" w:rsidRPr="00847022" w:rsidRDefault="002C6EA3" w:rsidP="006D338B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847022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FF4B49" w14:textId="77777777" w:rsidR="002C6EA3" w:rsidRPr="00847022" w:rsidRDefault="002C6EA3" w:rsidP="006D338B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847022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0AF7D7C2" w14:textId="433FD4E4" w:rsidR="002C6EA3" w:rsidRPr="00847022" w:rsidRDefault="00847022" w:rsidP="006D338B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847022">
              <w:rPr>
                <w:rFonts w:ascii="Times New Roman" w:hAnsi="Times New Roman"/>
              </w:rPr>
              <w:t xml:space="preserve">Zamawiający nie stawia szczególnych warunków udziału w postępowaniu </w:t>
            </w:r>
            <w:r w:rsidRPr="00847022">
              <w:rPr>
                <w:rFonts w:ascii="Times New Roman" w:hAnsi="Times New Roman"/>
              </w:rPr>
              <w:br/>
              <w:t>w tym zakresie.</w:t>
            </w:r>
          </w:p>
        </w:tc>
      </w:tr>
      <w:tr w:rsidR="002C6EA3" w:rsidRPr="00847022" w14:paraId="2BF32B1D" w14:textId="77777777" w:rsidTr="006D338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0AFE7E" w14:textId="77777777" w:rsidR="002C6EA3" w:rsidRPr="00847022" w:rsidRDefault="002C6EA3" w:rsidP="006D338B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847022">
              <w:rPr>
                <w:rFonts w:ascii="Times New Roman" w:hAnsi="Times New Roman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D1E42A" w14:textId="77777777" w:rsidR="002C6EA3" w:rsidRPr="00847022" w:rsidRDefault="002C6EA3" w:rsidP="006D338B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847022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362B0888" w14:textId="1D174019" w:rsidR="002C6EA3" w:rsidRPr="00847022" w:rsidRDefault="00847022" w:rsidP="006D338B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847022">
              <w:rPr>
                <w:rFonts w:ascii="Times New Roman" w:hAnsi="Times New Roman"/>
              </w:rPr>
              <w:t xml:space="preserve">Zamawiający nie stawia szczególnych warunków udziału w postępowaniu </w:t>
            </w:r>
            <w:r w:rsidRPr="00847022">
              <w:rPr>
                <w:rFonts w:ascii="Times New Roman" w:hAnsi="Times New Roman"/>
              </w:rPr>
              <w:br/>
              <w:t>w tym zakresie.</w:t>
            </w:r>
          </w:p>
        </w:tc>
      </w:tr>
      <w:tr w:rsidR="002C6EA3" w:rsidRPr="00847022" w14:paraId="7C5AC3DF" w14:textId="77777777" w:rsidTr="006D338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C9CBFB" w14:textId="77777777" w:rsidR="002C6EA3" w:rsidRPr="00847022" w:rsidRDefault="002C6EA3" w:rsidP="006D338B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847022">
              <w:rPr>
                <w:rFonts w:ascii="Times New Roman" w:hAnsi="Times New Roman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A32ADC" w14:textId="77777777" w:rsidR="002C6EA3" w:rsidRPr="00847022" w:rsidRDefault="002C6EA3" w:rsidP="006D338B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847022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00B00920" w14:textId="13BC434A" w:rsidR="002C6EA3" w:rsidRPr="00847022" w:rsidRDefault="00847022" w:rsidP="006D338B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847022">
              <w:rPr>
                <w:rFonts w:ascii="Times New Roman" w:hAnsi="Times New Roman"/>
              </w:rPr>
              <w:t xml:space="preserve">Zamawiający nie stawia szczególnych warunków udziału w postępowaniu </w:t>
            </w:r>
            <w:r w:rsidRPr="00847022">
              <w:rPr>
                <w:rFonts w:ascii="Times New Roman" w:hAnsi="Times New Roman"/>
              </w:rPr>
              <w:br/>
              <w:t>w tym zakresie.</w:t>
            </w:r>
          </w:p>
        </w:tc>
      </w:tr>
      <w:tr w:rsidR="002C6EA3" w:rsidRPr="00847022" w14:paraId="5C5474DF" w14:textId="77777777" w:rsidTr="006D338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194B82" w14:textId="77777777" w:rsidR="002C6EA3" w:rsidRPr="00847022" w:rsidRDefault="002C6EA3" w:rsidP="006D338B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847022">
              <w:rPr>
                <w:rFonts w:ascii="Times New Roman" w:hAnsi="Times New Roman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72853C" w14:textId="77777777" w:rsidR="002C6EA3" w:rsidRPr="00847022" w:rsidRDefault="002C6EA3" w:rsidP="006D338B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847022">
              <w:rPr>
                <w:rFonts w:ascii="Times New Roman" w:hAnsi="Times New Roman"/>
                <w:b/>
                <w:bCs/>
              </w:rPr>
              <w:t>Uprawnienia do prowadzenia określonej działalności gospodarczej lub zawodowej, o ile wynika to z odrębnych przepisów</w:t>
            </w:r>
          </w:p>
          <w:p w14:paraId="7E6DFB73" w14:textId="463AE29E" w:rsidR="002C6EA3" w:rsidRPr="00847022" w:rsidRDefault="00847022" w:rsidP="006D338B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847022">
              <w:rPr>
                <w:rFonts w:ascii="Times New Roman" w:hAnsi="Times New Roman"/>
              </w:rPr>
              <w:t xml:space="preserve">Zamawiający nie stawia szczególnych warunków udziału w postępowaniu </w:t>
            </w:r>
            <w:r w:rsidRPr="00847022">
              <w:rPr>
                <w:rFonts w:ascii="Times New Roman" w:hAnsi="Times New Roman"/>
              </w:rPr>
              <w:br/>
              <w:t>w tym zakresie.</w:t>
            </w:r>
          </w:p>
        </w:tc>
      </w:tr>
    </w:tbl>
    <w:p w14:paraId="2F1476CA" w14:textId="22655B20" w:rsidR="00D2702A" w:rsidRDefault="00D2702A" w:rsidP="00D2702A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14:paraId="2565AA20" w14:textId="483C5CC0" w:rsidR="00847022" w:rsidRDefault="00847022" w:rsidP="00D2702A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14:paraId="4EBF0465" w14:textId="77777777" w:rsidR="00847022" w:rsidRPr="00D2702A" w:rsidRDefault="00847022" w:rsidP="00D2702A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14:paraId="3F1DECD0" w14:textId="77777777"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7A12C1B3" w14:textId="77777777"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3C9DDD93" w14:textId="77777777"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14:paraId="0F4A1976" w14:textId="77777777"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14:paraId="28BF7B2B" w14:textId="654FA93F" w:rsidR="00FE4E2B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3C1CC502" w14:textId="36BE9F84" w:rsidR="00B43CC7" w:rsidRDefault="00B43CC7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49FA50DC" w14:textId="77777777" w:rsidR="00B43CC7" w:rsidRPr="006676AE" w:rsidRDefault="00B43CC7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54E4D60B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69F45164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5CE34AA9" w14:textId="77777777" w:rsidR="00484F88" w:rsidRPr="006676AE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D11F59" w14:textId="77777777" w:rsidR="00C42CFE" w:rsidRDefault="00C42CFE" w:rsidP="0038231F">
      <w:pPr>
        <w:spacing w:after="0" w:line="240" w:lineRule="auto"/>
      </w:pPr>
      <w:r>
        <w:separator/>
      </w:r>
    </w:p>
  </w:endnote>
  <w:endnote w:type="continuationSeparator" w:id="0">
    <w:p w14:paraId="65F90313" w14:textId="77777777" w:rsidR="00C42CFE" w:rsidRDefault="00C42CF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0E20F1" w14:textId="77777777" w:rsidR="002C6EA3" w:rsidRDefault="002C6EA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BF8F13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8E0CD87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626A28" w14:textId="77777777" w:rsidR="002C6EA3" w:rsidRDefault="002C6EA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6D56C3" w14:textId="77777777" w:rsidR="00C42CFE" w:rsidRDefault="00C42CFE" w:rsidP="0038231F">
      <w:pPr>
        <w:spacing w:after="0" w:line="240" w:lineRule="auto"/>
      </w:pPr>
      <w:r>
        <w:separator/>
      </w:r>
    </w:p>
  </w:footnote>
  <w:footnote w:type="continuationSeparator" w:id="0">
    <w:p w14:paraId="31CE7347" w14:textId="77777777" w:rsidR="00C42CFE" w:rsidRDefault="00C42CF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16C0BF" w14:textId="77777777" w:rsidR="002C6EA3" w:rsidRDefault="002C6EA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7055EA" w14:textId="77777777" w:rsidR="002C6EA3" w:rsidRDefault="002C6EA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6958BD" w14:textId="77777777" w:rsidR="002C6EA3" w:rsidRDefault="002C6EA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2CFE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C6EA3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5E579C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7022"/>
    <w:rsid w:val="008757E1"/>
    <w:rsid w:val="00892E48"/>
    <w:rsid w:val="008C5709"/>
    <w:rsid w:val="008C6DF8"/>
    <w:rsid w:val="008D0487"/>
    <w:rsid w:val="008F3B4E"/>
    <w:rsid w:val="008F5F77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43CC7"/>
    <w:rsid w:val="00B8005E"/>
    <w:rsid w:val="00B90E42"/>
    <w:rsid w:val="00BB0C3C"/>
    <w:rsid w:val="00C014B5"/>
    <w:rsid w:val="00C113BF"/>
    <w:rsid w:val="00C4103F"/>
    <w:rsid w:val="00C42CFE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F095169"/>
  <w15:docId w15:val="{2ECAC0BE-6D9F-4D53-ADF9-29002B2574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399</Words>
  <Characters>2400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Szpital Wojewódzki w Poznaniu</cp:lastModifiedBy>
  <cp:revision>2</cp:revision>
  <cp:lastPrinted>2016-07-26T10:32:00Z</cp:lastPrinted>
  <dcterms:created xsi:type="dcterms:W3CDTF">2021-10-07T09:11:00Z</dcterms:created>
  <dcterms:modified xsi:type="dcterms:W3CDTF">2021-10-07T09:11:00Z</dcterms:modified>
</cp:coreProperties>
</file>