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711EBFB8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764D26">
        <w:rPr>
          <w:sz w:val="22"/>
          <w:szCs w:val="22"/>
        </w:rPr>
        <w:t>2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24E552C" w14:textId="1E48C2AE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>
        <w:rPr>
          <w:b/>
          <w:sz w:val="22"/>
          <w:szCs w:val="22"/>
        </w:rPr>
        <w:t>Zakup materiałów murarskich, ślusarskich i stolarskich oraz elektroinstalacyjnych na potrzeby Działu Technicznego Szpitala Wojewódzkiego w Poznaniu</w:t>
      </w:r>
      <w:r w:rsidRPr="00281DC6">
        <w:rPr>
          <w:b/>
          <w:sz w:val="22"/>
          <w:szCs w:val="22"/>
        </w:rPr>
        <w:t>.</w:t>
      </w:r>
      <w:r w:rsidRPr="00281DC6">
        <w:rPr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0825319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r>
        <w:rPr>
          <w:bCs/>
          <w:sz w:val="22"/>
          <w:u w:val="single"/>
        </w:rPr>
        <w:t xml:space="preserve">Materiały </w:t>
      </w:r>
      <w:r w:rsidR="00764D26">
        <w:rPr>
          <w:bCs/>
          <w:sz w:val="22"/>
          <w:u w:val="single"/>
        </w:rPr>
        <w:t>instalacyjne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77777777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do 48 godzin</w:t>
      </w:r>
    </w:p>
    <w:bookmarkEnd w:id="2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F5DC0FC" w14:textId="6DF17D43" w:rsidR="00281DC6" w:rsidRPr="00764D2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 w:rsidR="002D527C"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Materiały </w:t>
      </w:r>
      <w:r w:rsidR="00764D26" w:rsidRPr="00764D26">
        <w:rPr>
          <w:u w:val="single"/>
        </w:rPr>
        <w:t>m</w:t>
      </w:r>
      <w:r w:rsidR="00764D26" w:rsidRPr="00764D26">
        <w:rPr>
          <w:u w:val="single"/>
        </w:rPr>
        <w:t>urarskie, ślusarskie i stolarskie</w:t>
      </w:r>
    </w:p>
    <w:p w14:paraId="0AC15F30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76D6D89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C0FE3F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8A9EB6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8D4636A" w14:textId="1C58A63A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6F69AC5" w14:textId="638EC768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D97C529" w14:textId="79112101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do 48 godzin</w:t>
      </w:r>
    </w:p>
    <w:p w14:paraId="212C109C" w14:textId="32860438" w:rsidR="00764D26" w:rsidRDefault="00764D2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E77C5EA" w14:textId="4EC99457" w:rsidR="00764D26" w:rsidRPr="00764D26" w:rsidRDefault="00764D26" w:rsidP="00764D2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 w:rsidR="00314EA6"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Materiały </w:t>
      </w:r>
      <w:r w:rsidR="00314EA6" w:rsidRPr="00314EA6">
        <w:rPr>
          <w:u w:val="single"/>
        </w:rPr>
        <w:t>e</w:t>
      </w:r>
      <w:r w:rsidR="00314EA6" w:rsidRPr="00314EA6">
        <w:rPr>
          <w:u w:val="single"/>
        </w:rPr>
        <w:t>lektroinstalacyjne</w:t>
      </w:r>
    </w:p>
    <w:p w14:paraId="43F07720" w14:textId="77777777" w:rsidR="00764D26" w:rsidRPr="00281DC6" w:rsidRDefault="00764D26" w:rsidP="00764D2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B16EDA6" w14:textId="77777777" w:rsidR="00764D26" w:rsidRPr="00281DC6" w:rsidRDefault="00764D26" w:rsidP="00764D2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9A7F024" w14:textId="77777777" w:rsidR="00764D26" w:rsidRPr="00281DC6" w:rsidRDefault="00764D26" w:rsidP="00764D2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AB47236" w14:textId="77777777" w:rsidR="00764D26" w:rsidRPr="00281DC6" w:rsidRDefault="00764D26" w:rsidP="00764D2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78E7959" w14:textId="77777777" w:rsidR="00764D26" w:rsidRPr="00281DC6" w:rsidRDefault="00764D26" w:rsidP="00764D2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FD255BA" w14:textId="77777777" w:rsidR="00764D26" w:rsidRDefault="00764D26" w:rsidP="00764D2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32F86EE" w14:textId="77777777" w:rsidR="00764D26" w:rsidRDefault="00764D26" w:rsidP="00764D2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do 48 godzin</w:t>
      </w:r>
    </w:p>
    <w:p w14:paraId="5A5CA020" w14:textId="77777777" w:rsidR="00764D26" w:rsidRDefault="00764D2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proofErr w:type="spellStart"/>
      <w:r w:rsidRPr="00314EA6">
        <w:rPr>
          <w:rFonts w:eastAsia="Calibri"/>
          <w:sz w:val="22"/>
          <w:szCs w:val="22"/>
          <w:lang w:val="en-US" w:eastAsia="en-US"/>
        </w:rPr>
        <w:t>Informacja</w:t>
      </w:r>
      <w:proofErr w:type="spellEnd"/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080AB4EC" w:rsidR="00D74BC1" w:rsidRDefault="00281DC6">
    <w:pPr>
      <w:pStyle w:val="Nagwek"/>
    </w:pPr>
    <w:r>
      <w:t>Znak sprawy: SZW/DZP/</w:t>
    </w:r>
    <w:r w:rsidR="00764D26">
      <w:t>63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18410E"/>
    <w:rsid w:val="00281DC6"/>
    <w:rsid w:val="002D527C"/>
    <w:rsid w:val="0030391A"/>
    <w:rsid w:val="00314EA6"/>
    <w:rsid w:val="00336136"/>
    <w:rsid w:val="003A652F"/>
    <w:rsid w:val="00443C09"/>
    <w:rsid w:val="004A2566"/>
    <w:rsid w:val="00535E57"/>
    <w:rsid w:val="005A70C7"/>
    <w:rsid w:val="00613B65"/>
    <w:rsid w:val="00740C0B"/>
    <w:rsid w:val="00764D26"/>
    <w:rsid w:val="007717C3"/>
    <w:rsid w:val="00CA0475"/>
    <w:rsid w:val="00CA7C6C"/>
    <w:rsid w:val="00D74BC1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657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5</cp:revision>
  <cp:lastPrinted>2007-10-05T06:59:00Z</cp:lastPrinted>
  <dcterms:created xsi:type="dcterms:W3CDTF">2021-03-05T08:11:00Z</dcterms:created>
  <dcterms:modified xsi:type="dcterms:W3CDTF">2021-10-12T08:15:00Z</dcterms:modified>
</cp:coreProperties>
</file>