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00F2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0F2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0F2B">
        <w:rPr>
          <w:sz w:val="22"/>
          <w:szCs w:val="22"/>
        </w:rPr>
        <w:t>2021-10-1</w:t>
      </w:r>
      <w:r w:rsidR="008E3F39">
        <w:rPr>
          <w:sz w:val="22"/>
          <w:szCs w:val="22"/>
        </w:rPr>
        <w:t>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00F2B" w:rsidRPr="00600F2B" w:rsidRDefault="00600F2B" w:rsidP="00FB7F50">
      <w:pPr>
        <w:spacing w:after="40"/>
        <w:rPr>
          <w:b/>
          <w:bCs/>
          <w:sz w:val="22"/>
          <w:szCs w:val="22"/>
        </w:rPr>
      </w:pPr>
      <w:r w:rsidRPr="00600F2B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600F2B" w:rsidP="00FB7F50">
      <w:pPr>
        <w:spacing w:after="40"/>
        <w:rPr>
          <w:b/>
          <w:bCs/>
          <w:sz w:val="22"/>
          <w:szCs w:val="22"/>
        </w:rPr>
      </w:pPr>
      <w:r w:rsidRPr="00600F2B">
        <w:rPr>
          <w:b/>
          <w:bCs/>
          <w:sz w:val="22"/>
          <w:szCs w:val="22"/>
        </w:rPr>
        <w:t>Dział Zamówień Publicznych</w:t>
      </w:r>
    </w:p>
    <w:p w:rsidR="00FB7F50" w:rsidRPr="002245BE" w:rsidRDefault="00600F2B" w:rsidP="00FB7F50">
      <w:pPr>
        <w:rPr>
          <w:sz w:val="22"/>
          <w:szCs w:val="22"/>
        </w:rPr>
      </w:pPr>
      <w:r w:rsidRPr="00600F2B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600F2B">
        <w:rPr>
          <w:sz w:val="22"/>
          <w:szCs w:val="22"/>
        </w:rPr>
        <w:t>W-9/110</w:t>
      </w:r>
    </w:p>
    <w:p w:rsidR="00E62859" w:rsidRDefault="00600F2B" w:rsidP="00095CD9">
      <w:pPr>
        <w:rPr>
          <w:sz w:val="22"/>
          <w:szCs w:val="22"/>
        </w:rPr>
      </w:pPr>
      <w:r w:rsidRPr="00600F2B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600F2B">
        <w:rPr>
          <w:sz w:val="22"/>
          <w:szCs w:val="22"/>
        </w:rPr>
        <w:t>KRAKÓW</w:t>
      </w:r>
    </w:p>
    <w:p w:rsidR="008642B3" w:rsidRDefault="00F26735">
      <w:pPr>
        <w:pStyle w:val="Nagwek1"/>
        <w:spacing w:before="600"/>
        <w:rPr>
          <w:sz w:val="28"/>
        </w:rPr>
      </w:pPr>
      <w:r>
        <w:rPr>
          <w:sz w:val="28"/>
        </w:rPr>
        <w:t>PO</w:t>
      </w:r>
      <w:r w:rsidR="009F0E5C">
        <w:rPr>
          <w:sz w:val="28"/>
        </w:rPr>
        <w:t>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95CD9">
        <w:rPr>
          <w:b/>
          <w:sz w:val="28"/>
        </w:rPr>
        <w:t xml:space="preserve"> i </w:t>
      </w:r>
      <w:r w:rsidR="00095CD9">
        <w:rPr>
          <w:b/>
          <w:sz w:val="28"/>
        </w:rPr>
        <w:br/>
        <w:t>unieważnieniu postępowania w zakresie zadania częściowego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00F2B" w:rsidRPr="00607F9B" w:rsidTr="00B81E72">
        <w:trPr>
          <w:trHeight w:val="638"/>
        </w:trPr>
        <w:tc>
          <w:tcPr>
            <w:tcW w:w="959" w:type="dxa"/>
            <w:shd w:val="clear" w:color="auto" w:fill="auto"/>
          </w:tcPr>
          <w:p w:rsidR="00600F2B" w:rsidRPr="00607F9B" w:rsidRDefault="00600F2B" w:rsidP="00B81E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0F2B" w:rsidRPr="00607F9B" w:rsidRDefault="00600F2B" w:rsidP="00B81E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0F2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00F2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A54ACC">
              <w:rPr>
                <w:bCs/>
                <w:sz w:val="22"/>
                <w:szCs w:val="22"/>
              </w:rPr>
              <w:t>„</w:t>
            </w:r>
            <w:r w:rsidRPr="00600F2B">
              <w:rPr>
                <w:b/>
                <w:bCs/>
                <w:sz w:val="22"/>
                <w:szCs w:val="22"/>
              </w:rPr>
              <w:t>Dostawa foteli i mebli do Biblioteki i jednostek Politechniki Krakowskiej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0F2B">
              <w:rPr>
                <w:b/>
                <w:sz w:val="22"/>
                <w:szCs w:val="22"/>
              </w:rPr>
              <w:t>KA-2/078/2021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 w:rsidR="00A54AC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600F2B" w:rsidRPr="00600F2B">
        <w:rPr>
          <w:sz w:val="22"/>
          <w:szCs w:val="22"/>
        </w:rPr>
        <w:t>(tj. Dz.U. z 2021</w:t>
      </w:r>
      <w:r w:rsidR="00A54ACC">
        <w:rPr>
          <w:sz w:val="22"/>
          <w:szCs w:val="22"/>
        </w:rPr>
        <w:t xml:space="preserve"> </w:t>
      </w:r>
      <w:r w:rsidR="00600F2B" w:rsidRPr="00600F2B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00F2B" w:rsidTr="00B81E72">
        <w:trPr>
          <w:cantSplit/>
        </w:trPr>
        <w:tc>
          <w:tcPr>
            <w:tcW w:w="9498" w:type="dxa"/>
          </w:tcPr>
          <w:p w:rsidR="00600F2B" w:rsidRPr="00D26ED6" w:rsidRDefault="00600F2B" w:rsidP="00B81E7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00F2B">
              <w:rPr>
                <w:b/>
                <w:sz w:val="22"/>
                <w:szCs w:val="22"/>
              </w:rPr>
              <w:t xml:space="preserve">"Drzewiarz- Bis" </w:t>
            </w:r>
            <w:proofErr w:type="spellStart"/>
            <w:proofErr w:type="gramStart"/>
            <w:r w:rsidRPr="00600F2B">
              <w:rPr>
                <w:b/>
                <w:sz w:val="22"/>
                <w:szCs w:val="22"/>
              </w:rPr>
              <w:t>sp</w:t>
            </w:r>
            <w:proofErr w:type="spellEnd"/>
            <w:r w:rsidRPr="00600F2B">
              <w:rPr>
                <w:b/>
                <w:sz w:val="22"/>
                <w:szCs w:val="22"/>
              </w:rPr>
              <w:t xml:space="preserve"> .</w:t>
            </w:r>
            <w:proofErr w:type="gramEnd"/>
            <w:r w:rsidRPr="00600F2B">
              <w:rPr>
                <w:b/>
                <w:sz w:val="22"/>
                <w:szCs w:val="22"/>
              </w:rPr>
              <w:t>z o.o.</w:t>
            </w:r>
          </w:p>
          <w:p w:rsidR="00600F2B" w:rsidRPr="009F0E5C" w:rsidRDefault="00600F2B" w:rsidP="00B81E72">
            <w:pPr>
              <w:jc w:val="both"/>
              <w:rPr>
                <w:bCs/>
                <w:sz w:val="22"/>
                <w:szCs w:val="22"/>
              </w:rPr>
            </w:pPr>
            <w:r w:rsidRPr="00600F2B">
              <w:rPr>
                <w:bCs/>
                <w:sz w:val="22"/>
                <w:szCs w:val="22"/>
              </w:rPr>
              <w:t xml:space="preserve">Kardynała </w:t>
            </w:r>
            <w:proofErr w:type="spellStart"/>
            <w:r w:rsidRPr="00600F2B">
              <w:rPr>
                <w:bCs/>
                <w:sz w:val="22"/>
                <w:szCs w:val="22"/>
              </w:rPr>
              <w:t>Wyszńskiego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0F2B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00F2B">
              <w:rPr>
                <w:bCs/>
                <w:sz w:val="22"/>
                <w:szCs w:val="22"/>
              </w:rPr>
              <w:t>/a</w:t>
            </w:r>
          </w:p>
          <w:p w:rsidR="00600F2B" w:rsidRPr="009F0E5C" w:rsidRDefault="00600F2B" w:rsidP="00B81E72">
            <w:pPr>
              <w:jc w:val="both"/>
              <w:rPr>
                <w:bCs/>
                <w:sz w:val="22"/>
                <w:szCs w:val="22"/>
              </w:rPr>
            </w:pPr>
            <w:r w:rsidRPr="00600F2B">
              <w:rPr>
                <w:bCs/>
                <w:sz w:val="22"/>
                <w:szCs w:val="22"/>
              </w:rPr>
              <w:t>87-600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0F2B">
              <w:rPr>
                <w:bCs/>
                <w:sz w:val="22"/>
                <w:szCs w:val="22"/>
              </w:rPr>
              <w:t>Lipno</w:t>
            </w:r>
          </w:p>
          <w:p w:rsidR="00600F2B" w:rsidRDefault="00600F2B" w:rsidP="00B81E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00F2B" w:rsidRPr="00211A34" w:rsidRDefault="00600F2B" w:rsidP="00A54ACC">
            <w:pPr>
              <w:spacing w:before="40" w:after="40" w:line="360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00F2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00F2B">
              <w:rPr>
                <w:sz w:val="22"/>
                <w:szCs w:val="22"/>
              </w:rPr>
              <w:t xml:space="preserve">Dostawa foteli i krzeseł do Biblioteki </w:t>
            </w:r>
            <w:proofErr w:type="spellStart"/>
            <w:r w:rsidRPr="00600F2B">
              <w:rPr>
                <w:sz w:val="22"/>
                <w:szCs w:val="22"/>
              </w:rPr>
              <w:t>PK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00F2B">
              <w:rPr>
                <w:b/>
                <w:sz w:val="22"/>
                <w:szCs w:val="22"/>
              </w:rPr>
              <w:t>4 600.00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54ACC" w:rsidRPr="00211A34" w:rsidRDefault="00A54ACC" w:rsidP="00A54ACC">
            <w:pPr>
              <w:spacing w:before="40" w:after="40" w:line="360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00F2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00F2B">
              <w:rPr>
                <w:sz w:val="22"/>
                <w:szCs w:val="22"/>
              </w:rPr>
              <w:t xml:space="preserve">Dostawa mebli z montażem do Biblioteki </w:t>
            </w:r>
            <w:proofErr w:type="spellStart"/>
            <w:r w:rsidRPr="00600F2B">
              <w:rPr>
                <w:sz w:val="22"/>
                <w:szCs w:val="22"/>
              </w:rPr>
              <w:t>PK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00F2B">
              <w:rPr>
                <w:b/>
                <w:sz w:val="22"/>
                <w:szCs w:val="22"/>
              </w:rPr>
              <w:t>2 300.00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54ACC" w:rsidRPr="00211A34" w:rsidRDefault="00A54ACC" w:rsidP="00A54ACC">
            <w:pPr>
              <w:spacing w:before="40" w:after="40" w:line="360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00F2B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00F2B">
              <w:rPr>
                <w:sz w:val="22"/>
                <w:szCs w:val="22"/>
              </w:rPr>
              <w:t xml:space="preserve">Dostawa mebli biurowych z montażem dla Centrum E-Edukacji </w:t>
            </w:r>
            <w:proofErr w:type="spellStart"/>
            <w:r w:rsidRPr="00600F2B">
              <w:rPr>
                <w:sz w:val="22"/>
                <w:szCs w:val="22"/>
              </w:rPr>
              <w:t>PK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00F2B">
              <w:rPr>
                <w:b/>
                <w:sz w:val="22"/>
                <w:szCs w:val="22"/>
              </w:rPr>
              <w:t>10</w:t>
            </w:r>
            <w:r>
              <w:rPr>
                <w:b/>
                <w:sz w:val="22"/>
                <w:szCs w:val="22"/>
              </w:rPr>
              <w:t> </w:t>
            </w:r>
            <w:r w:rsidRPr="00600F2B">
              <w:rPr>
                <w:b/>
                <w:sz w:val="22"/>
                <w:szCs w:val="22"/>
              </w:rPr>
              <w:t>200.00</w:t>
            </w:r>
            <w:r w:rsidR="00095CD9">
              <w:rPr>
                <w:b/>
                <w:sz w:val="22"/>
                <w:szCs w:val="22"/>
              </w:rPr>
              <w:t> </w:t>
            </w:r>
            <w:r w:rsidRPr="00600F2B">
              <w:rPr>
                <w:b/>
                <w:sz w:val="22"/>
                <w:szCs w:val="22"/>
              </w:rPr>
              <w:t>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00F2B" w:rsidRPr="00D26ED6" w:rsidRDefault="00600F2B" w:rsidP="00B81E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00F2B" w:rsidRPr="00600F2B" w:rsidRDefault="001A4E3A" w:rsidP="00B81E7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1A4E3A">
              <w:rPr>
                <w:rFonts w:ascii="Arial" w:hAnsi="Arial" w:cs="Arial"/>
              </w:rPr>
              <w:t>O</w:t>
            </w:r>
            <w:r w:rsidRPr="001A4E3A">
              <w:rPr>
                <w:color w:val="000000"/>
                <w:sz w:val="22"/>
                <w:szCs w:val="22"/>
              </w:rPr>
              <w:t>ferta jest poprawna pod względem formalnym i merytorycznym oraz jest najkorzystniejsza pod względem zastosowanych kryteriów.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095CD9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54ACC" w:rsidRPr="00834EF4" w:rsidTr="00095CD9">
        <w:tc>
          <w:tcPr>
            <w:tcW w:w="2169" w:type="dxa"/>
            <w:vMerge w:val="restart"/>
            <w:shd w:val="clear" w:color="auto" w:fill="auto"/>
          </w:tcPr>
          <w:p w:rsidR="00A54ACC" w:rsidRPr="00211A34" w:rsidRDefault="00A54ACC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0F2B">
              <w:rPr>
                <w:sz w:val="20"/>
                <w:szCs w:val="20"/>
              </w:rPr>
              <w:t xml:space="preserve">Dostawa foteli i krzeseł do Biblioteki </w:t>
            </w:r>
            <w:proofErr w:type="spellStart"/>
            <w:r w:rsidRPr="00600F2B">
              <w:rPr>
                <w:sz w:val="20"/>
                <w:szCs w:val="20"/>
              </w:rPr>
              <w:t>PK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54ACC" w:rsidRPr="00211A34" w:rsidRDefault="00A54ACC" w:rsidP="00B81E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0F2B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proofErr w:type="gramStart"/>
            <w:r w:rsidRPr="00600F2B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600F2B">
              <w:rPr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600F2B">
              <w:rPr>
                <w:b/>
                <w:bCs/>
                <w:sz w:val="20"/>
                <w:szCs w:val="20"/>
              </w:rPr>
              <w:t>z o.o.</w:t>
            </w:r>
          </w:p>
          <w:p w:rsidR="00A54ACC" w:rsidRPr="00211A34" w:rsidRDefault="00A54ACC" w:rsidP="00B81E72">
            <w:pPr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 xml:space="preserve">Kardynała </w:t>
            </w:r>
            <w:proofErr w:type="spellStart"/>
            <w:r w:rsidRPr="00600F2B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46/a</w:t>
            </w:r>
          </w:p>
          <w:p w:rsidR="00A54ACC" w:rsidRPr="00211A34" w:rsidRDefault="00A54ACC" w:rsidP="00B81E72">
            <w:pPr>
              <w:spacing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A54ACC" w:rsidRPr="00600F2B" w:rsidRDefault="00A54ACC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1 - Cena - 60.00</w:t>
            </w:r>
          </w:p>
          <w:p w:rsidR="00A54ACC" w:rsidRPr="00600F2B" w:rsidRDefault="00A54ACC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2 - Okres gwarancji - 30.00</w:t>
            </w:r>
          </w:p>
          <w:p w:rsidR="00A54ACC" w:rsidRPr="00211A34" w:rsidRDefault="00A54ACC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ACC" w:rsidRPr="00A54ACC" w:rsidRDefault="00A54ACC" w:rsidP="00B81E7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 xml:space="preserve">  </w:t>
            </w:r>
            <w:r w:rsidRPr="00A54ACC">
              <w:rPr>
                <w:b/>
                <w:sz w:val="20"/>
                <w:szCs w:val="20"/>
              </w:rPr>
              <w:t>100,00</w:t>
            </w:r>
          </w:p>
        </w:tc>
      </w:tr>
      <w:tr w:rsidR="00A54ACC" w:rsidRPr="00834EF4" w:rsidTr="00095CD9">
        <w:tc>
          <w:tcPr>
            <w:tcW w:w="2169" w:type="dxa"/>
            <w:vMerge/>
            <w:shd w:val="clear" w:color="auto" w:fill="auto"/>
          </w:tcPr>
          <w:p w:rsidR="00A54ACC" w:rsidRPr="00211A34" w:rsidRDefault="00A54ACC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A54ACC" w:rsidRPr="00211A34" w:rsidRDefault="00A54ACC" w:rsidP="00B81E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0F2B">
              <w:rPr>
                <w:b/>
                <w:bCs/>
                <w:sz w:val="20"/>
                <w:szCs w:val="20"/>
              </w:rPr>
              <w:t xml:space="preserve">Hurtownia Sportowa </w:t>
            </w:r>
            <w:proofErr w:type="spellStart"/>
            <w:r w:rsidRPr="00600F2B">
              <w:rPr>
                <w:b/>
                <w:bCs/>
                <w:sz w:val="20"/>
                <w:szCs w:val="20"/>
              </w:rPr>
              <w:t>KAL</w:t>
            </w:r>
            <w:proofErr w:type="spellEnd"/>
            <w:r w:rsidRPr="00600F2B">
              <w:rPr>
                <w:b/>
                <w:bCs/>
                <w:sz w:val="20"/>
                <w:szCs w:val="20"/>
              </w:rPr>
              <w:t>-SPORT</w:t>
            </w:r>
          </w:p>
          <w:p w:rsidR="00A54ACC" w:rsidRPr="00211A34" w:rsidRDefault="00A54ACC" w:rsidP="00B81E72">
            <w:pPr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al. T. Rejtana 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8</w:t>
            </w:r>
          </w:p>
          <w:p w:rsidR="00A54ACC" w:rsidRPr="00211A34" w:rsidRDefault="00A54ACC" w:rsidP="00B81E72">
            <w:pPr>
              <w:spacing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35-310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A54ACC" w:rsidRPr="00600F2B" w:rsidRDefault="00A54ACC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1 - Cena - 38.87</w:t>
            </w:r>
          </w:p>
          <w:p w:rsidR="00A54ACC" w:rsidRPr="00600F2B" w:rsidRDefault="00A54ACC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2 - Okres gwarancji - 30.00</w:t>
            </w:r>
          </w:p>
          <w:p w:rsidR="00A54ACC" w:rsidRPr="00211A34" w:rsidRDefault="00A54ACC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ACC" w:rsidRPr="00211A34" w:rsidRDefault="00A54ACC" w:rsidP="00B81E72">
            <w:pPr>
              <w:jc w:val="center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 xml:space="preserve">  73,87</w:t>
            </w:r>
          </w:p>
        </w:tc>
      </w:tr>
      <w:tr w:rsidR="00A54ACC" w:rsidRPr="00834EF4" w:rsidTr="00095CD9">
        <w:tc>
          <w:tcPr>
            <w:tcW w:w="2169" w:type="dxa"/>
            <w:vMerge w:val="restart"/>
            <w:shd w:val="clear" w:color="auto" w:fill="auto"/>
          </w:tcPr>
          <w:p w:rsidR="00A54ACC" w:rsidRPr="00211A34" w:rsidRDefault="00A54ACC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0F2B">
              <w:rPr>
                <w:sz w:val="20"/>
                <w:szCs w:val="20"/>
              </w:rPr>
              <w:t xml:space="preserve">Dostawa mebli z montażem do Biblioteki </w:t>
            </w:r>
            <w:proofErr w:type="spellStart"/>
            <w:r w:rsidRPr="00600F2B">
              <w:rPr>
                <w:sz w:val="20"/>
                <w:szCs w:val="20"/>
              </w:rPr>
              <w:t>PK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54ACC" w:rsidRPr="00211A34" w:rsidRDefault="00A54ACC" w:rsidP="00B81E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0F2B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proofErr w:type="gramStart"/>
            <w:r w:rsidRPr="00600F2B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600F2B">
              <w:rPr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600F2B">
              <w:rPr>
                <w:b/>
                <w:bCs/>
                <w:sz w:val="20"/>
                <w:szCs w:val="20"/>
              </w:rPr>
              <w:t>z o.o.</w:t>
            </w:r>
          </w:p>
          <w:p w:rsidR="00A54ACC" w:rsidRPr="00211A34" w:rsidRDefault="00A54ACC" w:rsidP="00B81E72">
            <w:pPr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 xml:space="preserve">Kardynała </w:t>
            </w:r>
            <w:proofErr w:type="spellStart"/>
            <w:r w:rsidRPr="00600F2B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46/a</w:t>
            </w:r>
          </w:p>
          <w:p w:rsidR="00A54ACC" w:rsidRPr="00211A34" w:rsidRDefault="00A54ACC" w:rsidP="00B81E72">
            <w:pPr>
              <w:spacing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A54ACC" w:rsidRPr="00600F2B" w:rsidRDefault="00A54ACC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1 - Cena - 60.00</w:t>
            </w:r>
          </w:p>
          <w:p w:rsidR="00A54ACC" w:rsidRPr="00600F2B" w:rsidRDefault="00A54ACC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2 - Okres gwarancji - 30.00</w:t>
            </w:r>
          </w:p>
          <w:p w:rsidR="00A54ACC" w:rsidRPr="00211A34" w:rsidRDefault="00A54ACC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ACC" w:rsidRPr="00A54ACC" w:rsidRDefault="00A54ACC" w:rsidP="00B81E7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54ACC">
              <w:rPr>
                <w:b/>
                <w:sz w:val="20"/>
                <w:szCs w:val="20"/>
              </w:rPr>
              <w:t xml:space="preserve">  95,00</w:t>
            </w:r>
          </w:p>
        </w:tc>
      </w:tr>
      <w:tr w:rsidR="00A54ACC" w:rsidRPr="00834EF4" w:rsidTr="00095CD9">
        <w:tc>
          <w:tcPr>
            <w:tcW w:w="2169" w:type="dxa"/>
            <w:vMerge/>
            <w:shd w:val="clear" w:color="auto" w:fill="auto"/>
          </w:tcPr>
          <w:p w:rsidR="00A54ACC" w:rsidRPr="00211A34" w:rsidRDefault="00A54ACC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A54ACC" w:rsidRPr="00211A34" w:rsidRDefault="00A54ACC" w:rsidP="00B81E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0F2B">
              <w:rPr>
                <w:b/>
                <w:bCs/>
                <w:sz w:val="20"/>
                <w:szCs w:val="20"/>
              </w:rPr>
              <w:t xml:space="preserve">Hurtownia Sportowa </w:t>
            </w:r>
            <w:proofErr w:type="spellStart"/>
            <w:r w:rsidRPr="00600F2B">
              <w:rPr>
                <w:b/>
                <w:bCs/>
                <w:sz w:val="20"/>
                <w:szCs w:val="20"/>
              </w:rPr>
              <w:t>KAL</w:t>
            </w:r>
            <w:proofErr w:type="spellEnd"/>
            <w:r w:rsidRPr="00600F2B">
              <w:rPr>
                <w:b/>
                <w:bCs/>
                <w:sz w:val="20"/>
                <w:szCs w:val="20"/>
              </w:rPr>
              <w:t>-SPORT</w:t>
            </w:r>
          </w:p>
          <w:p w:rsidR="00A54ACC" w:rsidRPr="00211A34" w:rsidRDefault="00A54ACC" w:rsidP="00B81E72">
            <w:pPr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al. T. Rejtana 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8</w:t>
            </w:r>
          </w:p>
          <w:p w:rsidR="00A54ACC" w:rsidRPr="00211A34" w:rsidRDefault="00A54ACC" w:rsidP="00B81E72">
            <w:pPr>
              <w:spacing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35-310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A54ACC" w:rsidRPr="00600F2B" w:rsidRDefault="00A54ACC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1 - Cena - 23.39</w:t>
            </w:r>
          </w:p>
          <w:p w:rsidR="00A54ACC" w:rsidRPr="00600F2B" w:rsidRDefault="00A54ACC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2 - Okres gwarancji - 30.00</w:t>
            </w:r>
          </w:p>
          <w:p w:rsidR="00A54ACC" w:rsidRPr="00211A34" w:rsidRDefault="00A54ACC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4ACC" w:rsidRPr="00211A34" w:rsidRDefault="00A54ACC" w:rsidP="00B81E72">
            <w:pPr>
              <w:jc w:val="center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 xml:space="preserve">  58,39</w:t>
            </w:r>
          </w:p>
        </w:tc>
      </w:tr>
      <w:tr w:rsidR="00600F2B" w:rsidRPr="00834EF4" w:rsidTr="00095CD9">
        <w:tc>
          <w:tcPr>
            <w:tcW w:w="2169" w:type="dxa"/>
            <w:shd w:val="clear" w:color="auto" w:fill="auto"/>
          </w:tcPr>
          <w:p w:rsidR="00600F2B" w:rsidRPr="00211A34" w:rsidRDefault="00600F2B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0F2B">
              <w:rPr>
                <w:sz w:val="20"/>
                <w:szCs w:val="20"/>
              </w:rPr>
              <w:t xml:space="preserve">Dostawa mebli biurowych z montażem dla Centrum E-Edukacji </w:t>
            </w:r>
            <w:proofErr w:type="spellStart"/>
            <w:r w:rsidRPr="00600F2B">
              <w:rPr>
                <w:sz w:val="20"/>
                <w:szCs w:val="20"/>
              </w:rPr>
              <w:t>PK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00F2B" w:rsidRPr="00211A34" w:rsidRDefault="00600F2B" w:rsidP="00B81E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0F2B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proofErr w:type="gramStart"/>
            <w:r w:rsidRPr="00600F2B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600F2B">
              <w:rPr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600F2B">
              <w:rPr>
                <w:b/>
                <w:bCs/>
                <w:sz w:val="20"/>
                <w:szCs w:val="20"/>
              </w:rPr>
              <w:t>z o.o.</w:t>
            </w:r>
          </w:p>
          <w:p w:rsidR="00600F2B" w:rsidRPr="00211A34" w:rsidRDefault="00600F2B" w:rsidP="00B81E72">
            <w:pPr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 xml:space="preserve">Kardynała </w:t>
            </w:r>
            <w:proofErr w:type="spellStart"/>
            <w:r w:rsidRPr="00600F2B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46/a</w:t>
            </w:r>
          </w:p>
          <w:p w:rsidR="00600F2B" w:rsidRPr="00211A34" w:rsidRDefault="00600F2B" w:rsidP="00B81E72">
            <w:pPr>
              <w:spacing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0F2B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600F2B" w:rsidRPr="00600F2B" w:rsidRDefault="00600F2B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1 - Cena - 50.00</w:t>
            </w:r>
          </w:p>
          <w:p w:rsidR="00600F2B" w:rsidRPr="00600F2B" w:rsidRDefault="00600F2B" w:rsidP="00B81E72">
            <w:pPr>
              <w:spacing w:before="40" w:after="40"/>
              <w:rPr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2 - Okres gwarancji - 30.00</w:t>
            </w:r>
          </w:p>
          <w:p w:rsidR="00600F2B" w:rsidRPr="00211A34" w:rsidRDefault="00600F2B" w:rsidP="00B81E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0F2B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0F2B" w:rsidRPr="00A54ACC" w:rsidRDefault="00600F2B" w:rsidP="00B81E7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54ACC">
              <w:rPr>
                <w:b/>
                <w:sz w:val="20"/>
                <w:szCs w:val="20"/>
              </w:rPr>
              <w:t xml:space="preserve">  90,00</w:t>
            </w:r>
          </w:p>
        </w:tc>
      </w:tr>
    </w:tbl>
    <w:p w:rsidR="00E85D70" w:rsidRDefault="00E85D70" w:rsidP="00211A34">
      <w:pPr>
        <w:spacing w:before="120"/>
        <w:jc w:val="both"/>
        <w:rPr>
          <w:color w:val="000000"/>
        </w:rPr>
      </w:pPr>
    </w:p>
    <w:p w:rsidR="00095CD9" w:rsidRDefault="00095CD9" w:rsidP="00095CD9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</w:t>
      </w:r>
      <w:proofErr w:type="spellStart"/>
      <w:r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następujące</w:t>
      </w:r>
      <w:r>
        <w:rPr>
          <w:sz w:val="22"/>
          <w:szCs w:val="22"/>
        </w:rPr>
        <w:t>j</w:t>
      </w:r>
      <w:r w:rsidRPr="00EB1359">
        <w:rPr>
          <w:sz w:val="22"/>
          <w:szCs w:val="22"/>
        </w:rPr>
        <w:t xml:space="preserve">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095CD9" w:rsidRPr="00EB1359" w:rsidTr="00C54F5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CD9" w:rsidRPr="00EB1359" w:rsidRDefault="00095CD9" w:rsidP="00C54F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D9" w:rsidRPr="00EB1359" w:rsidRDefault="00095CD9" w:rsidP="00C54F56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095CD9" w:rsidRPr="00EB1359" w:rsidRDefault="00095CD9" w:rsidP="00C54F56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95CD9" w:rsidRPr="00EB1359" w:rsidTr="00C54F5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D9" w:rsidRPr="00710915" w:rsidRDefault="00095CD9" w:rsidP="00C54F5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A57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D9" w:rsidRPr="00EB1359" w:rsidRDefault="00095CD9" w:rsidP="00C54F5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A57E2">
              <w:rPr>
                <w:b/>
                <w:sz w:val="22"/>
                <w:szCs w:val="22"/>
              </w:rPr>
              <w:t xml:space="preserve">Dostawa 3 szt. szaf biurowych dla </w:t>
            </w:r>
            <w:proofErr w:type="spellStart"/>
            <w:r w:rsidRPr="007A57E2">
              <w:rPr>
                <w:b/>
                <w:sz w:val="22"/>
                <w:szCs w:val="22"/>
              </w:rPr>
              <w:t>MCBU</w:t>
            </w:r>
            <w:proofErr w:type="spellEnd"/>
          </w:p>
          <w:p w:rsidR="00095CD9" w:rsidRDefault="00095CD9" w:rsidP="00C54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095CD9" w:rsidRDefault="00095CD9" w:rsidP="00C54F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7A57E2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095CD9" w:rsidRDefault="00095CD9" w:rsidP="00C54F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095CD9" w:rsidRPr="00EB1359" w:rsidRDefault="00095CD9" w:rsidP="00C54F5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A57E2">
              <w:rPr>
                <w:sz w:val="22"/>
                <w:szCs w:val="22"/>
              </w:rPr>
              <w:t xml:space="preserve">Do zadania częściowego nr 3 złożono dwie oferty, których cena </w:t>
            </w:r>
            <w:r>
              <w:rPr>
                <w:sz w:val="22"/>
                <w:szCs w:val="22"/>
              </w:rPr>
              <w:t xml:space="preserve">każdej </w:t>
            </w:r>
            <w:r w:rsidRPr="007A57E2">
              <w:rPr>
                <w:sz w:val="22"/>
                <w:szCs w:val="22"/>
              </w:rPr>
              <w:t>przekraczała kwotę, którą zamawiaj</w:t>
            </w:r>
            <w:r>
              <w:rPr>
                <w:sz w:val="22"/>
                <w:szCs w:val="22"/>
              </w:rPr>
              <w:t>ą</w:t>
            </w:r>
            <w:r w:rsidRPr="007A57E2">
              <w:rPr>
                <w:sz w:val="22"/>
                <w:szCs w:val="22"/>
              </w:rPr>
              <w:t>cy zamierzał przeznaczyć na sfinansowanie zamówienia.</w:t>
            </w:r>
          </w:p>
        </w:tc>
      </w:tr>
    </w:tbl>
    <w:p w:rsidR="00095CD9" w:rsidRDefault="00095CD9" w:rsidP="00D8427E">
      <w:pPr>
        <w:spacing w:after="40" w:line="276" w:lineRule="auto"/>
        <w:jc w:val="both"/>
      </w:pPr>
      <w:bookmarkStart w:id="1" w:name="_GoBack"/>
      <w:bookmarkEnd w:id="1"/>
    </w:p>
    <w:bookmarkEnd w:id="0"/>
    <w:sectPr w:rsidR="00095CD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B07" w:rsidRDefault="007B4B07">
      <w:r>
        <w:separator/>
      </w:r>
    </w:p>
  </w:endnote>
  <w:endnote w:type="continuationSeparator" w:id="0">
    <w:p w:rsidR="007B4B07" w:rsidRDefault="007B4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B07" w:rsidRDefault="007B4B07">
      <w:r>
        <w:separator/>
      </w:r>
    </w:p>
  </w:footnote>
  <w:footnote w:type="continuationSeparator" w:id="0">
    <w:p w:rsidR="007B4B07" w:rsidRDefault="007B4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DC1"/>
    <w:rsid w:val="00003DC1"/>
    <w:rsid w:val="00022322"/>
    <w:rsid w:val="00042497"/>
    <w:rsid w:val="00095CD9"/>
    <w:rsid w:val="000C1E6F"/>
    <w:rsid w:val="000E4E56"/>
    <w:rsid w:val="001151BE"/>
    <w:rsid w:val="001A1468"/>
    <w:rsid w:val="001A4E3A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0F2B"/>
    <w:rsid w:val="00607F9B"/>
    <w:rsid w:val="00644DCB"/>
    <w:rsid w:val="00657C1E"/>
    <w:rsid w:val="006E3089"/>
    <w:rsid w:val="00712C39"/>
    <w:rsid w:val="00756CDA"/>
    <w:rsid w:val="007B4B07"/>
    <w:rsid w:val="007E2ACC"/>
    <w:rsid w:val="007E68C5"/>
    <w:rsid w:val="00832144"/>
    <w:rsid w:val="008567C7"/>
    <w:rsid w:val="008642B3"/>
    <w:rsid w:val="008A6C10"/>
    <w:rsid w:val="008E3F39"/>
    <w:rsid w:val="008E5102"/>
    <w:rsid w:val="00915B9E"/>
    <w:rsid w:val="009346C6"/>
    <w:rsid w:val="00952256"/>
    <w:rsid w:val="0097748A"/>
    <w:rsid w:val="009F0E5C"/>
    <w:rsid w:val="00A029B8"/>
    <w:rsid w:val="00A54ACC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673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5297E8"/>
  <w15:chartTrackingRefBased/>
  <w15:docId w15:val="{7DCE9F27-E75A-4654-BCB0-32F52E09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2</cp:revision>
  <cp:lastPrinted>1899-12-31T23:00:00Z</cp:lastPrinted>
  <dcterms:created xsi:type="dcterms:W3CDTF">2021-10-12T11:34:00Z</dcterms:created>
  <dcterms:modified xsi:type="dcterms:W3CDTF">2021-10-12T11:34:00Z</dcterms:modified>
</cp:coreProperties>
</file>