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D91868" w:rsidP="00EF5AB9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D918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1868">
        <w:rPr>
          <w:sz w:val="22"/>
          <w:szCs w:val="22"/>
        </w:rPr>
        <w:t>2021-10-14</w:t>
      </w:r>
    </w:p>
    <w:p w:rsidR="00D91868" w:rsidRPr="00D91868" w:rsidRDefault="00D91868" w:rsidP="00577BC6">
      <w:pPr>
        <w:spacing w:after="40"/>
        <w:rPr>
          <w:b/>
          <w:bCs/>
          <w:sz w:val="22"/>
          <w:szCs w:val="22"/>
        </w:rPr>
      </w:pPr>
      <w:r w:rsidRPr="00D91868">
        <w:rPr>
          <w:b/>
          <w:bCs/>
          <w:sz w:val="22"/>
          <w:szCs w:val="22"/>
        </w:rPr>
        <w:t>Szpital Miejski Specjalistyczny</w:t>
      </w:r>
    </w:p>
    <w:p w:rsidR="00D91868" w:rsidRPr="00D91868" w:rsidRDefault="00D91868" w:rsidP="00577BC6">
      <w:pPr>
        <w:spacing w:after="40"/>
        <w:rPr>
          <w:b/>
          <w:bCs/>
          <w:sz w:val="22"/>
          <w:szCs w:val="22"/>
        </w:rPr>
      </w:pPr>
      <w:r w:rsidRPr="00D91868">
        <w:rPr>
          <w:b/>
          <w:bCs/>
          <w:sz w:val="22"/>
          <w:szCs w:val="22"/>
        </w:rPr>
        <w:t>im. Gabriela Narutowicza w Krakowie</w:t>
      </w:r>
    </w:p>
    <w:p w:rsidR="00D665F5" w:rsidRPr="00BD5546" w:rsidRDefault="00D91868" w:rsidP="00D665F5">
      <w:pPr>
        <w:rPr>
          <w:sz w:val="22"/>
          <w:szCs w:val="22"/>
        </w:rPr>
      </w:pPr>
      <w:r w:rsidRPr="00D91868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D91868">
        <w:rPr>
          <w:sz w:val="22"/>
          <w:szCs w:val="22"/>
        </w:rPr>
        <w:t>35-37</w:t>
      </w:r>
    </w:p>
    <w:p w:rsidR="00D665F5" w:rsidRPr="00BD5546" w:rsidRDefault="00D91868" w:rsidP="00D665F5">
      <w:pPr>
        <w:rPr>
          <w:sz w:val="22"/>
          <w:szCs w:val="22"/>
        </w:rPr>
      </w:pPr>
      <w:r w:rsidRPr="00D91868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D9186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1868" w:rsidRPr="00D91868">
        <w:rPr>
          <w:b/>
          <w:sz w:val="22"/>
          <w:szCs w:val="22"/>
        </w:rPr>
        <w:t>ZP/48/2021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1868" w:rsidRPr="00D9186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918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1868">
        <w:rPr>
          <w:b/>
          <w:sz w:val="22"/>
          <w:szCs w:val="22"/>
        </w:rPr>
        <w:t>Zakup pierwszego wyposażenia dla potrzeb Poradni Ginekologiczno-Położniczej i Poradni Urologicznej  w Szpitalu Miejskim Specjalistycznym im. Gabriela Narutowicza w Krakowie - lampa zabiegowa mobilna, fotel ginekologiczny i kolposkop.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91868" w:rsidRPr="00D9186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1868" w:rsidRPr="00D91868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D91868" w:rsidRPr="00D9186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91868" w:rsidRPr="00075CD0" w:rsidTr="00AC14A2">
        <w:tc>
          <w:tcPr>
            <w:tcW w:w="993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1</w:t>
            </w:r>
          </w:p>
        </w:tc>
        <w:tc>
          <w:tcPr>
            <w:tcW w:w="4110" w:type="dxa"/>
            <w:shd w:val="clear" w:color="auto" w:fill="auto"/>
          </w:tcPr>
          <w:p w:rsidR="00D91868" w:rsidRPr="00C82837" w:rsidRDefault="00D91868" w:rsidP="00AC14A2">
            <w:pPr>
              <w:spacing w:before="40"/>
            </w:pPr>
            <w:r w:rsidRPr="00D91868">
              <w:t>P.H.U. ProMedical</w:t>
            </w:r>
          </w:p>
          <w:p w:rsidR="00D91868" w:rsidRPr="00CB5EDB" w:rsidRDefault="00D91868" w:rsidP="00AC14A2">
            <w:r w:rsidRPr="00D91868">
              <w:t>Sopotnia Mała</w:t>
            </w:r>
            <w:r w:rsidRPr="00CB5EDB">
              <w:t xml:space="preserve"> </w:t>
            </w:r>
            <w:r w:rsidRPr="00D91868">
              <w:t>59</w:t>
            </w:r>
            <w:r w:rsidRPr="00CB5EDB">
              <w:t xml:space="preserve"> </w:t>
            </w:r>
          </w:p>
          <w:p w:rsidR="00D91868" w:rsidRPr="00CB5EDB" w:rsidRDefault="00D91868" w:rsidP="00AC14A2">
            <w:pPr>
              <w:spacing w:after="120"/>
              <w:jc w:val="both"/>
            </w:pPr>
            <w:r w:rsidRPr="00D91868">
              <w:t>34-340</w:t>
            </w:r>
            <w:r w:rsidRPr="00CB5EDB">
              <w:t xml:space="preserve"> </w:t>
            </w:r>
            <w:r w:rsidRPr="00D91868">
              <w:t>Jeleśnia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32 999.40 zł</w:t>
            </w:r>
          </w:p>
        </w:tc>
      </w:tr>
      <w:tr w:rsidR="00D91868" w:rsidRPr="00075CD0" w:rsidTr="00AC14A2">
        <w:tc>
          <w:tcPr>
            <w:tcW w:w="993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2</w:t>
            </w:r>
          </w:p>
        </w:tc>
        <w:tc>
          <w:tcPr>
            <w:tcW w:w="4110" w:type="dxa"/>
            <w:shd w:val="clear" w:color="auto" w:fill="auto"/>
          </w:tcPr>
          <w:p w:rsidR="00D91868" w:rsidRPr="00C82837" w:rsidRDefault="00D91868" w:rsidP="00AC14A2">
            <w:pPr>
              <w:spacing w:before="40"/>
            </w:pPr>
            <w:r w:rsidRPr="00D91868">
              <w:t>P.H.U. ProMedical</w:t>
            </w:r>
          </w:p>
          <w:p w:rsidR="00D91868" w:rsidRPr="00CB5EDB" w:rsidRDefault="00D91868" w:rsidP="00AC14A2">
            <w:r w:rsidRPr="00D91868">
              <w:t>Sopotnia Mała</w:t>
            </w:r>
            <w:r w:rsidRPr="00CB5EDB">
              <w:t xml:space="preserve"> </w:t>
            </w:r>
            <w:r w:rsidRPr="00D91868">
              <w:t>59</w:t>
            </w:r>
            <w:r w:rsidRPr="00CB5EDB">
              <w:t xml:space="preserve"> </w:t>
            </w:r>
          </w:p>
          <w:p w:rsidR="00D91868" w:rsidRPr="00CB5EDB" w:rsidRDefault="00D91868" w:rsidP="00AC14A2">
            <w:pPr>
              <w:spacing w:after="120"/>
              <w:jc w:val="both"/>
            </w:pPr>
            <w:r w:rsidRPr="00D91868">
              <w:t>34-340</w:t>
            </w:r>
            <w:r w:rsidRPr="00CB5EDB">
              <w:t xml:space="preserve"> </w:t>
            </w:r>
            <w:r w:rsidRPr="00D91868">
              <w:t>Jeleśnia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21 999.60 zł</w:t>
            </w:r>
          </w:p>
        </w:tc>
      </w:tr>
      <w:tr w:rsidR="00D91868" w:rsidRPr="00075CD0" w:rsidTr="00AC14A2">
        <w:tc>
          <w:tcPr>
            <w:tcW w:w="993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1</w:t>
            </w:r>
          </w:p>
        </w:tc>
        <w:tc>
          <w:tcPr>
            <w:tcW w:w="4110" w:type="dxa"/>
            <w:shd w:val="clear" w:color="auto" w:fill="auto"/>
          </w:tcPr>
          <w:p w:rsidR="00D91868" w:rsidRPr="00C82837" w:rsidRDefault="00D91868" w:rsidP="00AC14A2">
            <w:pPr>
              <w:spacing w:before="40"/>
            </w:pPr>
            <w:r w:rsidRPr="00D91868">
              <w:t>Medicom Sp. z o.o.</w:t>
            </w:r>
          </w:p>
          <w:p w:rsidR="00D91868" w:rsidRPr="00CB5EDB" w:rsidRDefault="00D91868" w:rsidP="00AC14A2">
            <w:r w:rsidRPr="00D91868">
              <w:t>M. Skłodowskiej - Curie</w:t>
            </w:r>
            <w:r w:rsidRPr="00CB5EDB">
              <w:t xml:space="preserve"> </w:t>
            </w:r>
            <w:r w:rsidRPr="00D91868">
              <w:t>34</w:t>
            </w:r>
            <w:r w:rsidRPr="00CB5EDB">
              <w:t xml:space="preserve"> </w:t>
            </w:r>
          </w:p>
          <w:p w:rsidR="00D91868" w:rsidRPr="00CB5EDB" w:rsidRDefault="00D91868" w:rsidP="00AC14A2">
            <w:pPr>
              <w:spacing w:after="120"/>
              <w:jc w:val="both"/>
            </w:pPr>
            <w:r w:rsidRPr="00D91868">
              <w:t>41-819</w:t>
            </w:r>
            <w:r w:rsidRPr="00CB5EDB">
              <w:t xml:space="preserve"> </w:t>
            </w:r>
            <w:r w:rsidRPr="00D9186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37 746.00 zł</w:t>
            </w:r>
          </w:p>
        </w:tc>
      </w:tr>
      <w:tr w:rsidR="00D91868" w:rsidRPr="00075CD0" w:rsidTr="00AC14A2">
        <w:tc>
          <w:tcPr>
            <w:tcW w:w="993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2</w:t>
            </w:r>
          </w:p>
        </w:tc>
        <w:tc>
          <w:tcPr>
            <w:tcW w:w="4110" w:type="dxa"/>
            <w:shd w:val="clear" w:color="auto" w:fill="auto"/>
          </w:tcPr>
          <w:p w:rsidR="00D91868" w:rsidRPr="00C82837" w:rsidRDefault="00D91868" w:rsidP="00AC14A2">
            <w:pPr>
              <w:spacing w:before="40"/>
            </w:pPr>
            <w:r w:rsidRPr="00D91868">
              <w:t>Medicom Sp. z o.o.</w:t>
            </w:r>
          </w:p>
          <w:p w:rsidR="00D91868" w:rsidRPr="00CB5EDB" w:rsidRDefault="00D91868" w:rsidP="00AC14A2">
            <w:r w:rsidRPr="00D91868">
              <w:t>M. Skłodowskiej - Curie</w:t>
            </w:r>
            <w:r w:rsidRPr="00CB5EDB">
              <w:t xml:space="preserve"> </w:t>
            </w:r>
            <w:r w:rsidRPr="00D91868">
              <w:t>34</w:t>
            </w:r>
            <w:r w:rsidRPr="00CB5EDB">
              <w:t xml:space="preserve"> </w:t>
            </w:r>
          </w:p>
          <w:p w:rsidR="00D91868" w:rsidRPr="00CB5EDB" w:rsidRDefault="00D91868" w:rsidP="00AC14A2">
            <w:pPr>
              <w:spacing w:after="120"/>
              <w:jc w:val="both"/>
            </w:pPr>
            <w:r w:rsidRPr="00D91868">
              <w:t>41-819</w:t>
            </w:r>
            <w:r w:rsidRPr="00CB5EDB">
              <w:t xml:space="preserve"> </w:t>
            </w:r>
            <w:r w:rsidRPr="00D9186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82 080.00 zł</w:t>
            </w:r>
          </w:p>
        </w:tc>
      </w:tr>
      <w:tr w:rsidR="00D91868" w:rsidRPr="00075CD0" w:rsidTr="00AC14A2">
        <w:tc>
          <w:tcPr>
            <w:tcW w:w="993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1</w:t>
            </w:r>
          </w:p>
        </w:tc>
        <w:tc>
          <w:tcPr>
            <w:tcW w:w="4110" w:type="dxa"/>
            <w:shd w:val="clear" w:color="auto" w:fill="auto"/>
          </w:tcPr>
          <w:p w:rsidR="00D91868" w:rsidRPr="00C82837" w:rsidRDefault="00D91868" w:rsidP="00AC14A2">
            <w:pPr>
              <w:spacing w:before="40"/>
            </w:pPr>
            <w:r w:rsidRPr="00D91868">
              <w:t>PPU GROVIS Bogdan Grochowski</w:t>
            </w:r>
          </w:p>
          <w:p w:rsidR="00D91868" w:rsidRPr="00CB5EDB" w:rsidRDefault="00D91868" w:rsidP="00AC14A2">
            <w:r w:rsidRPr="00D91868">
              <w:t>ul. Frezerów</w:t>
            </w:r>
            <w:r w:rsidRPr="00CB5EDB">
              <w:t xml:space="preserve"> </w:t>
            </w:r>
            <w:r w:rsidRPr="00D91868">
              <w:t>13</w:t>
            </w:r>
            <w:r w:rsidRPr="00CB5EDB">
              <w:t xml:space="preserve"> </w:t>
            </w:r>
          </w:p>
          <w:p w:rsidR="00D91868" w:rsidRPr="00CB5EDB" w:rsidRDefault="00D91868" w:rsidP="00AC14A2">
            <w:pPr>
              <w:spacing w:after="120"/>
              <w:jc w:val="both"/>
            </w:pPr>
            <w:r w:rsidRPr="00D91868">
              <w:t>20-209</w:t>
            </w:r>
            <w:r w:rsidRPr="00CB5EDB">
              <w:t xml:space="preserve"> </w:t>
            </w:r>
            <w:r w:rsidRPr="00D91868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35 640.00 zł</w:t>
            </w:r>
          </w:p>
        </w:tc>
      </w:tr>
      <w:tr w:rsidR="00D91868" w:rsidRPr="00075CD0" w:rsidTr="00AC14A2">
        <w:tc>
          <w:tcPr>
            <w:tcW w:w="993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2</w:t>
            </w:r>
          </w:p>
        </w:tc>
        <w:tc>
          <w:tcPr>
            <w:tcW w:w="4110" w:type="dxa"/>
            <w:shd w:val="clear" w:color="auto" w:fill="auto"/>
          </w:tcPr>
          <w:p w:rsidR="00D91868" w:rsidRPr="00C82837" w:rsidRDefault="00D91868" w:rsidP="00AC14A2">
            <w:pPr>
              <w:spacing w:before="40"/>
            </w:pPr>
            <w:r w:rsidRPr="00D91868">
              <w:t>Przedsiębiorstwo Zaopatrzenia Lecznictwa Cezal Lublin Sp. z o.o.</w:t>
            </w:r>
          </w:p>
          <w:p w:rsidR="00D91868" w:rsidRPr="00CB5EDB" w:rsidRDefault="00D91868" w:rsidP="00AC14A2">
            <w:r w:rsidRPr="00D91868">
              <w:t>Al. Spółdzielczości Pracy</w:t>
            </w:r>
            <w:r w:rsidRPr="00CB5EDB">
              <w:t xml:space="preserve"> </w:t>
            </w:r>
            <w:r w:rsidRPr="00D91868">
              <w:t>38</w:t>
            </w:r>
            <w:r w:rsidRPr="00CB5EDB">
              <w:t xml:space="preserve"> </w:t>
            </w:r>
          </w:p>
          <w:p w:rsidR="00D91868" w:rsidRPr="00CB5EDB" w:rsidRDefault="00D91868" w:rsidP="00AC14A2">
            <w:pPr>
              <w:spacing w:after="120"/>
              <w:jc w:val="both"/>
            </w:pPr>
            <w:r w:rsidRPr="00D91868">
              <w:t>20-147</w:t>
            </w:r>
            <w:r w:rsidRPr="00CB5EDB">
              <w:t xml:space="preserve"> </w:t>
            </w:r>
            <w:r w:rsidRPr="00D91868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1868" w:rsidRPr="00CB5EDB" w:rsidRDefault="00D91868" w:rsidP="00AC14A2">
            <w:pPr>
              <w:spacing w:before="120" w:after="120"/>
              <w:jc w:val="center"/>
            </w:pPr>
            <w:r w:rsidRPr="00D91868">
              <w:t>19 335.00 zł</w:t>
            </w:r>
          </w:p>
        </w:tc>
      </w:tr>
      <w:bookmarkEnd w:id="0"/>
    </w:tbl>
    <w:p w:rsidR="00C236D3" w:rsidRPr="006B27ED" w:rsidRDefault="00C236D3" w:rsidP="00EF5AB9">
      <w:pPr>
        <w:pStyle w:val="Tekstpodstawowy"/>
        <w:spacing w:before="480" w:after="480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2D4" w:rsidRDefault="002D22D4">
      <w:r>
        <w:separator/>
      </w:r>
    </w:p>
  </w:endnote>
  <w:endnote w:type="continuationSeparator" w:id="0">
    <w:p w:rsidR="002D22D4" w:rsidRDefault="002D2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05E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7BBF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2D4" w:rsidRDefault="002D22D4">
      <w:r>
        <w:separator/>
      </w:r>
    </w:p>
  </w:footnote>
  <w:footnote w:type="continuationSeparator" w:id="0">
    <w:p w:rsidR="002D22D4" w:rsidRDefault="002D2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868" w:rsidRDefault="00D91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868" w:rsidRDefault="00D91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868" w:rsidRDefault="00D91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D4"/>
    <w:rsid w:val="00007727"/>
    <w:rsid w:val="00017720"/>
    <w:rsid w:val="00035488"/>
    <w:rsid w:val="000D7F25"/>
    <w:rsid w:val="000E00E5"/>
    <w:rsid w:val="00173B20"/>
    <w:rsid w:val="001C69FF"/>
    <w:rsid w:val="0023318D"/>
    <w:rsid w:val="002D22D4"/>
    <w:rsid w:val="003D72FD"/>
    <w:rsid w:val="00423179"/>
    <w:rsid w:val="00490DC0"/>
    <w:rsid w:val="00493F8C"/>
    <w:rsid w:val="004C7E9B"/>
    <w:rsid w:val="00505ED2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91868"/>
    <w:rsid w:val="00EA3476"/>
    <w:rsid w:val="00EF5AB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53FB23-DD09-4A4C-AB16-3BC7A79A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2</cp:revision>
  <cp:lastPrinted>2021-10-14T11:08:00Z</cp:lastPrinted>
  <dcterms:created xsi:type="dcterms:W3CDTF">2021-10-14T11:09:00Z</dcterms:created>
  <dcterms:modified xsi:type="dcterms:W3CDTF">2021-10-14T11:09:00Z</dcterms:modified>
</cp:coreProperties>
</file>