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9253E" w14:textId="77777777" w:rsidR="00D665F5" w:rsidRDefault="00415B3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415B38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415B38">
        <w:rPr>
          <w:sz w:val="22"/>
          <w:szCs w:val="22"/>
        </w:rPr>
        <w:t>2021-10-15</w:t>
      </w:r>
    </w:p>
    <w:p w14:paraId="4606A45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7DBC8AC" w14:textId="77777777" w:rsidR="00415B38" w:rsidRPr="00415B38" w:rsidRDefault="00415B38" w:rsidP="00577BC6">
      <w:pPr>
        <w:spacing w:after="40"/>
        <w:rPr>
          <w:b/>
          <w:bCs/>
          <w:sz w:val="22"/>
          <w:szCs w:val="22"/>
        </w:rPr>
      </w:pPr>
      <w:r w:rsidRPr="00415B38">
        <w:rPr>
          <w:b/>
          <w:bCs/>
          <w:sz w:val="22"/>
          <w:szCs w:val="22"/>
        </w:rPr>
        <w:t>Szpital Wojewódzki w Poznaniu</w:t>
      </w:r>
    </w:p>
    <w:p w14:paraId="15AE15E6" w14:textId="77777777" w:rsidR="00D665F5" w:rsidRPr="00D91931" w:rsidRDefault="00415B38" w:rsidP="00577BC6">
      <w:pPr>
        <w:spacing w:after="40"/>
        <w:rPr>
          <w:b/>
          <w:bCs/>
          <w:sz w:val="22"/>
          <w:szCs w:val="22"/>
        </w:rPr>
      </w:pPr>
      <w:r w:rsidRPr="00415B38">
        <w:rPr>
          <w:b/>
          <w:bCs/>
          <w:sz w:val="22"/>
          <w:szCs w:val="22"/>
        </w:rPr>
        <w:t>Dział Zamówień Publicznych</w:t>
      </w:r>
    </w:p>
    <w:p w14:paraId="528AE0DC" w14:textId="70A13E2D" w:rsidR="00D665F5" w:rsidRPr="00BD5546" w:rsidRDefault="0092311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15B38" w:rsidRPr="00415B38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415B38" w:rsidRPr="00415B38">
        <w:rPr>
          <w:sz w:val="22"/>
          <w:szCs w:val="22"/>
        </w:rPr>
        <w:t>7/19</w:t>
      </w:r>
    </w:p>
    <w:p w14:paraId="34E13CA0" w14:textId="77777777" w:rsidR="00D665F5" w:rsidRPr="00BD5546" w:rsidRDefault="00415B38" w:rsidP="00D665F5">
      <w:pPr>
        <w:rPr>
          <w:sz w:val="22"/>
          <w:szCs w:val="22"/>
        </w:rPr>
      </w:pPr>
      <w:r w:rsidRPr="00415B38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415B38">
        <w:rPr>
          <w:sz w:val="22"/>
          <w:szCs w:val="22"/>
        </w:rPr>
        <w:t>Poznań</w:t>
      </w:r>
    </w:p>
    <w:p w14:paraId="5365F9C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2D606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D836F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5B38" w:rsidRPr="00415B38">
        <w:rPr>
          <w:b/>
          <w:sz w:val="22"/>
          <w:szCs w:val="22"/>
        </w:rPr>
        <w:t>SZW/DZP/58/2021</w:t>
      </w:r>
      <w:r w:rsidR="00A80738">
        <w:rPr>
          <w:sz w:val="24"/>
        </w:rPr>
        <w:tab/>
        <w:t xml:space="preserve"> </w:t>
      </w:r>
    </w:p>
    <w:p w14:paraId="46C1A2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65D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94EE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A1801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6BC72F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6940BF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15B38" w:rsidRPr="00415B3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389B8AC0" w14:textId="77777777" w:rsidR="00A80738" w:rsidRPr="00577BC6" w:rsidRDefault="00415B3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5B38">
        <w:rPr>
          <w:b/>
          <w:sz w:val="22"/>
          <w:szCs w:val="22"/>
        </w:rPr>
        <w:t>Przeglądy techniczne i naprawy urządzeń medycznych - 21 zadań</w:t>
      </w:r>
    </w:p>
    <w:p w14:paraId="4226ABE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15B38" w:rsidRPr="00415B3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09ED4E7" w14:textId="19CAD39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15B38" w:rsidRPr="00415B38">
        <w:rPr>
          <w:sz w:val="22"/>
          <w:szCs w:val="22"/>
        </w:rPr>
        <w:t>14/10/2021</w:t>
      </w:r>
      <w:r w:rsidR="00FF4AB1" w:rsidRPr="00577BC6">
        <w:rPr>
          <w:sz w:val="22"/>
          <w:szCs w:val="22"/>
        </w:rPr>
        <w:t xml:space="preserve"> o godz. </w:t>
      </w:r>
      <w:r w:rsidR="00415B38" w:rsidRPr="00415B38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923117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7"/>
        <w:gridCol w:w="850"/>
        <w:gridCol w:w="1699"/>
        <w:gridCol w:w="1282"/>
        <w:gridCol w:w="1134"/>
        <w:gridCol w:w="1411"/>
        <w:gridCol w:w="7"/>
        <w:gridCol w:w="1842"/>
      </w:tblGrid>
      <w:tr w:rsidR="00923117" w:rsidRPr="00075CD0" w14:paraId="13ECB35B" w14:textId="45991D73" w:rsidTr="00C347B5">
        <w:tc>
          <w:tcPr>
            <w:tcW w:w="847" w:type="dxa"/>
            <w:shd w:val="clear" w:color="auto" w:fill="auto"/>
            <w:vAlign w:val="center"/>
          </w:tcPr>
          <w:p w14:paraId="485A7D08" w14:textId="77777777" w:rsidR="00923117" w:rsidRPr="00CB5EDB" w:rsidRDefault="00923117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7B70F3" w14:textId="77777777" w:rsidR="00923117" w:rsidRPr="00CB5EDB" w:rsidRDefault="00923117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1699" w:type="dxa"/>
            <w:shd w:val="clear" w:color="auto" w:fill="auto"/>
            <w:vAlign w:val="center"/>
          </w:tcPr>
          <w:p w14:paraId="64A8FA55" w14:textId="62F24E77" w:rsidR="00923117" w:rsidRPr="00CB5EDB" w:rsidRDefault="00923117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19889D6" w14:textId="6B3FDC1E" w:rsidR="00923117" w:rsidRPr="00CB5EDB" w:rsidRDefault="00923117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  <w:r>
              <w:br/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19232" w14:textId="5B4B1A61" w:rsidR="00923117" w:rsidRPr="00CB5EDB" w:rsidRDefault="00923117" w:rsidP="00923117">
            <w:pPr>
              <w:spacing w:before="120" w:after="120"/>
              <w:jc w:val="center"/>
            </w:pPr>
            <w:r>
              <w:t>Okres gwarancji po naprawie (K-2)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872DFBA" w14:textId="4EE649AE" w:rsidR="00923117" w:rsidRPr="00CB5EDB" w:rsidRDefault="00923117" w:rsidP="00923117">
            <w:pPr>
              <w:spacing w:before="120" w:after="120"/>
              <w:jc w:val="center"/>
            </w:pPr>
            <w:r>
              <w:t>Czas reakcji Wykonawcy liczony od zgłoszenia naprawy do czasu wykonania diagnostyki uszkodzenia (K-3)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E0BABA8" w14:textId="059F9BE5" w:rsidR="00923117" w:rsidRPr="00CB5EDB" w:rsidRDefault="00923117" w:rsidP="00923117">
            <w:pPr>
              <w:spacing w:before="120" w:after="120"/>
              <w:jc w:val="center"/>
            </w:pPr>
            <w:r>
              <w:t xml:space="preserve">Autoryzacja producenta do serwisowania sprzętu </w:t>
            </w:r>
            <w:r>
              <w:br/>
              <w:t>(K-4)</w:t>
            </w:r>
          </w:p>
        </w:tc>
      </w:tr>
      <w:tr w:rsidR="00923117" w:rsidRPr="00075CD0" w14:paraId="14DE5186" w14:textId="597F4EFF" w:rsidTr="00C347B5">
        <w:tc>
          <w:tcPr>
            <w:tcW w:w="847" w:type="dxa"/>
            <w:shd w:val="clear" w:color="auto" w:fill="auto"/>
            <w:vAlign w:val="center"/>
          </w:tcPr>
          <w:p w14:paraId="7AA9710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6180D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1699" w:type="dxa"/>
            <w:shd w:val="clear" w:color="auto" w:fill="auto"/>
          </w:tcPr>
          <w:p w14:paraId="2497AE2A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A014BBC" w14:textId="06E4E8D0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4EC35A44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76ABCE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E1A21C" w14:textId="75F47761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876E147" w14:textId="7E50E850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0406808E" w14:textId="6D5AFC2A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2641CE8" w14:textId="56795F64" w:rsidTr="00C347B5">
        <w:tc>
          <w:tcPr>
            <w:tcW w:w="847" w:type="dxa"/>
            <w:shd w:val="clear" w:color="auto" w:fill="auto"/>
            <w:vAlign w:val="center"/>
          </w:tcPr>
          <w:p w14:paraId="2FEA467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E135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</w:t>
            </w:r>
          </w:p>
        </w:tc>
        <w:tc>
          <w:tcPr>
            <w:tcW w:w="1699" w:type="dxa"/>
            <w:shd w:val="clear" w:color="auto" w:fill="auto"/>
          </w:tcPr>
          <w:p w14:paraId="50585E06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91BE438" w14:textId="16C41D86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6E0F2297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5AEEA6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4 752.00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ED3731" w14:textId="7398A4A7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2E39CAF" w14:textId="1D6411BF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094D6010" w14:textId="21089474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8A2B6AA" w14:textId="40B38B19" w:rsidTr="00C347B5">
        <w:tc>
          <w:tcPr>
            <w:tcW w:w="847" w:type="dxa"/>
            <w:shd w:val="clear" w:color="auto" w:fill="auto"/>
            <w:vAlign w:val="center"/>
          </w:tcPr>
          <w:p w14:paraId="45B5CAC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31B7C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</w:t>
            </w:r>
          </w:p>
        </w:tc>
        <w:tc>
          <w:tcPr>
            <w:tcW w:w="1699" w:type="dxa"/>
            <w:shd w:val="clear" w:color="auto" w:fill="auto"/>
          </w:tcPr>
          <w:p w14:paraId="1063DB3C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1DE3807" w14:textId="7CAD6CBA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25185D54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2C131D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1 296.00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E01A5" w14:textId="230981F6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FA871DE" w14:textId="693F2B74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42EC0BEF" w14:textId="3163C762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534DDADF" w14:textId="1044035A" w:rsidTr="00C347B5">
        <w:tc>
          <w:tcPr>
            <w:tcW w:w="847" w:type="dxa"/>
            <w:shd w:val="clear" w:color="auto" w:fill="auto"/>
            <w:vAlign w:val="center"/>
          </w:tcPr>
          <w:p w14:paraId="5546674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F41E1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1699" w:type="dxa"/>
            <w:shd w:val="clear" w:color="auto" w:fill="auto"/>
          </w:tcPr>
          <w:p w14:paraId="18339E18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0F44BF9C" w14:textId="24310D9D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5B7782AF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lastRenderedPageBreak/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2DD6A9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lastRenderedPageBreak/>
              <w:t>972.00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EAB27" w14:textId="6FBD3FA7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A3B902B" w14:textId="6D6A3947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C4155C9" w14:textId="7328507D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502DEAF6" w14:textId="27DC1F7F" w:rsidTr="00C347B5">
        <w:tc>
          <w:tcPr>
            <w:tcW w:w="847" w:type="dxa"/>
            <w:shd w:val="clear" w:color="auto" w:fill="auto"/>
            <w:vAlign w:val="center"/>
          </w:tcPr>
          <w:p w14:paraId="6CD27E9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4E6D8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6</w:t>
            </w:r>
          </w:p>
        </w:tc>
        <w:tc>
          <w:tcPr>
            <w:tcW w:w="1699" w:type="dxa"/>
            <w:shd w:val="clear" w:color="auto" w:fill="auto"/>
          </w:tcPr>
          <w:p w14:paraId="75CD6AD9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489029D" w14:textId="08E40533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77361D92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219506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A6D784" w14:textId="6CA4B415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ACAE5D7" w14:textId="6B35451A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42B119A9" w14:textId="4410FD4F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4F3B4F2A" w14:textId="1A1D5194" w:rsidTr="00C347B5">
        <w:tc>
          <w:tcPr>
            <w:tcW w:w="847" w:type="dxa"/>
            <w:shd w:val="clear" w:color="auto" w:fill="auto"/>
            <w:vAlign w:val="center"/>
          </w:tcPr>
          <w:p w14:paraId="0C9BC91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7E5C82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1699" w:type="dxa"/>
            <w:shd w:val="clear" w:color="auto" w:fill="auto"/>
          </w:tcPr>
          <w:p w14:paraId="3DAFC94F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1BCAACA0" w14:textId="2EA81BBE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494D3032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13EBF3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E676B3" w14:textId="31845A85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2510188" w14:textId="40C24FB5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71CF6D69" w14:textId="2D9D3A60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642B5EC8" w14:textId="10A645E4" w:rsidTr="00C347B5">
        <w:tc>
          <w:tcPr>
            <w:tcW w:w="847" w:type="dxa"/>
            <w:shd w:val="clear" w:color="auto" w:fill="auto"/>
            <w:vAlign w:val="center"/>
          </w:tcPr>
          <w:p w14:paraId="3158ED7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9A43E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</w:t>
            </w:r>
          </w:p>
        </w:tc>
        <w:tc>
          <w:tcPr>
            <w:tcW w:w="1699" w:type="dxa"/>
            <w:shd w:val="clear" w:color="auto" w:fill="auto"/>
          </w:tcPr>
          <w:p w14:paraId="282B9058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2A4D45E1" w14:textId="023D13EE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717E8E45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F24DC7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E0190B" w14:textId="03D53445" w:rsidR="00923117" w:rsidRPr="00CB5EDB" w:rsidRDefault="00923117" w:rsidP="00923117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CF4D6DF" w14:textId="4ABC39D8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55D3FB4B" w14:textId="04297D59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04DAA68D" w14:textId="47F3E936" w:rsidTr="00C347B5">
        <w:tc>
          <w:tcPr>
            <w:tcW w:w="847" w:type="dxa"/>
            <w:shd w:val="clear" w:color="auto" w:fill="auto"/>
            <w:vAlign w:val="center"/>
          </w:tcPr>
          <w:p w14:paraId="6EE0016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3026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9</w:t>
            </w:r>
          </w:p>
        </w:tc>
        <w:tc>
          <w:tcPr>
            <w:tcW w:w="1699" w:type="dxa"/>
            <w:shd w:val="clear" w:color="auto" w:fill="auto"/>
          </w:tcPr>
          <w:p w14:paraId="62A0A4A7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47D97615" w14:textId="7C324502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7C93CE2E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D59B0A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7DF4E" w14:textId="27FFCC9F" w:rsidR="00923117" w:rsidRPr="00CB5EDB" w:rsidRDefault="00923117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190BD29" w14:textId="33A358C0" w:rsidR="00923117" w:rsidRPr="00CB5EDB" w:rsidRDefault="00923117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734694A8" w14:textId="782373CF" w:rsidR="00923117" w:rsidRPr="00CB5EDB" w:rsidRDefault="00923117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26F12122" w14:textId="1001F004" w:rsidTr="00C347B5">
        <w:tc>
          <w:tcPr>
            <w:tcW w:w="847" w:type="dxa"/>
            <w:shd w:val="clear" w:color="auto" w:fill="auto"/>
            <w:vAlign w:val="center"/>
          </w:tcPr>
          <w:p w14:paraId="53342552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889A2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1699" w:type="dxa"/>
            <w:shd w:val="clear" w:color="auto" w:fill="auto"/>
          </w:tcPr>
          <w:p w14:paraId="1D8F6C98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2245B832" w14:textId="2F8E5CBC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67B819BF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CC0AE7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5 400.00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E58D8" w14:textId="6BFBDDF3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13AFAC8" w14:textId="5A2CE447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356184A6" w14:textId="73E22233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5F5923F7" w14:textId="594730A6" w:rsidTr="00C347B5">
        <w:tc>
          <w:tcPr>
            <w:tcW w:w="847" w:type="dxa"/>
            <w:shd w:val="clear" w:color="auto" w:fill="auto"/>
            <w:vAlign w:val="center"/>
          </w:tcPr>
          <w:p w14:paraId="0B90E76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A09E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12</w:t>
            </w:r>
          </w:p>
        </w:tc>
        <w:tc>
          <w:tcPr>
            <w:tcW w:w="1699" w:type="dxa"/>
            <w:shd w:val="clear" w:color="auto" w:fill="auto"/>
          </w:tcPr>
          <w:p w14:paraId="092B82B9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5429A78" w14:textId="03885E36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472CCE53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CF4331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1 080.00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81E6CE" w14:textId="691C4BB8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21B47FD" w14:textId="38084B67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B22353C" w14:textId="02E8ADD0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4B08F0FB" w14:textId="7834D37C" w:rsidTr="00C347B5">
        <w:tc>
          <w:tcPr>
            <w:tcW w:w="847" w:type="dxa"/>
            <w:shd w:val="clear" w:color="auto" w:fill="auto"/>
            <w:vAlign w:val="center"/>
          </w:tcPr>
          <w:p w14:paraId="79C5AB6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4E2F45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13</w:t>
            </w:r>
          </w:p>
        </w:tc>
        <w:tc>
          <w:tcPr>
            <w:tcW w:w="1699" w:type="dxa"/>
            <w:shd w:val="clear" w:color="auto" w:fill="auto"/>
          </w:tcPr>
          <w:p w14:paraId="6578263B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4D5FA02A" w14:textId="2192DCCA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68905953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4BFBED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9 720.00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75DCF9" w14:textId="3360C29B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BB1A433" w14:textId="579E3053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DA22C97" w14:textId="32EED6AA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133B923F" w14:textId="729E9F7A" w:rsidTr="00C347B5">
        <w:tc>
          <w:tcPr>
            <w:tcW w:w="847" w:type="dxa"/>
            <w:shd w:val="clear" w:color="auto" w:fill="auto"/>
            <w:vAlign w:val="center"/>
          </w:tcPr>
          <w:p w14:paraId="3111B3D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2CECB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15</w:t>
            </w:r>
          </w:p>
        </w:tc>
        <w:tc>
          <w:tcPr>
            <w:tcW w:w="1699" w:type="dxa"/>
            <w:shd w:val="clear" w:color="auto" w:fill="auto"/>
          </w:tcPr>
          <w:p w14:paraId="4982D9E3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3BEDC164" w14:textId="1A2CFA71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2B20F0B2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9BEAE9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DC6A4" w14:textId="789FDEBC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A093699" w14:textId="622FD28D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4A58F02C" w14:textId="350BE6A0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219BEBB9" w14:textId="44CD31D1" w:rsidTr="00C347B5">
        <w:tc>
          <w:tcPr>
            <w:tcW w:w="847" w:type="dxa"/>
            <w:shd w:val="clear" w:color="auto" w:fill="auto"/>
            <w:vAlign w:val="center"/>
          </w:tcPr>
          <w:p w14:paraId="6F663CBF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355EA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16</w:t>
            </w:r>
          </w:p>
        </w:tc>
        <w:tc>
          <w:tcPr>
            <w:tcW w:w="1699" w:type="dxa"/>
            <w:shd w:val="clear" w:color="auto" w:fill="auto"/>
          </w:tcPr>
          <w:p w14:paraId="5A7C080D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34DB216" w14:textId="4A907859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36B5EE41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C81FB8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30F84" w14:textId="2FBC269E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D911CAF" w14:textId="4E7688E3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0EFCFFA9" w14:textId="585F4F17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7A1EFF96" w14:textId="62363DD9" w:rsidTr="00C347B5">
        <w:tc>
          <w:tcPr>
            <w:tcW w:w="847" w:type="dxa"/>
            <w:shd w:val="clear" w:color="auto" w:fill="auto"/>
            <w:vAlign w:val="center"/>
          </w:tcPr>
          <w:p w14:paraId="75AEE52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9A1E4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17</w:t>
            </w:r>
          </w:p>
        </w:tc>
        <w:tc>
          <w:tcPr>
            <w:tcW w:w="1699" w:type="dxa"/>
            <w:shd w:val="clear" w:color="auto" w:fill="auto"/>
          </w:tcPr>
          <w:p w14:paraId="20884F41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285532B4" w14:textId="2365CA1F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6786DECF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C1E869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0560F" w14:textId="2F99CCF0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E21A8CD" w14:textId="3EF3F37C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55EFA198" w14:textId="2E56C499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04623F49" w14:textId="10DD4CF2" w:rsidTr="00C347B5">
        <w:tc>
          <w:tcPr>
            <w:tcW w:w="847" w:type="dxa"/>
            <w:shd w:val="clear" w:color="auto" w:fill="auto"/>
            <w:vAlign w:val="center"/>
          </w:tcPr>
          <w:p w14:paraId="1240136F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36393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19</w:t>
            </w:r>
          </w:p>
        </w:tc>
        <w:tc>
          <w:tcPr>
            <w:tcW w:w="1699" w:type="dxa"/>
            <w:shd w:val="clear" w:color="auto" w:fill="auto"/>
          </w:tcPr>
          <w:p w14:paraId="1E3D5C5B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330CC815" w14:textId="1307CE4C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0C6489E0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80A0B5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2 160.00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E8B782" w14:textId="58CDA504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7775590" w14:textId="4E0830CF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4DD9D5C" w14:textId="6273E1D7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2032AB0" w14:textId="15D39B24" w:rsidTr="00C347B5">
        <w:tc>
          <w:tcPr>
            <w:tcW w:w="847" w:type="dxa"/>
            <w:shd w:val="clear" w:color="auto" w:fill="auto"/>
            <w:vAlign w:val="center"/>
          </w:tcPr>
          <w:p w14:paraId="482280D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B600E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21</w:t>
            </w:r>
          </w:p>
        </w:tc>
        <w:tc>
          <w:tcPr>
            <w:tcW w:w="1699" w:type="dxa"/>
            <w:shd w:val="clear" w:color="auto" w:fill="auto"/>
          </w:tcPr>
          <w:p w14:paraId="574DE30E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ZTM Innovations Sp. z o. o</w:t>
            </w:r>
          </w:p>
          <w:p w14:paraId="620C6607" w14:textId="2D81F494" w:rsidR="00923117" w:rsidRPr="00CB5EDB" w:rsidRDefault="00923117" w:rsidP="00923117">
            <w:pPr>
              <w:jc w:val="center"/>
            </w:pPr>
            <w:r w:rsidRPr="00415B38">
              <w:t>ul. Kopanina</w:t>
            </w:r>
            <w:r w:rsidRPr="00CB5EDB">
              <w:t xml:space="preserve"> </w:t>
            </w:r>
            <w:r w:rsidRPr="00415B38">
              <w:t>79</w:t>
            </w:r>
          </w:p>
          <w:p w14:paraId="10B3017F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60-105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E4D2EA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17022" w14:textId="30665550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1DC8F32" w14:textId="1698C558" w:rsidR="00923117" w:rsidRPr="00CB5EDB" w:rsidRDefault="00C347B5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71F3818D" w14:textId="67352C8B" w:rsidR="00923117" w:rsidRPr="00CB5EDB" w:rsidRDefault="00C347B5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5909FBA" w14:textId="322C1C34" w:rsidTr="00C347B5">
        <w:tc>
          <w:tcPr>
            <w:tcW w:w="847" w:type="dxa"/>
            <w:shd w:val="clear" w:color="auto" w:fill="auto"/>
            <w:vAlign w:val="center"/>
          </w:tcPr>
          <w:p w14:paraId="3E89650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F47A4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1699" w:type="dxa"/>
            <w:shd w:val="clear" w:color="auto" w:fill="auto"/>
          </w:tcPr>
          <w:p w14:paraId="3903E85C" w14:textId="32CEFE90" w:rsidR="00923117" w:rsidRPr="00C82837" w:rsidRDefault="00923117" w:rsidP="00923117">
            <w:pPr>
              <w:spacing w:before="40"/>
              <w:jc w:val="center"/>
            </w:pPr>
            <w:r w:rsidRPr="00415B38">
              <w:t xml:space="preserve">DUTCHMED PL Spółka z </w:t>
            </w:r>
            <w:r w:rsidR="00C347B5">
              <w:t>o. o.</w:t>
            </w:r>
          </w:p>
          <w:p w14:paraId="65F5E0D8" w14:textId="6F0D6D09" w:rsidR="00923117" w:rsidRPr="00CB5EDB" w:rsidRDefault="00C347B5" w:rsidP="00923117">
            <w:pPr>
              <w:jc w:val="center"/>
            </w:pPr>
            <w:r>
              <w:lastRenderedPageBreak/>
              <w:t xml:space="preserve">ul. </w:t>
            </w:r>
            <w:r w:rsidR="00923117" w:rsidRPr="00415B38">
              <w:t>Szajnochy</w:t>
            </w:r>
            <w:r w:rsidR="00923117" w:rsidRPr="00CB5EDB">
              <w:t xml:space="preserve"> </w:t>
            </w:r>
            <w:r w:rsidR="00923117" w:rsidRPr="00415B38">
              <w:t>14</w:t>
            </w:r>
          </w:p>
          <w:p w14:paraId="24BFACFD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85-738</w:t>
            </w:r>
            <w:r w:rsidRPr="00CB5EDB">
              <w:t xml:space="preserve"> </w:t>
            </w:r>
            <w:r w:rsidRPr="00415B38">
              <w:t>Bydgoszcz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685C3CA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lastRenderedPageBreak/>
              <w:t>6 814.80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D3919" w14:textId="22AAE39D" w:rsidR="00923117" w:rsidRPr="00CB5EDB" w:rsidRDefault="00C347B5" w:rsidP="00BD31AA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4314972" w14:textId="0428C41E" w:rsidR="00923117" w:rsidRPr="00CB5EDB" w:rsidRDefault="00C347B5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6142D214" w14:textId="06F10E44" w:rsidR="00923117" w:rsidRPr="00CB5EDB" w:rsidRDefault="00C347B5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6F50AEDE" w14:textId="1258B740" w:rsidTr="00C347B5">
        <w:tc>
          <w:tcPr>
            <w:tcW w:w="847" w:type="dxa"/>
            <w:shd w:val="clear" w:color="auto" w:fill="auto"/>
            <w:vAlign w:val="center"/>
          </w:tcPr>
          <w:p w14:paraId="084C651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CFA20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11</w:t>
            </w:r>
          </w:p>
        </w:tc>
        <w:tc>
          <w:tcPr>
            <w:tcW w:w="1699" w:type="dxa"/>
            <w:shd w:val="clear" w:color="auto" w:fill="auto"/>
          </w:tcPr>
          <w:p w14:paraId="39881C52" w14:textId="660B72AA" w:rsidR="00923117" w:rsidRPr="00C82837" w:rsidRDefault="00923117" w:rsidP="00923117">
            <w:pPr>
              <w:spacing w:before="40"/>
              <w:jc w:val="center"/>
            </w:pPr>
            <w:r w:rsidRPr="00415B38">
              <w:t xml:space="preserve">DUTCHMED PL Spółka z </w:t>
            </w:r>
            <w:r w:rsidR="00C347B5">
              <w:t>o. o.</w:t>
            </w:r>
          </w:p>
          <w:p w14:paraId="35B342BE" w14:textId="3EEDFDD6" w:rsidR="00923117" w:rsidRPr="00CB5EDB" w:rsidRDefault="00C347B5" w:rsidP="00923117">
            <w:pPr>
              <w:jc w:val="center"/>
            </w:pPr>
            <w:r>
              <w:t xml:space="preserve">ul. </w:t>
            </w:r>
            <w:r w:rsidR="00923117" w:rsidRPr="00415B38">
              <w:t>Szajnochy</w:t>
            </w:r>
            <w:r w:rsidR="00923117" w:rsidRPr="00CB5EDB">
              <w:t xml:space="preserve"> </w:t>
            </w:r>
            <w:r w:rsidR="00923117" w:rsidRPr="00415B38">
              <w:t>14</w:t>
            </w:r>
          </w:p>
          <w:p w14:paraId="39143B68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85-738</w:t>
            </w:r>
            <w:r w:rsidRPr="00CB5EDB">
              <w:t xml:space="preserve"> </w:t>
            </w:r>
            <w:r w:rsidRPr="00415B38">
              <w:t>Bydgoszcz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837CA1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3 025.08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D35C4" w14:textId="3E8AF981" w:rsidR="00923117" w:rsidRPr="00CB5EDB" w:rsidRDefault="00C347B5" w:rsidP="00BD31AA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3328C3C" w14:textId="3C9F0F7F" w:rsidR="00923117" w:rsidRPr="00CB5EDB" w:rsidRDefault="00C347B5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7ACB91" w14:textId="5FDBCF13" w:rsidR="00923117" w:rsidRPr="00CB5EDB" w:rsidRDefault="00C347B5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68433CB8" w14:textId="55CDFCE7" w:rsidTr="00C347B5">
        <w:tc>
          <w:tcPr>
            <w:tcW w:w="847" w:type="dxa"/>
            <w:shd w:val="clear" w:color="auto" w:fill="auto"/>
            <w:vAlign w:val="center"/>
          </w:tcPr>
          <w:p w14:paraId="055164A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8FF53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</w:t>
            </w:r>
          </w:p>
        </w:tc>
        <w:tc>
          <w:tcPr>
            <w:tcW w:w="1699" w:type="dxa"/>
            <w:shd w:val="clear" w:color="auto" w:fill="auto"/>
          </w:tcPr>
          <w:p w14:paraId="13BF6446" w14:textId="74E4900D" w:rsidR="00923117" w:rsidRPr="00C82837" w:rsidRDefault="00923117" w:rsidP="00923117">
            <w:pPr>
              <w:spacing w:before="40"/>
              <w:jc w:val="center"/>
            </w:pPr>
            <w:r w:rsidRPr="00415B38">
              <w:t>Bia</w:t>
            </w:r>
            <w:r w:rsidR="00C347B5">
              <w:t>m</w:t>
            </w:r>
            <w:r w:rsidRPr="00415B38">
              <w:t>edi</w:t>
            </w:r>
            <w:r w:rsidR="00C347B5">
              <w:t>t</w:t>
            </w:r>
            <w:r w:rsidRPr="00415B38">
              <w:t>ek Spółka z o.o.</w:t>
            </w:r>
          </w:p>
          <w:p w14:paraId="30769FBB" w14:textId="50A48130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r w:rsidR="00C347B5">
              <w:t>Elewatorska 58</w:t>
            </w:r>
          </w:p>
          <w:p w14:paraId="51DA9BA7" w14:textId="4D4F349A" w:rsidR="00923117" w:rsidRPr="00CB5EDB" w:rsidRDefault="00923117" w:rsidP="00923117">
            <w:pPr>
              <w:spacing w:after="120"/>
              <w:jc w:val="center"/>
            </w:pPr>
            <w:r w:rsidRPr="00415B38">
              <w:t>15-</w:t>
            </w:r>
            <w:r w:rsidR="00C347B5">
              <w:t>620</w:t>
            </w:r>
            <w:r w:rsidRPr="00CB5EDB">
              <w:t xml:space="preserve"> </w:t>
            </w:r>
            <w:r w:rsidRPr="00415B38">
              <w:t>Białystok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A9243E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18 735.60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63EEB6" w14:textId="4AB99196" w:rsidR="00923117" w:rsidRPr="00CB5EDB" w:rsidRDefault="00C347B5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EDCA04" w14:textId="18467742" w:rsidR="00923117" w:rsidRPr="00CB5EDB" w:rsidRDefault="00C347B5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A6C0375" w14:textId="38838FA2" w:rsidR="00923117" w:rsidRPr="00CB5EDB" w:rsidRDefault="00C347B5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50F95E10" w14:textId="02AA25BF" w:rsidTr="00C347B5">
        <w:tc>
          <w:tcPr>
            <w:tcW w:w="847" w:type="dxa"/>
            <w:shd w:val="clear" w:color="auto" w:fill="auto"/>
            <w:vAlign w:val="center"/>
          </w:tcPr>
          <w:p w14:paraId="767D563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0F04B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1699" w:type="dxa"/>
            <w:shd w:val="clear" w:color="auto" w:fill="auto"/>
          </w:tcPr>
          <w:p w14:paraId="3EEF3A33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7A987EE8" w14:textId="4F548F7F" w:rsidR="00923117" w:rsidRPr="00CB5EDB" w:rsidRDefault="001E4D2B" w:rsidP="00923117">
            <w:pPr>
              <w:jc w:val="center"/>
            </w:pPr>
            <w:r>
              <w:t xml:space="preserve">ul. </w:t>
            </w:r>
            <w:r w:rsidR="00923117" w:rsidRPr="00415B38">
              <w:t>Chrzanowskiego</w:t>
            </w:r>
            <w:r w:rsidR="00923117" w:rsidRPr="00CB5EDB">
              <w:t xml:space="preserve"> </w:t>
            </w:r>
            <w:r w:rsidR="00923117" w:rsidRPr="00415B38">
              <w:t>64B1</w:t>
            </w:r>
          </w:p>
          <w:p w14:paraId="474975F4" w14:textId="657DE4B4" w:rsidR="00923117" w:rsidRPr="00CB5EDB" w:rsidRDefault="001E4D2B" w:rsidP="00923117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683EEC3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4 600.80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EF1CD" w14:textId="4EE02321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41CD6D0" w14:textId="36031A5E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76BFAA" w14:textId="2B259B9E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7B5929F0" w14:textId="22812018" w:rsidTr="00C347B5">
        <w:tc>
          <w:tcPr>
            <w:tcW w:w="847" w:type="dxa"/>
            <w:shd w:val="clear" w:color="auto" w:fill="auto"/>
            <w:vAlign w:val="center"/>
          </w:tcPr>
          <w:p w14:paraId="099A625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BC0F0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11</w:t>
            </w:r>
          </w:p>
        </w:tc>
        <w:tc>
          <w:tcPr>
            <w:tcW w:w="1699" w:type="dxa"/>
            <w:shd w:val="clear" w:color="auto" w:fill="auto"/>
          </w:tcPr>
          <w:p w14:paraId="17D18DC1" w14:textId="77777777" w:rsidR="001E4D2B" w:rsidRPr="00C82837" w:rsidRDefault="001E4D2B" w:rsidP="001E4D2B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5D37D9F0" w14:textId="77777777" w:rsidR="001E4D2B" w:rsidRPr="00CB5EDB" w:rsidRDefault="001E4D2B" w:rsidP="001E4D2B">
            <w:pPr>
              <w:jc w:val="center"/>
            </w:pPr>
            <w:r>
              <w:t xml:space="preserve">ul. </w:t>
            </w:r>
            <w:r w:rsidRPr="00415B38">
              <w:t>Chrzanowskiego</w:t>
            </w:r>
            <w:r w:rsidRPr="00CB5EDB">
              <w:t xml:space="preserve"> </w:t>
            </w:r>
            <w:r w:rsidRPr="00415B38">
              <w:t>64B1</w:t>
            </w:r>
          </w:p>
          <w:p w14:paraId="23028FCC" w14:textId="42B0A833" w:rsidR="00923117" w:rsidRPr="00CB5EDB" w:rsidRDefault="001E4D2B" w:rsidP="001E4D2B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453510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1 328.40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7D9B30" w14:textId="5CCFB87D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3F67599" w14:textId="5BE6C402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B8F676" w14:textId="164A68F1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03096A7B" w14:textId="06B9257B" w:rsidTr="00C347B5">
        <w:tc>
          <w:tcPr>
            <w:tcW w:w="847" w:type="dxa"/>
            <w:shd w:val="clear" w:color="auto" w:fill="auto"/>
            <w:vAlign w:val="center"/>
          </w:tcPr>
          <w:p w14:paraId="26AAC5F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78D0C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14</w:t>
            </w:r>
          </w:p>
        </w:tc>
        <w:tc>
          <w:tcPr>
            <w:tcW w:w="1699" w:type="dxa"/>
            <w:shd w:val="clear" w:color="auto" w:fill="auto"/>
          </w:tcPr>
          <w:p w14:paraId="51F1111D" w14:textId="77777777" w:rsidR="001E4D2B" w:rsidRPr="00C82837" w:rsidRDefault="001E4D2B" w:rsidP="001E4D2B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282A61C6" w14:textId="77777777" w:rsidR="001E4D2B" w:rsidRPr="00CB5EDB" w:rsidRDefault="001E4D2B" w:rsidP="001E4D2B">
            <w:pPr>
              <w:jc w:val="center"/>
            </w:pPr>
            <w:r>
              <w:t xml:space="preserve">ul. </w:t>
            </w:r>
            <w:r w:rsidRPr="00415B38">
              <w:t>Chrzanowskiego</w:t>
            </w:r>
            <w:r w:rsidRPr="00CB5EDB">
              <w:t xml:space="preserve"> </w:t>
            </w:r>
            <w:r w:rsidRPr="00415B38">
              <w:t>64B1</w:t>
            </w:r>
          </w:p>
          <w:p w14:paraId="0F78B4E5" w14:textId="7CF5B368" w:rsidR="00923117" w:rsidRPr="00CB5EDB" w:rsidRDefault="001E4D2B" w:rsidP="001E4D2B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4C05F0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1 555.20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A17C29" w14:textId="3AD5096B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A8A18D9" w14:textId="6F72EE2C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7DF8E4B" w14:textId="11551623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2B2EAA9C" w14:textId="6450510B" w:rsidTr="00C347B5">
        <w:tc>
          <w:tcPr>
            <w:tcW w:w="847" w:type="dxa"/>
            <w:shd w:val="clear" w:color="auto" w:fill="auto"/>
            <w:vAlign w:val="center"/>
          </w:tcPr>
          <w:p w14:paraId="1B469E3E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3174C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15</w:t>
            </w:r>
          </w:p>
        </w:tc>
        <w:tc>
          <w:tcPr>
            <w:tcW w:w="1699" w:type="dxa"/>
            <w:shd w:val="clear" w:color="auto" w:fill="auto"/>
          </w:tcPr>
          <w:p w14:paraId="3F2E1F0A" w14:textId="77777777" w:rsidR="001E4D2B" w:rsidRPr="00C82837" w:rsidRDefault="001E4D2B" w:rsidP="001E4D2B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676997D3" w14:textId="77777777" w:rsidR="001E4D2B" w:rsidRPr="00CB5EDB" w:rsidRDefault="001E4D2B" w:rsidP="001E4D2B">
            <w:pPr>
              <w:jc w:val="center"/>
            </w:pPr>
            <w:r>
              <w:t xml:space="preserve">ul. </w:t>
            </w:r>
            <w:r w:rsidRPr="00415B38">
              <w:t>Chrzanowskiego</w:t>
            </w:r>
            <w:r w:rsidRPr="00CB5EDB">
              <w:t xml:space="preserve"> </w:t>
            </w:r>
            <w:r w:rsidRPr="00415B38">
              <w:t>64B1</w:t>
            </w:r>
          </w:p>
          <w:p w14:paraId="757E3952" w14:textId="58F267A5" w:rsidR="00923117" w:rsidRPr="00CB5EDB" w:rsidRDefault="001E4D2B" w:rsidP="001E4D2B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0669FD7F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2 937.60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D1372" w14:textId="3CFB8F31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22BC5854" w14:textId="75C61937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1ED35" w14:textId="4A169044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1F62B36" w14:textId="5916BDAC" w:rsidTr="00C347B5">
        <w:tc>
          <w:tcPr>
            <w:tcW w:w="847" w:type="dxa"/>
            <w:shd w:val="clear" w:color="auto" w:fill="auto"/>
            <w:vAlign w:val="center"/>
          </w:tcPr>
          <w:p w14:paraId="3853E25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1FCC6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18</w:t>
            </w:r>
          </w:p>
        </w:tc>
        <w:tc>
          <w:tcPr>
            <w:tcW w:w="1699" w:type="dxa"/>
            <w:shd w:val="clear" w:color="auto" w:fill="auto"/>
          </w:tcPr>
          <w:p w14:paraId="338478D3" w14:textId="77777777" w:rsidR="001E4D2B" w:rsidRPr="00C82837" w:rsidRDefault="001E4D2B" w:rsidP="001E4D2B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7C1C167B" w14:textId="77777777" w:rsidR="001E4D2B" w:rsidRPr="00CB5EDB" w:rsidRDefault="001E4D2B" w:rsidP="001E4D2B">
            <w:pPr>
              <w:jc w:val="center"/>
            </w:pPr>
            <w:r>
              <w:t xml:space="preserve">ul. </w:t>
            </w:r>
            <w:r w:rsidRPr="00415B38">
              <w:t>Chrzanowskiego</w:t>
            </w:r>
            <w:r w:rsidRPr="00CB5EDB">
              <w:t xml:space="preserve"> </w:t>
            </w:r>
            <w:r w:rsidRPr="00415B38">
              <w:t>64B1</w:t>
            </w:r>
          </w:p>
          <w:p w14:paraId="78188EDD" w14:textId="5C977919" w:rsidR="00923117" w:rsidRPr="00CB5EDB" w:rsidRDefault="001E4D2B" w:rsidP="001E4D2B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612DB7EF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2 462.40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8FB035" w14:textId="14C16CE4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6EA06C58" w14:textId="3EAED878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775503" w14:textId="0BDFCD2C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2A48B6AA" w14:textId="53A4FA24" w:rsidTr="00C347B5">
        <w:tc>
          <w:tcPr>
            <w:tcW w:w="847" w:type="dxa"/>
            <w:shd w:val="clear" w:color="auto" w:fill="auto"/>
            <w:vAlign w:val="center"/>
          </w:tcPr>
          <w:p w14:paraId="4BE472D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173D4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19</w:t>
            </w:r>
          </w:p>
        </w:tc>
        <w:tc>
          <w:tcPr>
            <w:tcW w:w="1699" w:type="dxa"/>
            <w:shd w:val="clear" w:color="auto" w:fill="auto"/>
          </w:tcPr>
          <w:p w14:paraId="39A54A93" w14:textId="77777777" w:rsidR="001E4D2B" w:rsidRPr="00C82837" w:rsidRDefault="001E4D2B" w:rsidP="001E4D2B">
            <w:pPr>
              <w:spacing w:before="40"/>
              <w:jc w:val="center"/>
            </w:pPr>
            <w:r w:rsidRPr="00415B38">
              <w:t xml:space="preserve">MEDILAND Grażyna </w:t>
            </w:r>
            <w:proofErr w:type="spellStart"/>
            <w:r w:rsidRPr="00415B38">
              <w:t>Wykland</w:t>
            </w:r>
            <w:proofErr w:type="spellEnd"/>
          </w:p>
          <w:p w14:paraId="152ABFA6" w14:textId="77777777" w:rsidR="001E4D2B" w:rsidRPr="00CB5EDB" w:rsidRDefault="001E4D2B" w:rsidP="001E4D2B">
            <w:pPr>
              <w:jc w:val="center"/>
            </w:pPr>
            <w:r>
              <w:t xml:space="preserve">ul. </w:t>
            </w:r>
            <w:r w:rsidRPr="00415B38">
              <w:t>Chrzanowskiego</w:t>
            </w:r>
            <w:r w:rsidRPr="00CB5EDB">
              <w:t xml:space="preserve"> </w:t>
            </w:r>
            <w:r w:rsidRPr="00415B38">
              <w:t>64B1</w:t>
            </w:r>
          </w:p>
          <w:p w14:paraId="13010278" w14:textId="2406F968" w:rsidR="00923117" w:rsidRPr="00CB5EDB" w:rsidRDefault="001E4D2B" w:rsidP="001E4D2B">
            <w:pPr>
              <w:spacing w:after="120"/>
              <w:jc w:val="center"/>
            </w:pPr>
            <w:r>
              <w:t>80-278 Gdańsk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8C8614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2 008.80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9D878" w14:textId="23CED758" w:rsidR="00923117" w:rsidRPr="00CB5EDB" w:rsidRDefault="001E4D2B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A0735F2" w14:textId="6D422E05" w:rsidR="00923117" w:rsidRPr="00CB5EDB" w:rsidRDefault="001E4D2B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1D09B9" w14:textId="1CFAAD74" w:rsidR="00923117" w:rsidRPr="00CB5EDB" w:rsidRDefault="001E4D2B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7C40ADC4" w14:textId="3AAABBF3" w:rsidTr="00C347B5">
        <w:tc>
          <w:tcPr>
            <w:tcW w:w="847" w:type="dxa"/>
            <w:shd w:val="clear" w:color="auto" w:fill="auto"/>
            <w:vAlign w:val="center"/>
          </w:tcPr>
          <w:p w14:paraId="4294516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02C3D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14</w:t>
            </w:r>
          </w:p>
        </w:tc>
        <w:tc>
          <w:tcPr>
            <w:tcW w:w="1699" w:type="dxa"/>
            <w:shd w:val="clear" w:color="auto" w:fill="auto"/>
          </w:tcPr>
          <w:p w14:paraId="3820D605" w14:textId="57DCEB9E" w:rsidR="00923117" w:rsidRPr="00C82837" w:rsidRDefault="00923117" w:rsidP="00923117">
            <w:pPr>
              <w:spacing w:before="40"/>
              <w:jc w:val="center"/>
            </w:pPr>
            <w:proofErr w:type="spellStart"/>
            <w:r w:rsidRPr="00415B38">
              <w:t>Neo</w:t>
            </w:r>
            <w:proofErr w:type="spellEnd"/>
            <w:r w:rsidRPr="00415B38">
              <w:t xml:space="preserve"> Plus Sp. </w:t>
            </w:r>
            <w:r w:rsidR="001E4D2B">
              <w:br/>
            </w:r>
            <w:r w:rsidRPr="00415B38">
              <w:t>z o.o.</w:t>
            </w:r>
          </w:p>
          <w:p w14:paraId="5EBF4466" w14:textId="61BF1DBF" w:rsidR="00923117" w:rsidRPr="00CB5EDB" w:rsidRDefault="001E4D2B" w:rsidP="00923117">
            <w:pPr>
              <w:jc w:val="center"/>
            </w:pPr>
            <w:r>
              <w:t xml:space="preserve">ul. </w:t>
            </w:r>
            <w:r w:rsidR="00923117" w:rsidRPr="00415B38">
              <w:t>Wierzejska</w:t>
            </w:r>
            <w:r w:rsidR="00923117" w:rsidRPr="00CB5EDB">
              <w:t xml:space="preserve"> </w:t>
            </w:r>
            <w:r w:rsidR="00923117" w:rsidRPr="00415B38">
              <w:t>94/12</w:t>
            </w:r>
          </w:p>
          <w:p w14:paraId="6AAFDAF0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97-300</w:t>
            </w:r>
            <w:r w:rsidRPr="00CB5EDB">
              <w:t xml:space="preserve"> </w:t>
            </w:r>
            <w:r w:rsidRPr="00415B38">
              <w:t xml:space="preserve">Piotrków </w:t>
            </w:r>
            <w:r w:rsidRPr="00415B38">
              <w:lastRenderedPageBreak/>
              <w:t>Trybunalski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76F19E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lastRenderedPageBreak/>
              <w:t>2 700.00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EBD95" w14:textId="697D088F" w:rsidR="00923117" w:rsidRPr="00CB5EDB" w:rsidRDefault="001E4D2B" w:rsidP="00BD31AA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75761AC1" w14:textId="1451300B" w:rsidR="00923117" w:rsidRPr="00CB5EDB" w:rsidRDefault="001E4D2B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2F93F1B" w14:textId="00503721" w:rsidR="00923117" w:rsidRPr="00CB5EDB" w:rsidRDefault="001E4D2B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66015F39" w14:textId="132B8009" w:rsidTr="00C347B5">
        <w:tc>
          <w:tcPr>
            <w:tcW w:w="847" w:type="dxa"/>
            <w:shd w:val="clear" w:color="auto" w:fill="auto"/>
            <w:vAlign w:val="center"/>
          </w:tcPr>
          <w:p w14:paraId="5857411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69308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12</w:t>
            </w:r>
          </w:p>
        </w:tc>
        <w:tc>
          <w:tcPr>
            <w:tcW w:w="1699" w:type="dxa"/>
            <w:shd w:val="clear" w:color="auto" w:fill="auto"/>
          </w:tcPr>
          <w:p w14:paraId="2C7779B8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GE Medical Systems Polska Sp. z o.o.</w:t>
            </w:r>
          </w:p>
          <w:p w14:paraId="7E85570A" w14:textId="0B75476C" w:rsidR="00923117" w:rsidRPr="00CB5EDB" w:rsidRDefault="00A76794" w:rsidP="00923117">
            <w:pPr>
              <w:jc w:val="center"/>
            </w:pPr>
            <w:r>
              <w:t xml:space="preserve">ul. </w:t>
            </w:r>
            <w:r w:rsidR="00923117" w:rsidRPr="00415B38">
              <w:t>Wołowska</w:t>
            </w:r>
            <w:r w:rsidR="00923117" w:rsidRPr="00CB5EDB">
              <w:t xml:space="preserve"> </w:t>
            </w:r>
            <w:r w:rsidR="00923117" w:rsidRPr="00415B38">
              <w:t>9</w:t>
            </w:r>
          </w:p>
          <w:p w14:paraId="5C691A9C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02-583</w:t>
            </w:r>
            <w:r w:rsidRPr="00CB5EDB">
              <w:t xml:space="preserve"> </w:t>
            </w:r>
            <w:r w:rsidRPr="00415B38">
              <w:t>Warszawa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72EB5C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3 229.20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8DB5F1" w14:textId="7AECDA73" w:rsidR="00923117" w:rsidRPr="00CB5EDB" w:rsidRDefault="00A76794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023E302" w14:textId="315AA32A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06DB97B0" w14:textId="5F07989D" w:rsidR="00923117" w:rsidRPr="00CB5EDB" w:rsidRDefault="00A76794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377E19BE" w14:textId="65236DE9" w:rsidTr="00C347B5">
        <w:tc>
          <w:tcPr>
            <w:tcW w:w="847" w:type="dxa"/>
            <w:shd w:val="clear" w:color="auto" w:fill="auto"/>
            <w:vAlign w:val="center"/>
          </w:tcPr>
          <w:p w14:paraId="5DAF012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CCCB4E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</w:t>
            </w:r>
          </w:p>
        </w:tc>
        <w:tc>
          <w:tcPr>
            <w:tcW w:w="1699" w:type="dxa"/>
            <w:shd w:val="clear" w:color="auto" w:fill="auto"/>
          </w:tcPr>
          <w:p w14:paraId="01855081" w14:textId="77777777" w:rsidR="00A76794" w:rsidRDefault="00923117" w:rsidP="00923117">
            <w:pPr>
              <w:spacing w:before="40"/>
              <w:jc w:val="center"/>
            </w:pPr>
            <w:r w:rsidRPr="00415B38">
              <w:t xml:space="preserve">PAWELMED Serwis Aparatury Medycznej </w:t>
            </w:r>
          </w:p>
          <w:p w14:paraId="54A02C67" w14:textId="4176B187" w:rsidR="00923117" w:rsidRPr="00C82837" w:rsidRDefault="00923117" w:rsidP="00923117">
            <w:pPr>
              <w:spacing w:before="40"/>
              <w:jc w:val="center"/>
            </w:pPr>
            <w:r w:rsidRPr="00415B38">
              <w:t xml:space="preserve">Paweł </w:t>
            </w:r>
            <w:proofErr w:type="spellStart"/>
            <w:r w:rsidRPr="00415B38">
              <w:t>Wojtalak</w:t>
            </w:r>
            <w:proofErr w:type="spellEnd"/>
          </w:p>
          <w:p w14:paraId="1FD446AF" w14:textId="08FD9AC7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r w:rsidR="00A76794">
              <w:t>Staszica 3</w:t>
            </w:r>
            <w:r w:rsidRPr="00415B38">
              <w:t>2</w:t>
            </w:r>
          </w:p>
          <w:p w14:paraId="2DA86431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62-052</w:t>
            </w:r>
            <w:r w:rsidRPr="00CB5EDB">
              <w:t xml:space="preserve"> </w:t>
            </w:r>
            <w:r w:rsidRPr="00415B38">
              <w:t>Komorniki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018839E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20 148.48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05243" w14:textId="17AA4AF4" w:rsidR="00923117" w:rsidRPr="00CB5EDB" w:rsidRDefault="00A76794" w:rsidP="00BD31AA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A24A2D1" w14:textId="1A9992C7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1B3C613C" w14:textId="4363D879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16A4857D" w14:textId="016FEBE4" w:rsidTr="00C347B5">
        <w:tc>
          <w:tcPr>
            <w:tcW w:w="847" w:type="dxa"/>
            <w:shd w:val="clear" w:color="auto" w:fill="auto"/>
            <w:vAlign w:val="center"/>
          </w:tcPr>
          <w:p w14:paraId="7BAE639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2F825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</w:t>
            </w:r>
          </w:p>
        </w:tc>
        <w:tc>
          <w:tcPr>
            <w:tcW w:w="1699" w:type="dxa"/>
            <w:shd w:val="clear" w:color="auto" w:fill="auto"/>
          </w:tcPr>
          <w:p w14:paraId="19003576" w14:textId="77777777" w:rsidR="00A76794" w:rsidRDefault="00A76794" w:rsidP="00A76794">
            <w:pPr>
              <w:spacing w:before="40"/>
              <w:jc w:val="center"/>
            </w:pPr>
            <w:r w:rsidRPr="00415B38">
              <w:t xml:space="preserve">PAWELMED Serwis Aparatury Medycznej </w:t>
            </w:r>
          </w:p>
          <w:p w14:paraId="380FC06A" w14:textId="77777777" w:rsidR="00A76794" w:rsidRPr="00C82837" w:rsidRDefault="00A76794" w:rsidP="00A76794">
            <w:pPr>
              <w:spacing w:before="40"/>
              <w:jc w:val="center"/>
            </w:pPr>
            <w:r w:rsidRPr="00415B38">
              <w:t xml:space="preserve">Paweł </w:t>
            </w:r>
            <w:proofErr w:type="spellStart"/>
            <w:r w:rsidRPr="00415B38">
              <w:t>Wojtalak</w:t>
            </w:r>
            <w:proofErr w:type="spellEnd"/>
          </w:p>
          <w:p w14:paraId="4F558676" w14:textId="77777777" w:rsidR="00A76794" w:rsidRPr="00CB5EDB" w:rsidRDefault="00A76794" w:rsidP="00A76794">
            <w:pPr>
              <w:jc w:val="center"/>
            </w:pPr>
            <w:r w:rsidRPr="00415B38">
              <w:t xml:space="preserve">ul. </w:t>
            </w:r>
            <w:r>
              <w:t>Staszica 3</w:t>
            </w:r>
            <w:r w:rsidRPr="00415B38">
              <w:t>2</w:t>
            </w:r>
          </w:p>
          <w:p w14:paraId="5C1A5AED" w14:textId="1F14428C" w:rsidR="00923117" w:rsidRPr="00CB5EDB" w:rsidRDefault="00A76794" w:rsidP="00A76794">
            <w:pPr>
              <w:spacing w:after="120"/>
              <w:jc w:val="center"/>
            </w:pPr>
            <w:r w:rsidRPr="00415B38">
              <w:t>62-052</w:t>
            </w:r>
            <w:r w:rsidRPr="00CB5EDB">
              <w:t xml:space="preserve"> </w:t>
            </w:r>
            <w:r w:rsidRPr="00415B38">
              <w:t>Komorniki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A1F1CE5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5 495.04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F3A55" w14:textId="50351449" w:rsidR="00923117" w:rsidRPr="00CB5EDB" w:rsidRDefault="00A76794" w:rsidP="00BD31AA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BBCD25C" w14:textId="3ABDAB16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3DB92B52" w14:textId="7029C315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7D553568" w14:textId="1CA31391" w:rsidTr="00C347B5">
        <w:tc>
          <w:tcPr>
            <w:tcW w:w="847" w:type="dxa"/>
            <w:shd w:val="clear" w:color="auto" w:fill="auto"/>
            <w:vAlign w:val="center"/>
          </w:tcPr>
          <w:p w14:paraId="40A1CF79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A11E3D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1699" w:type="dxa"/>
            <w:shd w:val="clear" w:color="auto" w:fill="auto"/>
          </w:tcPr>
          <w:p w14:paraId="623CB7C4" w14:textId="77777777" w:rsidR="00A76794" w:rsidRDefault="00A76794" w:rsidP="00A76794">
            <w:pPr>
              <w:spacing w:before="40"/>
              <w:jc w:val="center"/>
            </w:pPr>
            <w:r w:rsidRPr="00415B38">
              <w:t xml:space="preserve">PAWELMED Serwis Aparatury Medycznej </w:t>
            </w:r>
          </w:p>
          <w:p w14:paraId="4E62D1CA" w14:textId="77777777" w:rsidR="00A76794" w:rsidRPr="00C82837" w:rsidRDefault="00A76794" w:rsidP="00A76794">
            <w:pPr>
              <w:spacing w:before="40"/>
              <w:jc w:val="center"/>
            </w:pPr>
            <w:r w:rsidRPr="00415B38">
              <w:t xml:space="preserve">Paweł </w:t>
            </w:r>
            <w:proofErr w:type="spellStart"/>
            <w:r w:rsidRPr="00415B38">
              <w:t>Wojtalak</w:t>
            </w:r>
            <w:proofErr w:type="spellEnd"/>
          </w:p>
          <w:p w14:paraId="40170853" w14:textId="77777777" w:rsidR="00A76794" w:rsidRPr="00CB5EDB" w:rsidRDefault="00A76794" w:rsidP="00A76794">
            <w:pPr>
              <w:jc w:val="center"/>
            </w:pPr>
            <w:r w:rsidRPr="00415B38">
              <w:t xml:space="preserve">ul. </w:t>
            </w:r>
            <w:r>
              <w:t>Staszica 3</w:t>
            </w:r>
            <w:r w:rsidRPr="00415B38">
              <w:t>2</w:t>
            </w:r>
          </w:p>
          <w:p w14:paraId="112548C7" w14:textId="4EA73F1A" w:rsidR="00923117" w:rsidRPr="00CB5EDB" w:rsidRDefault="00A76794" w:rsidP="00A76794">
            <w:pPr>
              <w:spacing w:after="120"/>
              <w:jc w:val="center"/>
            </w:pPr>
            <w:r w:rsidRPr="00415B38">
              <w:t>62-052</w:t>
            </w:r>
            <w:r w:rsidRPr="00CB5EDB">
              <w:t xml:space="preserve"> </w:t>
            </w:r>
            <w:r w:rsidRPr="00415B38">
              <w:t>Komorniki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E65AAC5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2 289.60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BE690" w14:textId="092BFE42" w:rsidR="00923117" w:rsidRPr="00CB5EDB" w:rsidRDefault="00A76794" w:rsidP="00BD31AA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2BC9D6FD" w14:textId="6042B11D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37326124" w14:textId="74DEE971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54FAA050" w14:textId="74E93F23" w:rsidTr="00C347B5">
        <w:tc>
          <w:tcPr>
            <w:tcW w:w="847" w:type="dxa"/>
            <w:shd w:val="clear" w:color="auto" w:fill="auto"/>
            <w:vAlign w:val="center"/>
          </w:tcPr>
          <w:p w14:paraId="48EEE1E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5E006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11</w:t>
            </w:r>
          </w:p>
        </w:tc>
        <w:tc>
          <w:tcPr>
            <w:tcW w:w="1699" w:type="dxa"/>
            <w:shd w:val="clear" w:color="auto" w:fill="auto"/>
          </w:tcPr>
          <w:p w14:paraId="32A49624" w14:textId="77777777" w:rsidR="00A76794" w:rsidRDefault="00A76794" w:rsidP="00A76794">
            <w:pPr>
              <w:spacing w:before="40"/>
              <w:jc w:val="center"/>
            </w:pPr>
            <w:r w:rsidRPr="00415B38">
              <w:t xml:space="preserve">PAWELMED Serwis Aparatury Medycznej </w:t>
            </w:r>
          </w:p>
          <w:p w14:paraId="6F20BDE3" w14:textId="77777777" w:rsidR="00A76794" w:rsidRPr="00C82837" w:rsidRDefault="00A76794" w:rsidP="00A76794">
            <w:pPr>
              <w:spacing w:before="40"/>
              <w:jc w:val="center"/>
            </w:pPr>
            <w:r w:rsidRPr="00415B38">
              <w:t xml:space="preserve">Paweł </w:t>
            </w:r>
            <w:proofErr w:type="spellStart"/>
            <w:r w:rsidRPr="00415B38">
              <w:t>Wojtalak</w:t>
            </w:r>
            <w:proofErr w:type="spellEnd"/>
          </w:p>
          <w:p w14:paraId="5621B35C" w14:textId="77777777" w:rsidR="00A76794" w:rsidRPr="00CB5EDB" w:rsidRDefault="00A76794" w:rsidP="00A76794">
            <w:pPr>
              <w:jc w:val="center"/>
            </w:pPr>
            <w:r w:rsidRPr="00415B38">
              <w:t xml:space="preserve">ul. </w:t>
            </w:r>
            <w:r>
              <w:t>Staszica 3</w:t>
            </w:r>
            <w:r w:rsidRPr="00415B38">
              <w:t>2</w:t>
            </w:r>
          </w:p>
          <w:p w14:paraId="0C585A83" w14:textId="65EAC109" w:rsidR="00923117" w:rsidRPr="00CB5EDB" w:rsidRDefault="00A76794" w:rsidP="00A76794">
            <w:pPr>
              <w:spacing w:after="120"/>
              <w:jc w:val="center"/>
            </w:pPr>
            <w:r w:rsidRPr="00415B38">
              <w:t>62-052</w:t>
            </w:r>
            <w:r w:rsidRPr="00CB5EDB">
              <w:t xml:space="preserve"> </w:t>
            </w:r>
            <w:r w:rsidRPr="00415B38">
              <w:t>Komorniki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34950C0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572.40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CED50C" w14:textId="78C67F83" w:rsidR="00923117" w:rsidRPr="00CB5EDB" w:rsidRDefault="00A76794" w:rsidP="00BD31AA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C61CA47" w14:textId="70710D8B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332821EB" w14:textId="6DC07389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0996CCC7" w14:textId="71C6C6EE" w:rsidTr="00C347B5">
        <w:tc>
          <w:tcPr>
            <w:tcW w:w="847" w:type="dxa"/>
            <w:shd w:val="clear" w:color="auto" w:fill="auto"/>
            <w:vAlign w:val="center"/>
          </w:tcPr>
          <w:p w14:paraId="2DE4F302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4B545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15</w:t>
            </w:r>
          </w:p>
        </w:tc>
        <w:tc>
          <w:tcPr>
            <w:tcW w:w="1699" w:type="dxa"/>
            <w:shd w:val="clear" w:color="auto" w:fill="auto"/>
          </w:tcPr>
          <w:p w14:paraId="504CE471" w14:textId="77777777" w:rsidR="00A76794" w:rsidRDefault="00A76794" w:rsidP="00A76794">
            <w:pPr>
              <w:spacing w:before="40"/>
              <w:jc w:val="center"/>
            </w:pPr>
            <w:r w:rsidRPr="00415B38">
              <w:t xml:space="preserve">PAWELMED Serwis Aparatury Medycznej </w:t>
            </w:r>
          </w:p>
          <w:p w14:paraId="30E4A67B" w14:textId="77777777" w:rsidR="00A76794" w:rsidRPr="00C82837" w:rsidRDefault="00A76794" w:rsidP="00A76794">
            <w:pPr>
              <w:spacing w:before="40"/>
              <w:jc w:val="center"/>
            </w:pPr>
            <w:r w:rsidRPr="00415B38">
              <w:t xml:space="preserve">Paweł </w:t>
            </w:r>
            <w:proofErr w:type="spellStart"/>
            <w:r w:rsidRPr="00415B38">
              <w:t>Wojtalak</w:t>
            </w:r>
            <w:proofErr w:type="spellEnd"/>
          </w:p>
          <w:p w14:paraId="4ED397F2" w14:textId="77777777" w:rsidR="00A76794" w:rsidRPr="00CB5EDB" w:rsidRDefault="00A76794" w:rsidP="00A76794">
            <w:pPr>
              <w:jc w:val="center"/>
            </w:pPr>
            <w:r w:rsidRPr="00415B38">
              <w:t xml:space="preserve">ul. </w:t>
            </w:r>
            <w:r>
              <w:t>Staszica 3</w:t>
            </w:r>
            <w:r w:rsidRPr="00415B38">
              <w:t>2</w:t>
            </w:r>
          </w:p>
          <w:p w14:paraId="574D1319" w14:textId="267901E5" w:rsidR="00923117" w:rsidRPr="00CB5EDB" w:rsidRDefault="00A76794" w:rsidP="00A76794">
            <w:pPr>
              <w:spacing w:after="120"/>
              <w:jc w:val="center"/>
            </w:pPr>
            <w:r w:rsidRPr="00415B38">
              <w:t>62-052</w:t>
            </w:r>
            <w:r w:rsidRPr="00CB5EDB">
              <w:t xml:space="preserve"> </w:t>
            </w:r>
            <w:r w:rsidRPr="00415B38">
              <w:t>Komorniki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2E295B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1 373.76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5102D4" w14:textId="51923563" w:rsidR="00923117" w:rsidRPr="00CB5EDB" w:rsidRDefault="00A76794" w:rsidP="00BD31AA">
            <w:pPr>
              <w:spacing w:before="120" w:after="120"/>
              <w:jc w:val="center"/>
            </w:pPr>
            <w:r>
              <w:t>10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8FCDA05" w14:textId="7CF424D2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71CA8B19" w14:textId="16B30C3A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C3F3A2A" w14:textId="4F471D8E" w:rsidTr="00C347B5">
        <w:tc>
          <w:tcPr>
            <w:tcW w:w="847" w:type="dxa"/>
            <w:shd w:val="clear" w:color="auto" w:fill="auto"/>
            <w:vAlign w:val="center"/>
          </w:tcPr>
          <w:p w14:paraId="793A975A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CD463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</w:t>
            </w:r>
          </w:p>
        </w:tc>
        <w:tc>
          <w:tcPr>
            <w:tcW w:w="1699" w:type="dxa"/>
            <w:shd w:val="clear" w:color="auto" w:fill="auto"/>
          </w:tcPr>
          <w:p w14:paraId="790B82D2" w14:textId="77777777" w:rsidR="00923117" w:rsidRPr="00C82837" w:rsidRDefault="00923117" w:rsidP="00923117">
            <w:pPr>
              <w:spacing w:before="40"/>
              <w:jc w:val="center"/>
            </w:pPr>
            <w:proofErr w:type="spellStart"/>
            <w:r w:rsidRPr="00415B38">
              <w:t>Tiemed</w:t>
            </w:r>
            <w:proofErr w:type="spellEnd"/>
            <w:r w:rsidRPr="00415B38">
              <w:t xml:space="preserve"> Sp. z o.o.</w:t>
            </w:r>
          </w:p>
          <w:p w14:paraId="49A6A022" w14:textId="0FD81389" w:rsidR="00923117" w:rsidRPr="00CB5EDB" w:rsidRDefault="00A76794" w:rsidP="00923117">
            <w:pPr>
              <w:jc w:val="center"/>
            </w:pPr>
            <w:r>
              <w:t xml:space="preserve">ul. </w:t>
            </w:r>
            <w:r w:rsidR="00923117" w:rsidRPr="00415B38">
              <w:t>Czorsztyńska</w:t>
            </w:r>
            <w:r w:rsidR="00923117" w:rsidRPr="00CB5EDB">
              <w:t xml:space="preserve"> </w:t>
            </w:r>
            <w:r w:rsidR="00923117" w:rsidRPr="00415B38">
              <w:t>30</w:t>
            </w:r>
          </w:p>
          <w:p w14:paraId="185A1D48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60-474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4222055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3 110.40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294540" w14:textId="4DCEFAF7" w:rsidR="00923117" w:rsidRPr="00CB5EDB" w:rsidRDefault="00A76794" w:rsidP="00BD31AA">
            <w:pPr>
              <w:spacing w:before="120" w:after="120"/>
              <w:jc w:val="center"/>
            </w:pPr>
            <w:r>
              <w:t>1</w:t>
            </w:r>
            <w:r>
              <w:t>2</w:t>
            </w:r>
            <w:r>
              <w:t xml:space="preserve">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6761249" w14:textId="6E075A3C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76459DE9" w14:textId="6951B5A8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1DD3850A" w14:textId="50B5328F" w:rsidTr="00C347B5">
        <w:tc>
          <w:tcPr>
            <w:tcW w:w="847" w:type="dxa"/>
            <w:shd w:val="clear" w:color="auto" w:fill="auto"/>
            <w:vAlign w:val="center"/>
          </w:tcPr>
          <w:p w14:paraId="60A73C9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CB625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4</w:t>
            </w:r>
          </w:p>
        </w:tc>
        <w:tc>
          <w:tcPr>
            <w:tcW w:w="1699" w:type="dxa"/>
            <w:shd w:val="clear" w:color="auto" w:fill="auto"/>
          </w:tcPr>
          <w:p w14:paraId="2FE297C4" w14:textId="77777777" w:rsidR="00A76794" w:rsidRPr="00C82837" w:rsidRDefault="00A76794" w:rsidP="00A76794">
            <w:pPr>
              <w:spacing w:before="40"/>
              <w:jc w:val="center"/>
            </w:pPr>
            <w:proofErr w:type="spellStart"/>
            <w:r w:rsidRPr="00415B38">
              <w:t>Tiemed</w:t>
            </w:r>
            <w:proofErr w:type="spellEnd"/>
            <w:r w:rsidRPr="00415B38">
              <w:t xml:space="preserve"> Sp. z o.o.</w:t>
            </w:r>
          </w:p>
          <w:p w14:paraId="22E50908" w14:textId="77777777" w:rsidR="00A76794" w:rsidRPr="00CB5EDB" w:rsidRDefault="00A76794" w:rsidP="00A76794">
            <w:pPr>
              <w:jc w:val="center"/>
            </w:pPr>
            <w:r>
              <w:t xml:space="preserve">ul. </w:t>
            </w:r>
            <w:r w:rsidRPr="00415B38">
              <w:t>Czorsztyńska</w:t>
            </w:r>
            <w:r w:rsidRPr="00CB5EDB">
              <w:t xml:space="preserve"> </w:t>
            </w:r>
            <w:r w:rsidRPr="00415B38">
              <w:t>30</w:t>
            </w:r>
          </w:p>
          <w:p w14:paraId="7B80C30B" w14:textId="47983A2E" w:rsidR="00923117" w:rsidRPr="00CB5EDB" w:rsidRDefault="00A76794" w:rsidP="00A76794">
            <w:pPr>
              <w:spacing w:after="120"/>
              <w:jc w:val="center"/>
            </w:pPr>
            <w:r w:rsidRPr="00415B38">
              <w:t>60-474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15C76752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1 944.00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9E101" w14:textId="7EB2DAE6" w:rsidR="00923117" w:rsidRPr="00CB5EDB" w:rsidRDefault="00A76794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EF17A6B" w14:textId="65A9E47B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52616E1E" w14:textId="789C600E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26F81988" w14:textId="76DBD698" w:rsidTr="00C347B5">
        <w:tc>
          <w:tcPr>
            <w:tcW w:w="847" w:type="dxa"/>
            <w:shd w:val="clear" w:color="auto" w:fill="auto"/>
            <w:vAlign w:val="center"/>
          </w:tcPr>
          <w:p w14:paraId="56A398B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26744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9</w:t>
            </w:r>
          </w:p>
        </w:tc>
        <w:tc>
          <w:tcPr>
            <w:tcW w:w="1699" w:type="dxa"/>
            <w:shd w:val="clear" w:color="auto" w:fill="auto"/>
          </w:tcPr>
          <w:p w14:paraId="3FC6A830" w14:textId="77777777" w:rsidR="00A76794" w:rsidRPr="00C82837" w:rsidRDefault="00A76794" w:rsidP="00A76794">
            <w:pPr>
              <w:spacing w:before="40"/>
              <w:jc w:val="center"/>
            </w:pPr>
            <w:proofErr w:type="spellStart"/>
            <w:r w:rsidRPr="00415B38">
              <w:t>Tiemed</w:t>
            </w:r>
            <w:proofErr w:type="spellEnd"/>
            <w:r w:rsidRPr="00415B38">
              <w:t xml:space="preserve"> Sp. z o.o.</w:t>
            </w:r>
          </w:p>
          <w:p w14:paraId="432F14A0" w14:textId="77777777" w:rsidR="00A76794" w:rsidRPr="00CB5EDB" w:rsidRDefault="00A76794" w:rsidP="00A76794">
            <w:pPr>
              <w:jc w:val="center"/>
            </w:pPr>
            <w:r>
              <w:t xml:space="preserve">ul. </w:t>
            </w:r>
            <w:r w:rsidRPr="00415B38">
              <w:t>Czorsztyńska</w:t>
            </w:r>
            <w:r w:rsidRPr="00CB5EDB">
              <w:t xml:space="preserve"> </w:t>
            </w:r>
            <w:r w:rsidRPr="00415B38">
              <w:t>30</w:t>
            </w:r>
          </w:p>
          <w:p w14:paraId="7641C807" w14:textId="00371A24" w:rsidR="00923117" w:rsidRPr="00CB5EDB" w:rsidRDefault="00A76794" w:rsidP="00A76794">
            <w:pPr>
              <w:spacing w:after="120"/>
              <w:jc w:val="center"/>
            </w:pPr>
            <w:r w:rsidRPr="00415B38">
              <w:lastRenderedPageBreak/>
              <w:t>60-474</w:t>
            </w:r>
            <w:r w:rsidRPr="00CB5EDB">
              <w:t xml:space="preserve"> </w:t>
            </w:r>
            <w:r w:rsidRPr="00415B38">
              <w:t>Poznań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54A3B232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lastRenderedPageBreak/>
              <w:t>162.00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91029" w14:textId="38B9CE88" w:rsidR="00923117" w:rsidRPr="00CB5EDB" w:rsidRDefault="00A76794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5EFC645" w14:textId="605651DE" w:rsidR="00923117" w:rsidRPr="00CB5EDB" w:rsidRDefault="00A76794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6AC47D67" w14:textId="1960BCC5" w:rsidR="00923117" w:rsidRPr="00CB5EDB" w:rsidRDefault="00A76794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4FA0C06B" w14:textId="633D2333" w:rsidTr="00C347B5">
        <w:tc>
          <w:tcPr>
            <w:tcW w:w="847" w:type="dxa"/>
            <w:shd w:val="clear" w:color="auto" w:fill="auto"/>
            <w:vAlign w:val="center"/>
          </w:tcPr>
          <w:p w14:paraId="16F8496E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25BE5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22</w:t>
            </w:r>
          </w:p>
        </w:tc>
        <w:tc>
          <w:tcPr>
            <w:tcW w:w="1699" w:type="dxa"/>
            <w:shd w:val="clear" w:color="auto" w:fill="auto"/>
          </w:tcPr>
          <w:p w14:paraId="19036D4B" w14:textId="12B04B00" w:rsidR="00923117" w:rsidRPr="00C82837" w:rsidRDefault="00923117" w:rsidP="00923117">
            <w:pPr>
              <w:spacing w:before="40"/>
              <w:jc w:val="center"/>
            </w:pPr>
            <w:proofErr w:type="spellStart"/>
            <w:r w:rsidRPr="00415B38">
              <w:t>Getinge</w:t>
            </w:r>
            <w:proofErr w:type="spellEnd"/>
            <w:r w:rsidRPr="00415B38">
              <w:t xml:space="preserve"> </w:t>
            </w:r>
            <w:r w:rsidR="00A76794">
              <w:t>Polska</w:t>
            </w:r>
            <w:r w:rsidRPr="00415B38">
              <w:t xml:space="preserve"> Sp. z o.o.</w:t>
            </w:r>
          </w:p>
          <w:p w14:paraId="33848261" w14:textId="42C96F69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r w:rsidR="00A76794">
              <w:t xml:space="preserve">Żwirki </w:t>
            </w:r>
            <w:r w:rsidR="00A76794">
              <w:br/>
              <w:t>i Wigury 18</w:t>
            </w:r>
          </w:p>
          <w:p w14:paraId="7D8A9C8D" w14:textId="4D07E42D" w:rsidR="00923117" w:rsidRPr="00CB5EDB" w:rsidRDefault="00923117" w:rsidP="00923117">
            <w:pPr>
              <w:spacing w:after="120"/>
              <w:jc w:val="center"/>
            </w:pPr>
            <w:r w:rsidRPr="00415B38">
              <w:t>02-</w:t>
            </w:r>
            <w:r w:rsidR="00A76794">
              <w:t>092</w:t>
            </w:r>
            <w:r w:rsidRPr="00CB5EDB">
              <w:t xml:space="preserve"> </w:t>
            </w:r>
            <w:r w:rsidRPr="00415B38">
              <w:t>Warszawa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9A4BAD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1 533.60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9367C" w14:textId="3D0A9CC4" w:rsidR="00923117" w:rsidRPr="00CB5EDB" w:rsidRDefault="00A76794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39C91B9E" w14:textId="3DF059B8" w:rsidR="00923117" w:rsidRPr="00CB5EDB" w:rsidRDefault="00A76794" w:rsidP="00923117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849" w:type="dxa"/>
            <w:gridSpan w:val="2"/>
            <w:shd w:val="clear" w:color="auto" w:fill="auto"/>
            <w:vAlign w:val="center"/>
          </w:tcPr>
          <w:p w14:paraId="3B7C56A3" w14:textId="27982F66" w:rsidR="00923117" w:rsidRPr="00CB5EDB" w:rsidRDefault="00A76794" w:rsidP="00923117">
            <w:pPr>
              <w:spacing w:before="120" w:after="120"/>
              <w:jc w:val="center"/>
            </w:pPr>
            <w:r>
              <w:t>TAK</w:t>
            </w:r>
          </w:p>
        </w:tc>
      </w:tr>
      <w:tr w:rsidR="00923117" w:rsidRPr="00075CD0" w14:paraId="1AF9FD0A" w14:textId="58DBCFC8" w:rsidTr="00A76794">
        <w:tc>
          <w:tcPr>
            <w:tcW w:w="847" w:type="dxa"/>
            <w:shd w:val="clear" w:color="auto" w:fill="auto"/>
            <w:vAlign w:val="center"/>
          </w:tcPr>
          <w:p w14:paraId="65029B7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121E56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15</w:t>
            </w:r>
          </w:p>
        </w:tc>
        <w:tc>
          <w:tcPr>
            <w:tcW w:w="1699" w:type="dxa"/>
            <w:shd w:val="clear" w:color="auto" w:fill="auto"/>
          </w:tcPr>
          <w:p w14:paraId="42228C61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UNITECH Dariusz Lubiatowski</w:t>
            </w:r>
          </w:p>
          <w:p w14:paraId="4270357D" w14:textId="377829B0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proofErr w:type="spellStart"/>
            <w:r w:rsidRPr="00415B38">
              <w:t>Staroszkolna</w:t>
            </w:r>
            <w:proofErr w:type="spellEnd"/>
            <w:r w:rsidRPr="00CB5EDB">
              <w:t xml:space="preserve"> </w:t>
            </w:r>
            <w:r w:rsidRPr="00415B38">
              <w:t>15</w:t>
            </w:r>
          </w:p>
          <w:p w14:paraId="65C0C47D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86-005</w:t>
            </w:r>
            <w:r w:rsidRPr="00CB5EDB">
              <w:t xml:space="preserve"> </w:t>
            </w:r>
            <w:r w:rsidRPr="00415B38">
              <w:t>Murowaniec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F3EE59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1 722.00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9F730A" w14:textId="0333863E" w:rsidR="00923117" w:rsidRPr="00CB5EDB" w:rsidRDefault="00D17B0E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06B9E35" w14:textId="50745C19" w:rsidR="00923117" w:rsidRPr="00CB5EDB" w:rsidRDefault="00D17B0E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3BF0B7E" w14:textId="14ED3480" w:rsidR="00923117" w:rsidRPr="00CB5EDB" w:rsidRDefault="00D17B0E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4EC0A541" w14:textId="38843818" w:rsidTr="00A76794">
        <w:tc>
          <w:tcPr>
            <w:tcW w:w="847" w:type="dxa"/>
            <w:shd w:val="clear" w:color="auto" w:fill="auto"/>
            <w:vAlign w:val="center"/>
          </w:tcPr>
          <w:p w14:paraId="036D2ACC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0F9680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16</w:t>
            </w:r>
          </w:p>
        </w:tc>
        <w:tc>
          <w:tcPr>
            <w:tcW w:w="1699" w:type="dxa"/>
            <w:shd w:val="clear" w:color="auto" w:fill="auto"/>
          </w:tcPr>
          <w:p w14:paraId="070D5D6F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UNITECH Dariusz Lubiatowski</w:t>
            </w:r>
          </w:p>
          <w:p w14:paraId="26C60FE4" w14:textId="17E4272C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proofErr w:type="spellStart"/>
            <w:r w:rsidRPr="00415B38">
              <w:t>Staroszkolna</w:t>
            </w:r>
            <w:proofErr w:type="spellEnd"/>
            <w:r w:rsidRPr="00CB5EDB">
              <w:t xml:space="preserve"> </w:t>
            </w:r>
            <w:r w:rsidRPr="00415B38">
              <w:t>15</w:t>
            </w:r>
          </w:p>
          <w:p w14:paraId="175C69E2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86-005</w:t>
            </w:r>
            <w:r w:rsidRPr="00CB5EDB">
              <w:t xml:space="preserve"> </w:t>
            </w:r>
            <w:r w:rsidRPr="00415B38">
              <w:t>Murowaniec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F56C49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861.00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ACDEE6" w14:textId="6B03C35A" w:rsidR="00923117" w:rsidRPr="00CB5EDB" w:rsidRDefault="00D17B0E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3E055CEB" w14:textId="35997DC7" w:rsidR="00923117" w:rsidRPr="00CB5EDB" w:rsidRDefault="00D17B0E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368CE28" w14:textId="57992F83" w:rsidR="00923117" w:rsidRPr="00CB5EDB" w:rsidRDefault="00D17B0E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3588F41A" w14:textId="497F0AE6" w:rsidTr="00A76794">
        <w:tc>
          <w:tcPr>
            <w:tcW w:w="847" w:type="dxa"/>
            <w:shd w:val="clear" w:color="auto" w:fill="auto"/>
            <w:vAlign w:val="center"/>
          </w:tcPr>
          <w:p w14:paraId="4F9084A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3D0268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17</w:t>
            </w:r>
          </w:p>
        </w:tc>
        <w:tc>
          <w:tcPr>
            <w:tcW w:w="1699" w:type="dxa"/>
            <w:shd w:val="clear" w:color="auto" w:fill="auto"/>
          </w:tcPr>
          <w:p w14:paraId="1D923B88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UNITECH Dariusz Lubiatowski</w:t>
            </w:r>
          </w:p>
          <w:p w14:paraId="0E028BAE" w14:textId="26BF7B7B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proofErr w:type="spellStart"/>
            <w:r w:rsidRPr="00415B38">
              <w:t>Staroszkolna</w:t>
            </w:r>
            <w:proofErr w:type="spellEnd"/>
            <w:r w:rsidRPr="00CB5EDB">
              <w:t xml:space="preserve"> </w:t>
            </w:r>
            <w:r w:rsidRPr="00415B38">
              <w:t>15</w:t>
            </w:r>
          </w:p>
          <w:p w14:paraId="12B53954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86-005</w:t>
            </w:r>
            <w:r w:rsidRPr="00CB5EDB">
              <w:t xml:space="preserve"> </w:t>
            </w:r>
            <w:r w:rsidRPr="00415B38">
              <w:t>Murowaniec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4D64F7F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861.00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034FE" w14:textId="15ABAA3A" w:rsidR="00923117" w:rsidRPr="00CB5EDB" w:rsidRDefault="00D17B0E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F2C4F2F" w14:textId="4CC678F1" w:rsidR="00923117" w:rsidRPr="00CB5EDB" w:rsidRDefault="00D17B0E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9D207A0" w14:textId="19D0149E" w:rsidR="00923117" w:rsidRPr="00CB5EDB" w:rsidRDefault="00D17B0E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47E71152" w14:textId="213F7024" w:rsidTr="00A76794">
        <w:tc>
          <w:tcPr>
            <w:tcW w:w="847" w:type="dxa"/>
            <w:shd w:val="clear" w:color="auto" w:fill="auto"/>
            <w:vAlign w:val="center"/>
          </w:tcPr>
          <w:p w14:paraId="62096694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B13381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18</w:t>
            </w:r>
          </w:p>
        </w:tc>
        <w:tc>
          <w:tcPr>
            <w:tcW w:w="1699" w:type="dxa"/>
            <w:shd w:val="clear" w:color="auto" w:fill="auto"/>
          </w:tcPr>
          <w:p w14:paraId="32119961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UNITECH Dariusz Lubiatowski</w:t>
            </w:r>
          </w:p>
          <w:p w14:paraId="6835FCF2" w14:textId="1AF0F5E0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proofErr w:type="spellStart"/>
            <w:r w:rsidRPr="00415B38">
              <w:t>Staroszkolna</w:t>
            </w:r>
            <w:proofErr w:type="spellEnd"/>
            <w:r w:rsidRPr="00CB5EDB">
              <w:t xml:space="preserve"> </w:t>
            </w:r>
            <w:r w:rsidRPr="00415B38">
              <w:t>15</w:t>
            </w:r>
          </w:p>
          <w:p w14:paraId="7A35C087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86-005</w:t>
            </w:r>
            <w:r w:rsidRPr="00CB5EDB">
              <w:t xml:space="preserve"> </w:t>
            </w:r>
            <w:r w:rsidRPr="00415B38">
              <w:t>Murowaniec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7B27FB7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1 291.50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7E360C" w14:textId="448D12CB" w:rsidR="00923117" w:rsidRPr="00CB5EDB" w:rsidRDefault="00D17B0E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A519A97" w14:textId="3FBA1C26" w:rsidR="00923117" w:rsidRPr="00CB5EDB" w:rsidRDefault="00D17B0E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9BDE567" w14:textId="6E64CAFA" w:rsidR="00923117" w:rsidRPr="00CB5EDB" w:rsidRDefault="00D17B0E" w:rsidP="00923117">
            <w:pPr>
              <w:spacing w:before="120" w:after="120"/>
              <w:jc w:val="center"/>
            </w:pPr>
            <w:r>
              <w:t>NIE</w:t>
            </w:r>
          </w:p>
        </w:tc>
      </w:tr>
      <w:tr w:rsidR="00923117" w:rsidRPr="00075CD0" w14:paraId="72619A62" w14:textId="51A58772" w:rsidTr="00A76794">
        <w:tc>
          <w:tcPr>
            <w:tcW w:w="847" w:type="dxa"/>
            <w:shd w:val="clear" w:color="auto" w:fill="auto"/>
            <w:vAlign w:val="center"/>
          </w:tcPr>
          <w:p w14:paraId="069051D5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A00017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19</w:t>
            </w:r>
          </w:p>
        </w:tc>
        <w:tc>
          <w:tcPr>
            <w:tcW w:w="1699" w:type="dxa"/>
            <w:shd w:val="clear" w:color="auto" w:fill="auto"/>
          </w:tcPr>
          <w:p w14:paraId="3A305689" w14:textId="77777777" w:rsidR="00923117" w:rsidRPr="00C82837" w:rsidRDefault="00923117" w:rsidP="00923117">
            <w:pPr>
              <w:spacing w:before="40"/>
              <w:jc w:val="center"/>
            </w:pPr>
            <w:r w:rsidRPr="00415B38">
              <w:t>UNITECH Dariusz Lubiatowski</w:t>
            </w:r>
          </w:p>
          <w:p w14:paraId="6B7499FD" w14:textId="29156433" w:rsidR="00923117" w:rsidRPr="00CB5EDB" w:rsidRDefault="00923117" w:rsidP="00923117">
            <w:pPr>
              <w:jc w:val="center"/>
            </w:pPr>
            <w:r w:rsidRPr="00415B38">
              <w:t xml:space="preserve">ul. </w:t>
            </w:r>
            <w:proofErr w:type="spellStart"/>
            <w:r w:rsidRPr="00415B38">
              <w:t>Staroszkolna</w:t>
            </w:r>
            <w:proofErr w:type="spellEnd"/>
            <w:r w:rsidRPr="00CB5EDB">
              <w:t xml:space="preserve"> </w:t>
            </w:r>
            <w:r w:rsidRPr="00415B38">
              <w:t>15</w:t>
            </w:r>
          </w:p>
          <w:p w14:paraId="73445F0A" w14:textId="77777777" w:rsidR="00923117" w:rsidRPr="00CB5EDB" w:rsidRDefault="00923117" w:rsidP="00923117">
            <w:pPr>
              <w:spacing w:after="120"/>
              <w:jc w:val="center"/>
            </w:pPr>
            <w:r w:rsidRPr="00415B38">
              <w:t>86-005</w:t>
            </w:r>
            <w:r w:rsidRPr="00CB5EDB">
              <w:t xml:space="preserve"> </w:t>
            </w:r>
            <w:r w:rsidRPr="00415B38">
              <w:t>Murowaniec</w:t>
            </w:r>
          </w:p>
        </w:tc>
        <w:tc>
          <w:tcPr>
            <w:tcW w:w="1282" w:type="dxa"/>
            <w:shd w:val="clear" w:color="auto" w:fill="auto"/>
            <w:vAlign w:val="center"/>
          </w:tcPr>
          <w:p w14:paraId="20FF04A3" w14:textId="77777777" w:rsidR="00923117" w:rsidRPr="00CB5EDB" w:rsidRDefault="00923117" w:rsidP="00BD31AA">
            <w:pPr>
              <w:spacing w:before="120" w:after="120"/>
              <w:jc w:val="center"/>
            </w:pPr>
            <w:r w:rsidRPr="00415B38">
              <w:t>861.00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801059" w14:textId="2BCBD3B5" w:rsidR="00923117" w:rsidRPr="00CB5EDB" w:rsidRDefault="00D17B0E" w:rsidP="00BD31AA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01B3A3BD" w14:textId="3B06A9DA" w:rsidR="00923117" w:rsidRPr="00CB5EDB" w:rsidRDefault="00D17B0E" w:rsidP="00923117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649F994" w14:textId="16400EEF" w:rsidR="00923117" w:rsidRPr="00CB5EDB" w:rsidRDefault="00D17B0E" w:rsidP="00923117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6513A095" w14:textId="77777777" w:rsidR="00D17B0E" w:rsidRDefault="00D17B0E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21813D70" w14:textId="77777777" w:rsidR="00230D8A" w:rsidRPr="00C80B89" w:rsidRDefault="00230D8A" w:rsidP="00230D8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61EB2B9" w14:textId="77777777" w:rsidR="00230D8A" w:rsidRDefault="00230D8A" w:rsidP="00230D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2BB5686" w14:textId="77777777" w:rsidR="00230D8A" w:rsidRDefault="00230D8A" w:rsidP="00230D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7F31B23" w14:textId="77777777" w:rsidR="00230D8A" w:rsidRPr="006A5DF1" w:rsidRDefault="00230D8A" w:rsidP="00230D8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56C9225" w14:textId="4D787730" w:rsidR="00A80738" w:rsidRPr="006B27ED" w:rsidRDefault="00A80738" w:rsidP="00230D8A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35999" w14:textId="77777777" w:rsidR="000E3D0E" w:rsidRDefault="000E3D0E">
      <w:r>
        <w:separator/>
      </w:r>
    </w:p>
  </w:endnote>
  <w:endnote w:type="continuationSeparator" w:id="0">
    <w:p w14:paraId="575D8B7D" w14:textId="77777777" w:rsidR="000E3D0E" w:rsidRDefault="000E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A89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4F6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A82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B48C17">
        <v:line id="_x0000_s1025" style="position:absolute;left:0;text-align:left;z-index:251657728" from="-3.85pt,8.7pt" to="455.15pt,8.7pt"/>
      </w:pict>
    </w:r>
  </w:p>
  <w:p w14:paraId="69C4B9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7F6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A03F5D" w14:textId="77777777" w:rsidR="009F189D" w:rsidRDefault="009F189D">
    <w:pPr>
      <w:pStyle w:val="Stopka"/>
      <w:tabs>
        <w:tab w:val="clear" w:pos="4536"/>
      </w:tabs>
      <w:jc w:val="center"/>
    </w:pPr>
  </w:p>
  <w:p w14:paraId="4AAB9B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815FD" w14:textId="77777777" w:rsidR="000E3D0E" w:rsidRDefault="000E3D0E">
      <w:r>
        <w:separator/>
      </w:r>
    </w:p>
  </w:footnote>
  <w:footnote w:type="continuationSeparator" w:id="0">
    <w:p w14:paraId="736F3D53" w14:textId="77777777" w:rsidR="000E3D0E" w:rsidRDefault="000E3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B42B" w14:textId="77777777" w:rsidR="00415B38" w:rsidRDefault="00415B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F1580" w14:textId="77777777" w:rsidR="00415B38" w:rsidRDefault="00415B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CEA02" w14:textId="77777777" w:rsidR="00415B38" w:rsidRDefault="00415B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D0E"/>
    <w:rsid w:val="00007727"/>
    <w:rsid w:val="00017720"/>
    <w:rsid w:val="00035488"/>
    <w:rsid w:val="000D7F25"/>
    <w:rsid w:val="000E00E5"/>
    <w:rsid w:val="000E3D0E"/>
    <w:rsid w:val="00173B20"/>
    <w:rsid w:val="001C69FF"/>
    <w:rsid w:val="001E4D2B"/>
    <w:rsid w:val="00230D8A"/>
    <w:rsid w:val="0023318D"/>
    <w:rsid w:val="003D72FD"/>
    <w:rsid w:val="00415B38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23117"/>
    <w:rsid w:val="009D19BD"/>
    <w:rsid w:val="009F189D"/>
    <w:rsid w:val="00A76794"/>
    <w:rsid w:val="00A80738"/>
    <w:rsid w:val="00C236D3"/>
    <w:rsid w:val="00C347B5"/>
    <w:rsid w:val="00C659E2"/>
    <w:rsid w:val="00C82837"/>
    <w:rsid w:val="00CB0802"/>
    <w:rsid w:val="00D17B0E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028A5"/>
  <w15:chartTrackingRefBased/>
  <w15:docId w15:val="{63F1667F-3206-40CF-A603-CE28A9CF8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953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2021-10-15T05:53:00Z</cp:lastPrinted>
  <dcterms:created xsi:type="dcterms:W3CDTF">2021-10-15T05:53:00Z</dcterms:created>
  <dcterms:modified xsi:type="dcterms:W3CDTF">2021-10-15T05:53:00Z</dcterms:modified>
</cp:coreProperties>
</file>