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03CD1B93" w14:textId="08419F29" w:rsidR="00F73DA2" w:rsidRPr="00240E71" w:rsidRDefault="00A634B6" w:rsidP="00F73DA2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EA4D005" wp14:editId="181567F3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68E437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 w:rsidRPr="004C278E">
        <w:rPr>
          <w:rFonts w:ascii="Times New Roman" w:hAnsi="Times New Roman"/>
        </w:rPr>
        <w:t xml:space="preserve">Załącznik nr </w:t>
      </w:r>
      <w:r w:rsidR="00F73DA2">
        <w:rPr>
          <w:rFonts w:ascii="Times New Roman" w:hAnsi="Times New Roman"/>
        </w:rPr>
        <w:t>1</w:t>
      </w:r>
    </w:p>
    <w:p w14:paraId="6EA77C04" w14:textId="77777777" w:rsidR="00F73DA2" w:rsidRDefault="00F73DA2" w:rsidP="00F73DA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A4D8656" w14:textId="77777777" w:rsidR="00F73DA2" w:rsidRPr="0022732C" w:rsidRDefault="00F73DA2" w:rsidP="00F73DA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B2765D5" w14:textId="77777777" w:rsidR="00F73DA2" w:rsidRDefault="00F73DA2" w:rsidP="00F73DA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17A9F5B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8402D04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10BCCD1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CBD4A04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4CD37FF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6FEA027B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7F6E2882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014FEEF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084EC79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67082AD" w14:textId="77777777" w:rsidR="00F73DA2" w:rsidRDefault="00F73DA2" w:rsidP="00F73DA2">
      <w:pPr>
        <w:spacing w:line="360" w:lineRule="auto"/>
      </w:pPr>
      <w:r>
        <w:t>Do: Nazwa i siedziba Zamawiającego:</w:t>
      </w:r>
    </w:p>
    <w:p w14:paraId="2551DA7A" w14:textId="77777777" w:rsidR="00F73DA2" w:rsidRPr="00C35C8C" w:rsidRDefault="00F73DA2" w:rsidP="00F73DA2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50373F10" w14:textId="77777777" w:rsidR="00F73DA2" w:rsidRPr="00C35C8C" w:rsidRDefault="00F73DA2" w:rsidP="00F73DA2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727B20F6" w14:textId="77777777" w:rsidR="00F73DA2" w:rsidRDefault="00F73DA2" w:rsidP="00F73DA2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78AC8549" w14:textId="77777777" w:rsidR="00F73DA2" w:rsidRDefault="00F73DA2" w:rsidP="00F73DA2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0D822E8B" w14:textId="77777777" w:rsidR="00F73DA2" w:rsidRDefault="00F73DA2" w:rsidP="00F73DA2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5640490F" w14:textId="77777777" w:rsidR="00F73DA2" w:rsidRDefault="00F73DA2" w:rsidP="00F73DA2">
      <w:pPr>
        <w:ind w:firstLine="3969"/>
        <w:rPr>
          <w:b/>
        </w:rPr>
      </w:pPr>
    </w:p>
    <w:p w14:paraId="7B3FB7FC" w14:textId="0D4B7297" w:rsidR="00F73DA2" w:rsidRDefault="00F73DA2" w:rsidP="00F73DA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85300" w:rsidRPr="00885300">
        <w:rPr>
          <w:b/>
        </w:rPr>
        <w:t>sukcesywna dostaw</w:t>
      </w:r>
      <w:r w:rsidR="00885300">
        <w:rPr>
          <w:b/>
        </w:rPr>
        <w:t>a</w:t>
      </w:r>
      <w:r w:rsidR="00885300" w:rsidRPr="00885300">
        <w:rPr>
          <w:b/>
        </w:rPr>
        <w:t xml:space="preserve"> niszczarek  dla potrzeb AGH-KC-zp.272-370/21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5257115F" w14:textId="3E125BF9" w:rsidR="00A17ED0" w:rsidRPr="000E414E" w:rsidRDefault="00A17ED0" w:rsidP="00A17ED0">
      <w:pPr>
        <w:rPr>
          <w:b/>
          <w:color w:val="FF0000"/>
          <w:sz w:val="22"/>
          <w:szCs w:val="22"/>
          <w:highlight w:val="yellow"/>
        </w:rPr>
      </w:pPr>
      <w:r w:rsidRPr="000E414E">
        <w:rPr>
          <w:b/>
          <w:color w:val="FF0000"/>
          <w:sz w:val="22"/>
          <w:szCs w:val="22"/>
          <w:highlight w:val="yellow"/>
        </w:rPr>
        <w:t xml:space="preserve">grupa 1: niszczarka typ 1 –  grupa robocza: mała </w:t>
      </w:r>
      <w:r w:rsidR="000A4512" w:rsidRPr="000E414E">
        <w:rPr>
          <w:b/>
          <w:color w:val="FF0000"/>
          <w:sz w:val="22"/>
          <w:szCs w:val="22"/>
          <w:highlight w:val="yellow"/>
        </w:rPr>
        <w:t xml:space="preserve">- </w:t>
      </w:r>
      <w:r w:rsidRPr="000E414E">
        <w:rPr>
          <w:b/>
          <w:color w:val="FF0000"/>
          <w:sz w:val="22"/>
          <w:szCs w:val="22"/>
          <w:highlight w:val="yellow"/>
          <w:lang w:val="en-US"/>
        </w:rPr>
        <w:t xml:space="preserve"> 3 </w:t>
      </w:r>
      <w:proofErr w:type="spellStart"/>
      <w:r w:rsidRPr="000E414E">
        <w:rPr>
          <w:b/>
          <w:color w:val="FF0000"/>
          <w:sz w:val="22"/>
          <w:szCs w:val="22"/>
          <w:highlight w:val="yellow"/>
          <w:lang w:val="en-US"/>
        </w:rPr>
        <w:t>sztuki</w:t>
      </w:r>
      <w:proofErr w:type="spellEnd"/>
      <w:r w:rsidRPr="000E414E">
        <w:rPr>
          <w:b/>
          <w:color w:val="FF0000"/>
          <w:sz w:val="22"/>
          <w:szCs w:val="22"/>
          <w:lang w:val="en-US"/>
        </w:rPr>
        <w:t xml:space="preserve"> 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:rsidRPr="00885300" w14:paraId="4385EF02" w14:textId="77777777" w:rsidTr="001C2E1F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423C7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16314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6CD2C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DDC97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:rsidRPr="00885300" w14:paraId="78F685BA" w14:textId="77777777" w:rsidTr="001C2E1F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EFC58" w14:textId="670A2B23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935C91" w14:textId="2191AB22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</w:rPr>
              <w:t>2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52DAAD" w14:textId="152661DB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</w:rPr>
              <w:t>3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9BFAF0" w14:textId="0EA40775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:rsidRPr="00885300" w14:paraId="7E482644" w14:textId="77777777" w:rsidTr="001C2E1F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7527C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83FD32" w14:textId="05AA1D66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954354" w14:textId="7E798FF9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</w:t>
            </w:r>
          </w:p>
          <w:p w14:paraId="7844B106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:rsidRPr="00885300" w14:paraId="1FF0124F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F0FEE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6FDC08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8D8E6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</w:p>
          <w:p w14:paraId="7985E005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:rsidRPr="00885300" w14:paraId="070DDC79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FB292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66AF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736E9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P-2 / T-2 / E-2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6681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D7971C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DE89FBC" w14:textId="77777777" w:rsidTr="001C2E1F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CFBBE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67DA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38C41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Pasek  Maksymalnie do 4mm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88BD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CA981E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6E3DE507" w14:textId="77777777" w:rsidTr="001C2E1F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44A09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D1FB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A4898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Minimum 220mm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3C11F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38A5DD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298D8EF4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88300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A791B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8E58D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 20 L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F3533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29CC9C1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:rsidRPr="00885300" w14:paraId="65501BE5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B1E3A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76922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D17C8C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11 kartek A4 80 g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A3B7F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42D44B0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:rsidRPr="00885300" w14:paraId="03E96300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4B08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D1D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72419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4C15B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:rsidRPr="00885300" w14:paraId="0E11AE7C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87AAD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B23B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9B8A1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150 W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0E70F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……………………</w:t>
            </w:r>
          </w:p>
          <w:p w14:paraId="5D11C72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:rsidRPr="00885300" w14:paraId="308AC1E8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5F8E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FB300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6E682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9E00A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:rsidRPr="00885300" w14:paraId="6228985E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3DBB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51A5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39D68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E8FC6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:rsidRPr="00885300" w14:paraId="166999BB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6A45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07E9F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83E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6A8E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38DD431A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5F0AEB" w14:textId="1B938A56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328C8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46B30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do 0,1W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4EB0B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76B3D3D9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641D55" w14:textId="48CD63E3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C5F40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2FD2E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BB262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3E073CDA" w14:textId="77777777" w:rsidTr="001C2E1F">
        <w:trPr>
          <w:trHeight w:val="558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D32DAE" w14:textId="1910BBA4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8C642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EBBE7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58 </w:t>
            </w:r>
            <w:proofErr w:type="spellStart"/>
            <w:r w:rsidRPr="00885300">
              <w:rPr>
                <w:rFonts w:ascii="Times New Roman" w:hAnsi="Times New Roman" w:cs="Times New Roman"/>
              </w:rPr>
              <w:t>dB</w:t>
            </w:r>
            <w:proofErr w:type="spellEnd"/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74DF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F781D4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9AC73EE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B642F3" w14:textId="0C8F31AF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3330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Prędkość cięcia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CF0E8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Min. 0,04m/s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6BF2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548EC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EFB953F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E82517" w14:textId="64489BE1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E39C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FB911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ze stali hartowanej,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FA14C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:rsidRPr="00885300" w14:paraId="4BEBAD76" w14:textId="77777777" w:rsidTr="001C2E1F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EC653" w14:textId="064CA311" w:rsidR="00A17ED0" w:rsidRPr="00885300" w:rsidRDefault="001C2E1F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B42A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05380A9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063487" w14:textId="42C77030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1C82405B" w14:textId="037DAB66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B32A6A1" w14:textId="77777777" w:rsidR="000A4512" w:rsidRDefault="000A4512" w:rsidP="000A451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612F6A7E" w14:textId="6459D77B" w:rsidR="000A4512" w:rsidRDefault="000A4512" w:rsidP="000A4512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3  szt.</w:t>
      </w:r>
      <w:r>
        <w:rPr>
          <w:b/>
        </w:rPr>
        <w:t>: .........................................................................PLN</w:t>
      </w:r>
    </w:p>
    <w:p w14:paraId="04E99A75" w14:textId="34D54913" w:rsidR="000A4512" w:rsidRDefault="000A4512" w:rsidP="00885300">
      <w:pPr>
        <w:pStyle w:val="Tekstpodstawowy"/>
        <w:rPr>
          <w:rFonts w:ascii="Cambria" w:hAnsi="Cambria" w:cs="Cambria"/>
          <w:sz w:val="32"/>
          <w:szCs w:val="32"/>
        </w:rPr>
      </w:pPr>
      <w:r>
        <w:t>Powyższa cena zawiera podatek VAT w wysokości .......... % tj.…………………….PLN</w:t>
      </w:r>
    </w:p>
    <w:p w14:paraId="2D5275FC" w14:textId="77777777" w:rsidR="00A17ED0" w:rsidRDefault="00A17ED0" w:rsidP="00A17ED0">
      <w:pPr>
        <w:rPr>
          <w:sz w:val="32"/>
          <w:szCs w:val="32"/>
        </w:rPr>
      </w:pPr>
    </w:p>
    <w:p w14:paraId="4F851252" w14:textId="44657C20" w:rsidR="00A17ED0" w:rsidRPr="00A017E6" w:rsidRDefault="00A17ED0" w:rsidP="00A17ED0">
      <w:pPr>
        <w:rPr>
          <w:b/>
          <w:color w:val="FF0000"/>
        </w:rPr>
      </w:pPr>
      <w:r w:rsidRPr="00A017E6">
        <w:rPr>
          <w:b/>
          <w:color w:val="FF0000"/>
          <w:highlight w:val="yellow"/>
        </w:rPr>
        <w:t>Grupa  1: niszczarka typ 2 –  grupa robocza: mała</w:t>
      </w:r>
      <w:r w:rsidR="000A4512" w:rsidRPr="00A017E6">
        <w:rPr>
          <w:b/>
          <w:color w:val="FF0000"/>
          <w:highlight w:val="yellow"/>
        </w:rPr>
        <w:t>-</w:t>
      </w:r>
      <w:r w:rsidRPr="00A017E6">
        <w:rPr>
          <w:b/>
          <w:color w:val="FF0000"/>
          <w:highlight w:val="yellow"/>
        </w:rPr>
        <w:t xml:space="preserve"> 3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:rsidRPr="00885300" w14:paraId="7FE3B6B8" w14:textId="77777777" w:rsidTr="001C2E1F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1CC27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5CE73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1EBAE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4801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:rsidRPr="00885300" w14:paraId="7733474C" w14:textId="77777777" w:rsidTr="001C2E1F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5A56E" w14:textId="45BEDA29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085F14" w14:textId="1434FAF6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344E3E" w14:textId="58DB1D14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AA8169" w14:textId="76478E4C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:rsidRPr="00885300" w14:paraId="462629DE" w14:textId="77777777" w:rsidTr="001C2E1F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432A9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C6BA8C" w14:textId="10D72FEE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EF942D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78148458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:rsidRPr="00885300" w14:paraId="7491CADD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20F3E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39BEFC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B6B535" w14:textId="2CF3969E" w:rsidR="000A4512" w:rsidRPr="00885300" w:rsidRDefault="000A4512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</w:t>
            </w:r>
          </w:p>
          <w:p w14:paraId="5425B71B" w14:textId="45EE5EC6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  <w:p w14:paraId="4A6089C3" w14:textId="2A56847F" w:rsidR="000A4512" w:rsidRPr="00885300" w:rsidRDefault="000A4512" w:rsidP="000A4512">
            <w:pPr>
              <w:rPr>
                <w:i/>
                <w:sz w:val="20"/>
                <w:szCs w:val="20"/>
              </w:rPr>
            </w:pPr>
          </w:p>
        </w:tc>
      </w:tr>
      <w:tr w:rsidR="00A17ED0" w:rsidRPr="00885300" w14:paraId="1278F533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20760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5B9F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F9AF3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P-4 / T-4 / E-3 / F-1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C2F38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006084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60A0BD27" w14:textId="77777777" w:rsidTr="001C2E1F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6351B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43799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ścinku w mm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9C0C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 4x25 mm ,ścinki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8F5CF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4EDC4B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082F66F0" w14:textId="77777777" w:rsidTr="001C2E1F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857A2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ACF7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A38DF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220 mm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89E6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C6F62D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240EAA70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8CCB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75025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Kosz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E6F05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Min 20 L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FDAD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99AD5F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6AC0D324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D586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24B5A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5A239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6. kartek A4 80 g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13E96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CED682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6949D082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70F06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C3A7F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0E7A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13CEF0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  <w:p w14:paraId="6E9FD91A" w14:textId="77777777" w:rsidR="000E414E" w:rsidRDefault="000E414E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  <w:p w14:paraId="686E4494" w14:textId="2DF6C2E7" w:rsidR="000E414E" w:rsidRPr="00885300" w:rsidRDefault="000E414E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:rsidRPr="00885300" w14:paraId="7B9E7537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D0F6E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9CB01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B663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150 W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2C8D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4231628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770AF1C8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3AF7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E9AF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3C5E9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064ED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0C9F296C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EA6CA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5846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86F74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9BE8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69808414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4C8A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93C1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6419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D64C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5FA034F1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AABB32" w14:textId="57222F9D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DC1F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C0468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 max. do 0,1W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5F35D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2D9C0818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1BED3A" w14:textId="0D6C08C0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688C9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Szczelina wejściowa z zabezpieczeniem przed </w:t>
            </w:r>
            <w:r w:rsidRPr="00885300">
              <w:rPr>
                <w:rFonts w:ascii="Times New Roman" w:hAnsi="Times New Roman" w:cs="Times New Roman"/>
              </w:rPr>
              <w:lastRenderedPageBreak/>
              <w:t>przeciążeniem eliminuje zacięcia papieru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E6FB8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4C9FD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022893E1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EF3B2A" w14:textId="633E921B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BD9E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8262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58 </w:t>
            </w:r>
            <w:proofErr w:type="spellStart"/>
            <w:r w:rsidRPr="00885300">
              <w:rPr>
                <w:rFonts w:ascii="Times New Roman" w:hAnsi="Times New Roman" w:cs="Times New Roman"/>
              </w:rPr>
              <w:t>dB</w:t>
            </w:r>
            <w:proofErr w:type="spellEnd"/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006FD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2D0751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2303AA38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BDCBC5" w14:textId="7F95F4F0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3F24C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Prędkość cięcia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72B97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Min. 0,04m/s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41D58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2A9B14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7D865CE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A5F89D" w14:textId="2C8D32CE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3F89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969DD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stali hartowanej,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31500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36C5C7D2" w14:textId="77777777" w:rsidTr="001C2E1F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7C3957" w14:textId="1CC02FAC" w:rsidR="00A17ED0" w:rsidRPr="00885300" w:rsidRDefault="001C2E1F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0C92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3B218B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8DA294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4EB95384" w14:textId="2617C92E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9B103E9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16F00C7D" w14:textId="3EC4B386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3szt.</w:t>
      </w:r>
      <w:r>
        <w:rPr>
          <w:b/>
        </w:rPr>
        <w:t>: .........................................................................PLN</w:t>
      </w:r>
    </w:p>
    <w:p w14:paraId="121BE138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29B48728" w14:textId="77777777" w:rsidR="00A17ED0" w:rsidRDefault="00A17ED0" w:rsidP="00A17ED0">
      <w:pPr>
        <w:rPr>
          <w:sz w:val="32"/>
          <w:szCs w:val="32"/>
        </w:rPr>
      </w:pPr>
    </w:p>
    <w:p w14:paraId="68B4A8B8" w14:textId="7CEAD1BD" w:rsidR="00A17ED0" w:rsidRPr="00885300" w:rsidRDefault="00A17ED0" w:rsidP="00A17ED0">
      <w:pPr>
        <w:rPr>
          <w:b/>
          <w:color w:val="FF0000"/>
          <w:highlight w:val="yellow"/>
        </w:rPr>
      </w:pPr>
      <w:r w:rsidRPr="00885300">
        <w:rPr>
          <w:b/>
          <w:color w:val="FF0000"/>
          <w:highlight w:val="yellow"/>
        </w:rPr>
        <w:t>Grupa  1: niszczarka typ 3 –  grupa robocza: mała - 4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2053"/>
        <w:gridCol w:w="3200"/>
        <w:gridCol w:w="3200"/>
      </w:tblGrid>
      <w:tr w:rsidR="00A17ED0" w:rsidRPr="00885300" w14:paraId="73DB9E7A" w14:textId="77777777" w:rsidTr="00885300">
        <w:trPr>
          <w:trHeight w:val="52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B985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4D91C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DDAC7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2F68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:rsidRPr="00885300" w14:paraId="4A9AAC5D" w14:textId="77777777" w:rsidTr="00885300">
        <w:trPr>
          <w:trHeight w:val="1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BB617" w14:textId="322AE150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656F4B" w14:textId="0A3FFEF1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6B490C" w14:textId="0A79D7DA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DDF8B2" w14:textId="4E8CFB0D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:rsidRPr="00885300" w14:paraId="497BC81F" w14:textId="77777777" w:rsidTr="00885300">
        <w:trPr>
          <w:trHeight w:val="5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D3549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1C2EF" w14:textId="7484B6C0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8011A2" w14:textId="176ABA95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</w:t>
            </w:r>
          </w:p>
          <w:p w14:paraId="31314048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:rsidRPr="00885300" w14:paraId="3CDC159E" w14:textId="77777777" w:rsidTr="00885300">
        <w:trPr>
          <w:trHeight w:val="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B92F6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5CF3C3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F63CC9" w14:textId="07CA6F61" w:rsidR="00A017E6" w:rsidRPr="00885300" w:rsidRDefault="00A017E6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…………………………………………..</w:t>
            </w:r>
          </w:p>
          <w:p w14:paraId="24005C27" w14:textId="577D4CC0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:rsidRPr="00885300" w14:paraId="4BA9854B" w14:textId="77777777" w:rsidTr="00885300">
        <w:trPr>
          <w:trHeight w:val="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3612E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7F42B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2E4AE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P-4 / T-4 / E-3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FD630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5CBEF5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2FB0140E" w14:textId="77777777" w:rsidTr="00885300">
        <w:trPr>
          <w:trHeight w:val="27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6B59E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59E1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Rozmiar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6F56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4x40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623DB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8E621E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5CC72A5" w14:textId="77777777" w:rsidTr="00885300">
        <w:trPr>
          <w:trHeight w:val="62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FE354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4EB69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08C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230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D591C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246162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617919F0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56D85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B573F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2FA593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25 l – 35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EFCB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150527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05706A0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E503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C5F9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F84C4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9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93A1A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0AC62C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0C9CF8C8" w14:textId="77777777" w:rsidTr="00885300">
        <w:trPr>
          <w:trHeight w:val="2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A5EBC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358A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7E035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2413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15AA1CD9" w14:textId="77777777" w:rsidTr="00885300">
        <w:trPr>
          <w:trHeight w:val="2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00D8A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84BA9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F6FB9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360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1F77D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5A449F8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3454678" w14:textId="77777777" w:rsidTr="00885300">
        <w:trPr>
          <w:trHeight w:val="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2179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4DD7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42C2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2923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5CE6572B" w14:textId="77777777" w:rsidTr="00885300">
        <w:trPr>
          <w:trHeight w:val="2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AD1B3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F9307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C452B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A707E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78DDA91B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B064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DCE9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8AE15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F40E8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17B3FDF0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AD5D3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E73F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142BF7" w14:textId="6A607ED1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E77D0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028B0716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21A0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249BA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74CC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CD16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49C008CA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B8B3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38ADF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77170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BA4A4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39880C0D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1E116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8ED5C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C8E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58 </w:t>
            </w:r>
            <w:proofErr w:type="spellStart"/>
            <w:r w:rsidRPr="00885300">
              <w:rPr>
                <w:rFonts w:ascii="Times New Roman" w:hAnsi="Times New Roman" w:cs="Times New Roman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ED834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5D28D6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52447C7A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4321D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7539A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Prędkość cięcia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307BC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Min. 0,05 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09542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4EEA53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/wskazać/</w:t>
            </w:r>
          </w:p>
        </w:tc>
      </w:tr>
      <w:tr w:rsidR="00A17ED0" w:rsidRPr="00885300" w14:paraId="3603A375" w14:textId="77777777" w:rsidTr="00885300">
        <w:trPr>
          <w:trHeight w:val="122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6844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18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0CC6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9ABE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B5460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64BD3A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0F7F5C76" w14:textId="77777777" w:rsidTr="00885300">
        <w:trPr>
          <w:trHeight w:val="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A287A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3B352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734CC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stali hartowanej,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550A7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492333C8" w14:textId="77777777" w:rsidTr="00885300">
        <w:trPr>
          <w:trHeight w:val="6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83C131" w14:textId="07155461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91748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77C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4992CBF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F9593C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0879F11A" w14:textId="14CB1BE2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B0E6967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72EEA002" w14:textId="4F984349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477D55DA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63DE494C" w14:textId="77777777" w:rsidR="00A017E6" w:rsidRDefault="00A017E6" w:rsidP="00A17ED0">
      <w:pPr>
        <w:rPr>
          <w:sz w:val="32"/>
          <w:szCs w:val="32"/>
        </w:rPr>
      </w:pPr>
    </w:p>
    <w:p w14:paraId="670DBA2E" w14:textId="6E017F26" w:rsidR="00A17ED0" w:rsidRPr="00A017E6" w:rsidRDefault="00A17ED0" w:rsidP="00A17ED0">
      <w:pPr>
        <w:rPr>
          <w:b/>
          <w:color w:val="FF0000"/>
          <w:highlight w:val="yellow"/>
        </w:rPr>
      </w:pPr>
      <w:r w:rsidRPr="00A017E6">
        <w:rPr>
          <w:b/>
          <w:color w:val="FF0000"/>
          <w:highlight w:val="yellow"/>
        </w:rPr>
        <w:t>Grupa  1: niszczarka typ 4 –  grupa robocza: mała  - 4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45482ED8" w14:textId="77777777" w:rsidTr="005C1EC6">
        <w:trPr>
          <w:trHeight w:val="79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AC58D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DA148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2CE7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C6BCD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1DDEB718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9F606" w14:textId="1187F9C4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A0310D" w14:textId="28287390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8696B7" w14:textId="29767E95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0BFE5" w14:textId="66731B92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07AB6283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22D3C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23851C" w14:textId="621F345B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B65AC4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46C4D1A4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2B5508E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EEFE9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A93613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8169E" w14:textId="222F7588" w:rsidR="00A017E6" w:rsidRPr="00885300" w:rsidRDefault="00A017E6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……………………………………………..</w:t>
            </w:r>
          </w:p>
          <w:p w14:paraId="498C6D97" w14:textId="4A77B503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623CCE9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4377F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5DDD6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0290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P-5 / T-5 / E-4/F-1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7FBBC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F52B02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0C31308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CE56E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E923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Rozmiar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07A78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2x15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B3DFE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1A1A1A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26E4A60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BDD67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D8CA9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E235A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Minimum 230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3196F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C7A7F3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877B71A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281A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9F6A9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CA170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25 l – 35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2230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066F2A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B9B06F0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B830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2565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A9B9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7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210C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3E0369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66778D6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65F4F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7452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8F870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3BB3A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62A09B3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396E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115B6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ED95A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360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9309E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1FEF9B6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9521275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C2E9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211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A917E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5DF3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6A29AFC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9AF08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0AB66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043FF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17E46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214101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20A5A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7F543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CF122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F76CC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3353AD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BB06D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0366C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8B1BD7" w14:textId="4FFE7FBE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B7D36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19E67D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1E4ED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C3BC6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1F0ED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88FEA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BBCF9C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02AA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45739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70BC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DA69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185BE2B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C6F1A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30791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A24B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58 </w:t>
            </w:r>
            <w:proofErr w:type="spellStart"/>
            <w:r w:rsidRPr="00885300">
              <w:rPr>
                <w:rFonts w:ascii="Times New Roman" w:hAnsi="Times New Roman" w:cs="Times New Roman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413A9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A71F9B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/wskazać/</w:t>
            </w:r>
          </w:p>
        </w:tc>
      </w:tr>
      <w:tr w:rsidR="00A17ED0" w14:paraId="08C37920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DD458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C1E21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Prędkość cięcia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0BDBE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Min. 0,05 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0032A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EA486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4410854" w14:textId="77777777" w:rsidTr="00A17ED0">
        <w:trPr>
          <w:trHeight w:val="122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0A84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81BF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903F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E77BE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38945A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902AD84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E96C5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EEEA3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9B8C2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stali hartowanej,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5BB38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A21DAEC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5ECEBB" w14:textId="685CD66F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91748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DD11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3FBC6F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61BCB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1A17B25A" w14:textId="4EE12C1C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E5BB733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2F900A14" w14:textId="0EC267A8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43DF5FFB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4A0F7854" w14:textId="0B7CDEC3" w:rsidR="00A17ED0" w:rsidRDefault="00A17ED0" w:rsidP="00A17ED0">
      <w:pPr>
        <w:rPr>
          <w:b/>
          <w:sz w:val="32"/>
          <w:szCs w:val="32"/>
        </w:rPr>
      </w:pPr>
    </w:p>
    <w:p w14:paraId="507A8A13" w14:textId="080FCD54" w:rsidR="0091748B" w:rsidRDefault="0091748B" w:rsidP="00A17ED0">
      <w:pPr>
        <w:rPr>
          <w:b/>
          <w:sz w:val="32"/>
          <w:szCs w:val="32"/>
        </w:rPr>
      </w:pPr>
    </w:p>
    <w:p w14:paraId="6144BB7F" w14:textId="77777777" w:rsidR="0091748B" w:rsidRPr="00885300" w:rsidRDefault="0091748B" w:rsidP="00A17ED0">
      <w:pPr>
        <w:rPr>
          <w:b/>
          <w:sz w:val="32"/>
          <w:szCs w:val="32"/>
        </w:rPr>
      </w:pPr>
    </w:p>
    <w:p w14:paraId="52878A4F" w14:textId="66AE8EC2" w:rsidR="00A17ED0" w:rsidRPr="00885300" w:rsidRDefault="00A17ED0" w:rsidP="00A17ED0">
      <w:pPr>
        <w:rPr>
          <w:b/>
          <w:color w:val="FF0000"/>
          <w:highlight w:val="yellow"/>
        </w:rPr>
      </w:pPr>
      <w:r w:rsidRPr="00885300">
        <w:rPr>
          <w:b/>
          <w:color w:val="FF0000"/>
          <w:highlight w:val="yellow"/>
        </w:rPr>
        <w:t xml:space="preserve">Grupa 2: niszczarka typ 1 – grupa robocza: średnia  </w:t>
      </w:r>
      <w:r w:rsidR="00A017E6" w:rsidRPr="00885300">
        <w:rPr>
          <w:b/>
          <w:color w:val="FF0000"/>
          <w:highlight w:val="yellow"/>
        </w:rPr>
        <w:t>-</w:t>
      </w:r>
      <w:r w:rsidRPr="00885300">
        <w:rPr>
          <w:b/>
          <w:color w:val="FF0000"/>
          <w:highlight w:val="yellow"/>
        </w:rPr>
        <w:t>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3DAFB8A8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D1DCC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098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A768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7143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1CE34ABE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4BE43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F697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FE301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87696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46659E87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B728F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AAC885" w14:textId="7C6E08AC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DB72C6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0ACF1BAE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14A098EE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7F83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DED32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9EDDAD" w14:textId="57751889" w:rsidR="00A017E6" w:rsidRPr="00885300" w:rsidRDefault="00A017E6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………………………………………….</w:t>
            </w:r>
          </w:p>
          <w:p w14:paraId="38579FF7" w14:textId="67A07B16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6EDB170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179FE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5E38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B079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P-2 / O-2/T-2 / E-2 /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3F341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6BF959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51F2EA6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F387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F60DA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pasek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7703D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 4mm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DACA8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E98C08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1DF7F23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4D58D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6155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7D46E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240mm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16E56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16BDBE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AAAFC8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D3C4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F46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72484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Min. 34l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B776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C30795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D636673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A6BA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53A3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AC02D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21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6758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106CFE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99B333E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5E42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1E014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24ED5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B130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1B4BB25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0998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1D21B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A273F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48B84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78D36AC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69057C5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7C6CB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6335A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0EB9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F943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CDC9EE3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840F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4675A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1B843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AD27C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AEFDC0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C86C3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ED511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4C3BD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A07D3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6F0B82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D9C6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9B26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14E1D2" w14:textId="0EB513AD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27FBB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42DEA7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D5A9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52AB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050B1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681C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23D40D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88A70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7CA28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Szczelina wejściowa z </w:t>
            </w:r>
            <w:r w:rsidRPr="00885300">
              <w:rPr>
                <w:rFonts w:ascii="Times New Roman" w:hAnsi="Times New Roman" w:cs="Times New Roman"/>
              </w:rPr>
              <w:lastRenderedPageBreak/>
              <w:t>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7470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12C5D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BA7175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EC7F1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D4AE8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Głośność( bieg jałowy)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37958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color w:val="000000"/>
                <w:sz w:val="20"/>
                <w:szCs w:val="20"/>
              </w:rPr>
              <w:t xml:space="preserve">Max 56 </w:t>
            </w:r>
            <w:proofErr w:type="spellStart"/>
            <w:r w:rsidRPr="00885300">
              <w:rPr>
                <w:color w:val="000000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714AB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B4D32E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51EFDE8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36763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62C6B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6E626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color w:val="000000"/>
                <w:sz w:val="20"/>
                <w:szCs w:val="20"/>
              </w:rPr>
              <w:t>min. 0,06m/s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C1CFE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7528E0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52CE9A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FF679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35586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8C63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C831D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73B72AA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0CC91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8B69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51735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C1FE0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81A2C02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AAC3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2CD4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Wyjmowany pojemnik na ścinki z obudowy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D8002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8AD50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52AFC7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16F56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D0945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D751B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67260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EB251A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243FD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B2EA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 wykonane z jednego elementu stali, hartowane, odporne na zszywki i spinacze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EBB12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br/>
            </w: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F83FB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6D6E7D66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134A71" w14:textId="401E962F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91748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B944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1513A58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B5415E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321F14D2" w14:textId="7B450A9E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CD2312B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36B5263F" w14:textId="72EE8B36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5E8920BE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42CDAC56" w14:textId="77777777" w:rsidR="00A17ED0" w:rsidRDefault="00A17ED0" w:rsidP="00A17ED0">
      <w:pPr>
        <w:rPr>
          <w:rFonts w:ascii="Cambria" w:hAnsi="Cambria" w:cs="Cambria"/>
          <w:sz w:val="32"/>
          <w:szCs w:val="32"/>
        </w:rPr>
      </w:pPr>
    </w:p>
    <w:p w14:paraId="67738F54" w14:textId="73AA31A3" w:rsidR="00A17ED0" w:rsidRPr="00A017E6" w:rsidRDefault="00A17ED0" w:rsidP="00A17ED0">
      <w:pPr>
        <w:rPr>
          <w:b/>
          <w:color w:val="FF0000"/>
          <w:highlight w:val="yellow"/>
        </w:rPr>
      </w:pPr>
      <w:r w:rsidRPr="00A017E6">
        <w:rPr>
          <w:b/>
          <w:color w:val="FF0000"/>
          <w:highlight w:val="yellow"/>
        </w:rPr>
        <w:t xml:space="preserve">Grupa 2: niszczarka typ 2 – grupa robocza: średnia  </w:t>
      </w:r>
      <w:r w:rsidR="00A017E6" w:rsidRPr="00A017E6">
        <w:rPr>
          <w:b/>
          <w:color w:val="FF0000"/>
          <w:highlight w:val="yellow"/>
        </w:rPr>
        <w:t xml:space="preserve">- </w:t>
      </w:r>
      <w:r w:rsidRPr="00A017E6">
        <w:rPr>
          <w:b/>
          <w:color w:val="FF0000"/>
          <w:highlight w:val="yellow"/>
        </w:rPr>
        <w:t>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57FEADC4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4E86D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98EE6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FFCE7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1C49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469C198E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5D0FC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33C58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2E6D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36C7C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32E66426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8D2FD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70D0A6" w14:textId="4B317076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015B3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2215A1A1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3C2727D0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CC44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235DD1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2B813A" w14:textId="01C69574" w:rsidR="00A017E6" w:rsidRPr="00885300" w:rsidRDefault="00A017E6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</w:t>
            </w:r>
          </w:p>
          <w:p w14:paraId="5FD2FC55" w14:textId="1CB02295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32F5F6B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2F35B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2CC7E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FDF6F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P-4 / O-3/T-4 / E-3 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F8E40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74FFEF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FEF54C3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06BD4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97E4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21D8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 4,5x40 ścinki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88D4B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555998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FD93E98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93A7B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94E5A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3BF66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240mm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690E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969EDE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9BA81C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4308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9B118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FC75E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Min 34L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43330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609317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1A5B07C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12C02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62B6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FA127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15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A2DDB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920FD6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666B40B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703FA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46521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727C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4DA9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D98E961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15D55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A7936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CD99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76478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72A2761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ADA59F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3E21D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A58C7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09F2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BAC9B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26AE9FC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BA075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B8475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9560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A7837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EAF8664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9F314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333F1F" w14:textId="1C1AFEBE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Składana osłona bezpieczeństwa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09748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C8714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D0B6A9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C387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44D0B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072A0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E562C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08020DD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0639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CCE82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F270AA" w14:textId="1D7E7C88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D8FD7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6DD6EDF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7969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E324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0DDC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DD038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F11339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F31B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65A5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8DBC4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7D2C1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1DB4AA8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F4FB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D663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268CD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color w:val="000000"/>
                <w:sz w:val="20"/>
                <w:szCs w:val="20"/>
              </w:rPr>
              <w:t xml:space="preserve">Max 56 </w:t>
            </w:r>
            <w:proofErr w:type="spellStart"/>
            <w:r w:rsidRPr="00885300">
              <w:rPr>
                <w:color w:val="000000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F5030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F82A40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D93BE53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CBC5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6A817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F59E5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color w:val="000000"/>
                <w:sz w:val="20"/>
                <w:szCs w:val="20"/>
              </w:rPr>
              <w:t>min. 65mm/s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8C0A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323F0A1F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F9796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B42D6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F9ED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BD7BB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C92C67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7412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F34D7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EFA9B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4EC97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5E4215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D4E24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FA95B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Wyjmowany pojemnik na ścinki z obudowy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4E5CF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1D85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3B0040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E02B3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E7060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DEBF4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5C58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EF7BECD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974B2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2BAD8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ACE60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00F6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45150CB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4D699D" w14:textId="454CB426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91748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97A2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5531483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9B076E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1B28B916" w14:textId="1E997144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2656090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76363F17" w14:textId="3988217A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1A1F39D6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1A576E98" w14:textId="1817F188" w:rsidR="00A17ED0" w:rsidRPr="00A17ED0" w:rsidRDefault="00A17ED0" w:rsidP="00A17ED0">
      <w:pPr>
        <w:rPr>
          <w:b/>
        </w:rPr>
      </w:pPr>
      <w:r w:rsidRPr="00A17ED0">
        <w:rPr>
          <w:b/>
          <w:color w:val="FF0000"/>
          <w:highlight w:val="yellow"/>
        </w:rPr>
        <w:t xml:space="preserve">Grupa 2: niszczarka typ 3 – grupa robocza: średnia </w:t>
      </w:r>
      <w:r w:rsidR="00A017E6">
        <w:rPr>
          <w:b/>
          <w:color w:val="FF0000"/>
          <w:highlight w:val="yellow"/>
        </w:rPr>
        <w:t xml:space="preserve">- </w:t>
      </w:r>
      <w:r w:rsidRPr="00A17ED0">
        <w:rPr>
          <w:b/>
          <w:color w:val="FF0000"/>
          <w:highlight w:val="yellow"/>
        </w:rPr>
        <w:t xml:space="preserve"> 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75870235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3A6E4C" w14:textId="77777777" w:rsidR="00A17ED0" w:rsidRP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Calibri" w:hAnsi="Calibri" w:cs="Calibri"/>
              </w:rPr>
            </w:pPr>
            <w:r w:rsidRPr="00A17ED0">
              <w:rPr>
                <w:rStyle w:val="BodytextArial"/>
                <w:rFonts w:ascii="Calibri" w:hAnsi="Calibri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A6327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EB3622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88789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12DBDC87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6CA4C9" w14:textId="77777777" w:rsidR="00A17ED0" w:rsidRP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Calibri" w:hAnsi="Calibri"/>
              </w:rPr>
            </w:pPr>
            <w:r w:rsidRPr="00A17ED0">
              <w:rPr>
                <w:rStyle w:val="BodytextArial"/>
                <w:rFonts w:ascii="Calibri" w:hAnsi="Calibri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FAA4D5" w14:textId="30103EE4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927C36" w14:textId="72E94D53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B3EEC4" w14:textId="21CB3328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237D6923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A7DC52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BBEEE3" w14:textId="01751906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C83DAD" w14:textId="77777777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……………………..…………………………</w:t>
            </w:r>
          </w:p>
          <w:p w14:paraId="15F2ED11" w14:textId="77777777" w:rsidR="00A17ED0" w:rsidRPr="0091748B" w:rsidRDefault="00A17ED0">
            <w:pPr>
              <w:jc w:val="center"/>
              <w:rPr>
                <w:i/>
                <w:sz w:val="20"/>
                <w:szCs w:val="20"/>
              </w:rPr>
            </w:pPr>
            <w:r w:rsidRPr="0091748B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4AEDF53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3733E4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CE72F0" w14:textId="77777777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ECE0CA" w14:textId="4B857ED2" w:rsidR="00A017E6" w:rsidRPr="0091748B" w:rsidRDefault="00A017E6">
            <w:pPr>
              <w:jc w:val="center"/>
              <w:rPr>
                <w:i/>
                <w:sz w:val="20"/>
                <w:szCs w:val="20"/>
              </w:rPr>
            </w:pPr>
            <w:r w:rsidRPr="0091748B">
              <w:rPr>
                <w:i/>
                <w:sz w:val="20"/>
                <w:szCs w:val="20"/>
              </w:rPr>
              <w:t>…………………………………………</w:t>
            </w:r>
          </w:p>
          <w:p w14:paraId="301C5B79" w14:textId="044DBA33" w:rsidR="00A17ED0" w:rsidRPr="0091748B" w:rsidRDefault="00A17ED0">
            <w:pPr>
              <w:jc w:val="center"/>
              <w:rPr>
                <w:i/>
                <w:sz w:val="20"/>
                <w:szCs w:val="20"/>
              </w:rPr>
            </w:pPr>
            <w:r w:rsidRPr="0091748B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1A7BA9D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E52B07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B08288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8C973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P-5 /T-4 / E-3 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90E8F8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B467ECF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360501C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2F3A08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D1FCB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D951C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91748B">
              <w:rPr>
                <w:rFonts w:ascii="Times New Roman" w:hAnsi="Times New Roman" w:cs="Times New Roman"/>
              </w:rPr>
              <w:t xml:space="preserve"> Maksymalnie do 2x15 ścinki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22E97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F63D145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ABF9E4C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EE0862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C452A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A362E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91748B">
              <w:rPr>
                <w:rFonts w:ascii="Times New Roman" w:hAnsi="Times New Roman" w:cs="Times New Roman"/>
              </w:rPr>
              <w:t>Minimum 240mm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150A8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141F778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D8C2FA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288C12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926CC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64BB48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34L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71859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B1E8974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AB5F094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D49D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D5FEE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A139FC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Minimum 11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3A76B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BE992EA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D58183B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DB21E1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AF6C7D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E1B049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Papier, karta kredytowa,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348ED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1BF3A6A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678A1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6EB99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D2AE6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A33B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5E1DA13B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B9F8AA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30B027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E2922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C93D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8F899F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F080A8C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97061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D200B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7159B3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8AE1DE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067B2B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89567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C77A50" w14:textId="5AB40D9C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Składana osłona bezpieczeństwa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C096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2ADE8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7C0676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AFEAF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D54D4F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- automatyczne cofanie w przypadku zacięcia papieru</w:t>
            </w:r>
            <w:r w:rsidRPr="009174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03B23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D955E1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30A173D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4C1CB5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F62572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Okienko rewizyjne z przodu urządzenia ułatwiające kontrolę 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074A25" w14:textId="6FA131C4" w:rsidR="00A17ED0" w:rsidRPr="0091748B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B4756F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B15205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2A58ED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A246C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8303F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 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3CA866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C7FD34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61719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30F91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D0CD7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67D7A0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78DBBA8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4972D4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C71F09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FE6506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color w:val="000000"/>
                <w:sz w:val="20"/>
                <w:szCs w:val="20"/>
              </w:rPr>
              <w:t xml:space="preserve">Max 56 </w:t>
            </w:r>
            <w:proofErr w:type="spellStart"/>
            <w:r w:rsidRPr="0091748B">
              <w:rPr>
                <w:color w:val="000000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67F5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1FFA5F1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86D706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650336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38FDA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6854CD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color w:val="000000"/>
                <w:sz w:val="20"/>
                <w:szCs w:val="20"/>
              </w:rPr>
              <w:t>min. 65mm/s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A01A3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23A10B6E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EF7DD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F7B33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9174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2842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B53AE3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BB8BB3C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404330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5E8C89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  <w:color w:val="000000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42469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9B4BD3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601D7DD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F3E7F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17535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  <w:color w:val="000000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E4EB4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22BEE3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97A36BF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C32B7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67BA4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19F7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9174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2F6D2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F31DE2A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9425F7" w14:textId="0E55EE9B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91748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811F8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12A2D9E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8DB998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6F37151D" w14:textId="7978FCF8" w:rsidR="00A17ED0" w:rsidRPr="0091748B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35589E1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03973709" w14:textId="0341A721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5B5E8514" w14:textId="487B075E" w:rsidR="005C1EC6" w:rsidRPr="001C2E1F" w:rsidRDefault="00A017E6" w:rsidP="001C2E1F">
      <w:pPr>
        <w:pStyle w:val="Tekstpodstawowy"/>
      </w:pPr>
      <w:r>
        <w:t>Powyższa cena zawiera podatek VAT w wysokości .......... % tj.…………………….PLN</w:t>
      </w:r>
    </w:p>
    <w:p w14:paraId="309CE391" w14:textId="69BCAF3E" w:rsidR="00A17ED0" w:rsidRPr="00A017E6" w:rsidRDefault="00A17ED0" w:rsidP="00A17ED0">
      <w:pPr>
        <w:rPr>
          <w:b/>
          <w:color w:val="FF0000"/>
          <w:highlight w:val="yellow"/>
        </w:rPr>
      </w:pPr>
      <w:r w:rsidRPr="00A017E6">
        <w:rPr>
          <w:b/>
          <w:color w:val="FF0000"/>
          <w:highlight w:val="yellow"/>
        </w:rPr>
        <w:t xml:space="preserve">Grupa 2: niszczarka typ 4 – grupa robocza: średnia </w:t>
      </w:r>
      <w:r w:rsidR="00A017E6" w:rsidRPr="00A017E6">
        <w:rPr>
          <w:b/>
          <w:color w:val="FF0000"/>
          <w:highlight w:val="yellow"/>
        </w:rPr>
        <w:t xml:space="preserve">- </w:t>
      </w:r>
      <w:r w:rsidRPr="00A017E6">
        <w:rPr>
          <w:b/>
          <w:color w:val="FF0000"/>
          <w:highlight w:val="yellow"/>
        </w:rPr>
        <w:t>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4270635A" w14:textId="77777777" w:rsidTr="001C2E1F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D2F5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1D9EC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6105C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27298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668E3431" w14:textId="77777777" w:rsidTr="001C2E1F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A0489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0D9AF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FF45A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2019E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12AC3B16" w14:textId="77777777" w:rsidTr="001C2E1F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75190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4D606E" w14:textId="069BB9EA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793BCC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43F7C0CC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1F5FC57F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6380D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520395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343E2D" w14:textId="45B1A384" w:rsidR="00A017E6" w:rsidRPr="00885300" w:rsidRDefault="00A017E6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</w:t>
            </w:r>
          </w:p>
          <w:p w14:paraId="6D603861" w14:textId="1F37F810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78E7D25E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284E1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49721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ABE2F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P-4 / O-3/T-4 / E-3 /F-1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2EA6C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EC1B92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397FC20" w14:textId="77777777" w:rsidTr="001C2E1F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7E66D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3D43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4A61D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 4,5x40 ścinki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9862A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E0D699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7491958" w14:textId="77777777" w:rsidTr="001C2E1F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B03B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ED625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E17F7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240mm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E2C69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3E8DBE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E567780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5DF21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1CAA1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B59FA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 34L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BB849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9DA7F6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/wskazać/</w:t>
            </w:r>
          </w:p>
        </w:tc>
      </w:tr>
      <w:tr w:rsidR="00A17ED0" w14:paraId="10F4647C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331E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1C524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8DE74D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Min. 12 kartek A4 80 g niszczenie ręczne</w:t>
            </w:r>
          </w:p>
          <w:p w14:paraId="55EF6FE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Min. 300 kartek  A4 80 g niszczenie automatyczne z podajnika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5DA1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EABD1D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  <w:p w14:paraId="609EBF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51D2F9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  <w:p w14:paraId="0BB8303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341E7ED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17ED0" w14:paraId="478BB92A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BF97E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325A5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C1BAD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2A8DB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8156E5E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4B5A9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E061D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6A4B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BAB78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3B1ECFC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365294A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37CF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26531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4FA6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A4051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5BAD389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EDCA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6F5FE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BFD31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1160C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01A020B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FAAC3" w14:textId="6A7DDEF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D6E61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44CAE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27F62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24A76E5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CD205D" w14:textId="13A9B175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5F446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 zapełnienia kosza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CF5112" w14:textId="79B91F21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6607E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2EC1397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C015B1" w14:textId="3A5A058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D13B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BA73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F49B0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B179EE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B85C9A" w14:textId="5E33FBAC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C5442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D38B1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8AE64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00BAE6E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9F5929" w14:textId="51E91ED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2C282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0C303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color w:val="000000"/>
                <w:sz w:val="20"/>
                <w:szCs w:val="20"/>
              </w:rPr>
              <w:t xml:space="preserve">Max 56 </w:t>
            </w:r>
            <w:proofErr w:type="spellStart"/>
            <w:r w:rsidRPr="00885300">
              <w:rPr>
                <w:color w:val="000000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A35B1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6EB684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BE1BA87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2F6E81" w14:textId="76B262B0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AF1BB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C6EE9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color w:val="000000"/>
                <w:sz w:val="20"/>
                <w:szCs w:val="20"/>
              </w:rPr>
              <w:t>min. 65mm/s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B9F7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515A8232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BD9127" w14:textId="533706C1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76634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CB7A0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15333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7075F28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1A15E" w14:textId="65F309B4" w:rsidR="00A17ED0" w:rsidRPr="00885300" w:rsidRDefault="001C2E1F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D8478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Niszczarka przystosowana do pracy ciągłej 24h/dobę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3CB8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7517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D33AEB8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DA6FC0" w14:textId="16FDDB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1C2E1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FDFA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Wyjmowany pojemnik na ścinki z obudowy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6FCFA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7EBD5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7482E19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C28E13" w14:textId="5C9173DA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1C2E1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D168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Kółka ułatwiające przesuwanie urządzenia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AEBB5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55F94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6F4D92B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1D35BE" w14:textId="1CC2A0AA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1C2E1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A3B0D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C4C50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C8A1D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860D91B" w14:textId="77777777" w:rsidTr="001C2E1F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EA78F4" w14:textId="48AB7BCB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1C2E1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EECC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143D5FD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7FDD9B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5CF68533" w14:textId="2515CDAB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BD54AC6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00A273FC" w14:textId="1761470A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3448FF4C" w14:textId="1A20A850" w:rsidR="00A017E6" w:rsidRPr="00885300" w:rsidRDefault="00A017E6" w:rsidP="00885300">
      <w:pPr>
        <w:pStyle w:val="Tekstpodstawowy"/>
      </w:pPr>
      <w:r>
        <w:t>Powyższa cena zawiera podatek VAT w wysokości .......... % tj.…………………….PLN</w:t>
      </w:r>
    </w:p>
    <w:p w14:paraId="563251A4" w14:textId="77777777" w:rsidR="001C2E1F" w:rsidRDefault="001C2E1F" w:rsidP="00A17ED0">
      <w:pPr>
        <w:rPr>
          <w:b/>
          <w:color w:val="FF0000"/>
          <w:highlight w:val="yellow"/>
        </w:rPr>
      </w:pPr>
    </w:p>
    <w:p w14:paraId="4BE0E220" w14:textId="77777777" w:rsidR="001C2E1F" w:rsidRDefault="001C2E1F" w:rsidP="00A17ED0">
      <w:pPr>
        <w:rPr>
          <w:b/>
          <w:color w:val="FF0000"/>
          <w:highlight w:val="yellow"/>
        </w:rPr>
      </w:pPr>
    </w:p>
    <w:p w14:paraId="4606DA33" w14:textId="77777777" w:rsidR="001C2E1F" w:rsidRDefault="001C2E1F" w:rsidP="00A17ED0">
      <w:pPr>
        <w:rPr>
          <w:b/>
          <w:color w:val="FF0000"/>
          <w:highlight w:val="yellow"/>
        </w:rPr>
      </w:pPr>
    </w:p>
    <w:p w14:paraId="29D67761" w14:textId="77777777" w:rsidR="001C2E1F" w:rsidRDefault="001C2E1F" w:rsidP="00A17ED0">
      <w:pPr>
        <w:rPr>
          <w:b/>
          <w:color w:val="FF0000"/>
          <w:highlight w:val="yellow"/>
        </w:rPr>
      </w:pPr>
    </w:p>
    <w:p w14:paraId="7858ABF5" w14:textId="77777777" w:rsidR="001C2E1F" w:rsidRDefault="001C2E1F" w:rsidP="00A17ED0">
      <w:pPr>
        <w:rPr>
          <w:b/>
          <w:color w:val="FF0000"/>
          <w:highlight w:val="yellow"/>
        </w:rPr>
      </w:pPr>
    </w:p>
    <w:p w14:paraId="66597EEE" w14:textId="77777777" w:rsidR="001C2E1F" w:rsidRDefault="001C2E1F" w:rsidP="00A17ED0">
      <w:pPr>
        <w:rPr>
          <w:b/>
          <w:color w:val="FF0000"/>
          <w:highlight w:val="yellow"/>
        </w:rPr>
      </w:pPr>
    </w:p>
    <w:p w14:paraId="22351FA5" w14:textId="77777777" w:rsidR="001C2E1F" w:rsidRDefault="001C2E1F" w:rsidP="00A17ED0">
      <w:pPr>
        <w:rPr>
          <w:b/>
          <w:color w:val="FF0000"/>
          <w:highlight w:val="yellow"/>
        </w:rPr>
      </w:pPr>
    </w:p>
    <w:p w14:paraId="2339CA69" w14:textId="12675BB0" w:rsidR="00A17ED0" w:rsidRPr="00A017E6" w:rsidRDefault="00A17ED0" w:rsidP="00A17ED0">
      <w:pPr>
        <w:rPr>
          <w:b/>
          <w:color w:val="FF0000"/>
          <w:highlight w:val="yellow"/>
        </w:rPr>
      </w:pPr>
      <w:r w:rsidRPr="00A017E6">
        <w:rPr>
          <w:b/>
          <w:color w:val="FF0000"/>
          <w:highlight w:val="yellow"/>
        </w:rPr>
        <w:lastRenderedPageBreak/>
        <w:t xml:space="preserve">Grupa 3: niszczarka typ 1 – grupa robocza: duża  </w:t>
      </w:r>
      <w:r w:rsidR="00A017E6" w:rsidRPr="00A017E6">
        <w:rPr>
          <w:b/>
          <w:color w:val="FF0000"/>
          <w:highlight w:val="yellow"/>
        </w:rPr>
        <w:t>-</w:t>
      </w:r>
      <w:r w:rsidRPr="00A017E6">
        <w:rPr>
          <w:b/>
          <w:color w:val="FF0000"/>
          <w:highlight w:val="yellow"/>
        </w:rPr>
        <w:t>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71F1A56A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16F0D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233C8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D502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C2102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404AFCB3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63D52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45C7C" w14:textId="0A9B3D8B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8CC06F" w14:textId="6580D92B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BF55CA" w14:textId="091ABB11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4BECBD2C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CD427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7B5DC4" w14:textId="68DFB3DF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C90B2E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0EBEE1E5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63B7BE2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22168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C809B2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CE1DBF" w14:textId="39C58081" w:rsidR="00A017E6" w:rsidRPr="00885300" w:rsidRDefault="00A017E6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…………………………………………..</w:t>
            </w:r>
          </w:p>
          <w:p w14:paraId="2728CFC7" w14:textId="1A74FB01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47132E9B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0725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46D8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F34E0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P-2 / O-2/T-2 / E-2 /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05FD1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1CB80A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2B20DF1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EFC30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19D1C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91071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 4mm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CA1B1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57DB5B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1C43CB3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CDC12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78A10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C686E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Minimum 260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31FA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4875FEF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1D042AD8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59847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3C3A6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Pojemność kosza 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9A35F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Pojemność min. 75l , max.83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156B2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5DBC548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04B4C35A" w14:textId="77777777" w:rsidTr="00A17ED0">
        <w:trPr>
          <w:trHeight w:val="1323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EC6B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23354" w14:textId="77777777" w:rsidR="00A17ED0" w:rsidRPr="00885300" w:rsidRDefault="00A17ED0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Obudowa niszczarki łącznie z drzwiczkami wykonana z płyty meblowej lub plastiku </w:t>
            </w:r>
          </w:p>
          <w:p w14:paraId="69A8130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EDE002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B793F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0E273FB8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B70BE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00C8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FCB98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20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667C3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BB8DDF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75BA793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C42F2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52366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FCCBB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08A0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0CFB242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8905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0711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272F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57A3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543A049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5CBC99B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F662C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38F743" w14:textId="29063941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Zabezpieczenie silnika </w:t>
            </w:r>
            <w:r w:rsidR="006F6B8E">
              <w:rPr>
                <w:rFonts w:ascii="Times New Roman" w:hAnsi="Times New Roman" w:cs="Times New Roman"/>
              </w:rPr>
              <w:t>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72A64C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28D1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F4A79C0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20AC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63B14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95EEB4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F3427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C8F734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2D610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F09B0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7759C4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BB9D5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9CCF6D3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46943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B0832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A551F4" w14:textId="76FB6A6A" w:rsidR="00A17ED0" w:rsidRPr="00885300" w:rsidRDefault="00487C9C">
            <w:pPr>
              <w:jc w:val="center"/>
              <w:rPr>
                <w:sz w:val="20"/>
                <w:szCs w:val="20"/>
              </w:rPr>
            </w:pPr>
            <w:r w:rsidRPr="00885300"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45DA1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7648AB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26059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B280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E92909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D7EB9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1EA473C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CE73C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3D7BB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BF886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DF988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15B74F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BB8F6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785A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2647F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Max 56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33CA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1BE64E7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20E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24727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48388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Min. 65 mm/s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DE2E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1F0098D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5C8D5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62B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EFF24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2F273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427BE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F42F7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CEE83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B0428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6059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17542D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98304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0C1B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94BD6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32370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798B5A3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1CF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E2AA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B62CA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wykonane z jednego elementu stali, hartowane, odporne na zszywki i </w:t>
            </w:r>
            <w:r w:rsidRPr="00885300">
              <w:rPr>
                <w:rFonts w:ascii="Times New Roman" w:hAnsi="Times New Roman" w:cs="Times New Roman"/>
              </w:rPr>
              <w:lastRenderedPageBreak/>
              <w:t>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DAFFE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lastRenderedPageBreak/>
              <w:t>TAK/ NIE</w:t>
            </w:r>
          </w:p>
        </w:tc>
      </w:tr>
      <w:tr w:rsidR="00A17ED0" w14:paraId="2BF7BDD2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0E871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2485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727D0AA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D00B2F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54B12C27" w14:textId="54655DE5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BD73AE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7A0B9F5E" w14:textId="51882FA2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2AEDCC17" w14:textId="70982A66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6D814C6C" w14:textId="102EB085" w:rsidR="00A17ED0" w:rsidRPr="00885300" w:rsidRDefault="00A17ED0" w:rsidP="00A17ED0">
      <w:pPr>
        <w:rPr>
          <w:b/>
          <w:color w:val="FF0000"/>
          <w:sz w:val="20"/>
          <w:szCs w:val="20"/>
          <w:highlight w:val="yellow"/>
        </w:rPr>
      </w:pPr>
      <w:r w:rsidRPr="00885300">
        <w:rPr>
          <w:b/>
          <w:color w:val="FF0000"/>
          <w:sz w:val="20"/>
          <w:szCs w:val="20"/>
          <w:highlight w:val="yellow"/>
        </w:rPr>
        <w:t xml:space="preserve">Grupa 3: niszczarka typ 2 – grupa robocza: duża  </w:t>
      </w:r>
      <w:r w:rsidR="00A017E6" w:rsidRPr="00885300">
        <w:rPr>
          <w:b/>
          <w:color w:val="FF0000"/>
          <w:sz w:val="20"/>
          <w:szCs w:val="20"/>
          <w:highlight w:val="yellow"/>
        </w:rPr>
        <w:t>-</w:t>
      </w:r>
      <w:r w:rsidRPr="00885300">
        <w:rPr>
          <w:b/>
          <w:color w:val="FF0000"/>
          <w:sz w:val="20"/>
          <w:szCs w:val="20"/>
          <w:highlight w:val="yellow"/>
        </w:rPr>
        <w:t xml:space="preserve"> 4 sztuki</w:t>
      </w:r>
    </w:p>
    <w:tbl>
      <w:tblPr>
        <w:tblOverlap w:val="never"/>
        <w:tblW w:w="5152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9"/>
        <w:gridCol w:w="3381"/>
        <w:gridCol w:w="4263"/>
        <w:gridCol w:w="1422"/>
      </w:tblGrid>
      <w:tr w:rsidR="00A17ED0" w:rsidRPr="0091748B" w14:paraId="6AD17298" w14:textId="77777777" w:rsidTr="005C1EC6">
        <w:trPr>
          <w:trHeight w:val="993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5DAF4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198A0F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D250C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72527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:rsidRPr="0091748B" w14:paraId="0581F4C8" w14:textId="77777777" w:rsidTr="00CF0136">
        <w:trPr>
          <w:trHeight w:val="111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61E3E" w14:textId="61872369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62EF16" w14:textId="2AC06D66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7B1288" w14:textId="119864B1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82D715" w14:textId="4A6FCB69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C1EC6" w:rsidRPr="0091748B" w14:paraId="36E12029" w14:textId="3B74E4EB" w:rsidTr="00CF0136">
        <w:trPr>
          <w:trHeight w:val="50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98605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B3DE17" w14:textId="551A6D80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PRODUCENT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C5BE9F5" w14:textId="77777777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……………………..…………………………</w:t>
            </w:r>
          </w:p>
          <w:p w14:paraId="3D2B0810" w14:textId="77777777" w:rsidR="00A17ED0" w:rsidRPr="0091748B" w:rsidRDefault="00A17ED0">
            <w:pPr>
              <w:jc w:val="center"/>
              <w:rPr>
                <w:i/>
                <w:sz w:val="20"/>
                <w:szCs w:val="20"/>
              </w:rPr>
            </w:pPr>
            <w:r w:rsidRPr="0091748B">
              <w:rPr>
                <w:i/>
                <w:sz w:val="20"/>
                <w:szCs w:val="20"/>
              </w:rPr>
              <w:t>/wskazać  nazwę producenta/</w:t>
            </w:r>
          </w:p>
        </w:tc>
        <w:tc>
          <w:tcPr>
            <w:tcW w:w="1427" w:type="dxa"/>
            <w:tcBorders>
              <w:left w:val="nil"/>
            </w:tcBorders>
            <w:shd w:val="clear" w:color="auto" w:fill="auto"/>
          </w:tcPr>
          <w:p w14:paraId="0E7EF15A" w14:textId="77777777" w:rsidR="005C1EC6" w:rsidRPr="0091748B" w:rsidRDefault="005C1EC6"/>
        </w:tc>
      </w:tr>
      <w:tr w:rsidR="005C1EC6" w:rsidRPr="0091748B" w14:paraId="5EA89E15" w14:textId="6EF97DEF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B904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FA9CED" w14:textId="77777777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MODEL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62A6F1E" w14:textId="407DF210" w:rsidR="00A017E6" w:rsidRPr="0091748B" w:rsidRDefault="00A017E6">
            <w:pPr>
              <w:jc w:val="center"/>
              <w:rPr>
                <w:i/>
                <w:sz w:val="20"/>
                <w:szCs w:val="20"/>
              </w:rPr>
            </w:pPr>
            <w:r w:rsidRPr="0091748B">
              <w:rPr>
                <w:i/>
                <w:sz w:val="20"/>
                <w:szCs w:val="20"/>
              </w:rPr>
              <w:t>…………………………………………….</w:t>
            </w:r>
          </w:p>
          <w:p w14:paraId="086325AA" w14:textId="31B27475" w:rsidR="00A17ED0" w:rsidRPr="0091748B" w:rsidRDefault="00A17ED0">
            <w:pPr>
              <w:jc w:val="center"/>
              <w:rPr>
                <w:i/>
                <w:sz w:val="20"/>
                <w:szCs w:val="20"/>
              </w:rPr>
            </w:pPr>
            <w:r w:rsidRPr="0091748B">
              <w:rPr>
                <w:i/>
                <w:sz w:val="20"/>
                <w:szCs w:val="20"/>
              </w:rPr>
              <w:t>/wskazać  nazwę modelu/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46124D2" w14:textId="77777777" w:rsidR="005C1EC6" w:rsidRPr="0091748B" w:rsidRDefault="005C1EC6"/>
        </w:tc>
      </w:tr>
      <w:tr w:rsidR="00A17ED0" w:rsidRPr="0091748B" w14:paraId="7D503417" w14:textId="77777777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C575B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42423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F2925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P-4/ O-3/T-4 / E-3 /F-1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E5F2F3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BA613BF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91748B" w14:paraId="44E04A4E" w14:textId="77777777" w:rsidTr="005C1EC6">
        <w:trPr>
          <w:trHeight w:val="27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EB4EE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3F4AE3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28C52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91748B">
              <w:rPr>
                <w:rFonts w:ascii="Times New Roman" w:hAnsi="Times New Roman" w:cs="Times New Roman"/>
              </w:rPr>
              <w:t xml:space="preserve"> Maksymalnie do 4,5x40mm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1199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8E00302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91748B" w14:paraId="12882277" w14:textId="77777777" w:rsidTr="005C1EC6">
        <w:trPr>
          <w:trHeight w:val="27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8F5F6F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4D220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1E63C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91748B">
              <w:rPr>
                <w:rFonts w:ascii="Times New Roman" w:hAnsi="Times New Roman" w:cs="Times New Roman"/>
              </w:rPr>
              <w:t>Minimum 260mm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E73E1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12459595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:rsidRPr="0091748B" w14:paraId="4BFE62B7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9EDE9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CDF289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DE6E00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Pojemność min. 75l , max.83 L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2ED5F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46D3F22C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:rsidRPr="0091748B" w14:paraId="59A5CE43" w14:textId="77777777" w:rsidTr="005C1EC6">
        <w:trPr>
          <w:trHeight w:val="1267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1DF36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107A7C" w14:textId="77777777" w:rsidR="00A17ED0" w:rsidRPr="0091748B" w:rsidRDefault="00A17ED0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 xml:space="preserve">Obudowa niszczarki łącznie z drzwiczkami wykonana z płyty meblowej, lub plastiku </w:t>
            </w:r>
          </w:p>
          <w:p w14:paraId="4C37B173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9F70C8" w14:textId="77777777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B660A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:rsidRPr="0091748B" w14:paraId="34CD4765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E6CF29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A6242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C68260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minimum 15 kartek A4 80 g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84874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6465F92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91748B" w14:paraId="1378AB6D" w14:textId="77777777" w:rsidTr="005C1EC6">
        <w:trPr>
          <w:trHeight w:val="25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8C1F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76C7A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D602B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34324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473B7F2A" w14:textId="77777777" w:rsidTr="005C1EC6">
        <w:trPr>
          <w:trHeight w:val="25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5536D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257919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A3874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8893E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5D9F66E6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91748B" w14:paraId="4E6641EA" w14:textId="77777777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8A408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DA65D0" w14:textId="6501BF22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Zabezpieczenie silnika </w:t>
            </w:r>
            <w:r w:rsidR="006F6B8E">
              <w:rPr>
                <w:rFonts w:ascii="Times New Roman" w:hAnsi="Times New Roman" w:cs="Times New Roman"/>
              </w:rPr>
              <w:t>przed przegrzaniem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0D68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B3879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7BF3F7C5" w14:textId="77777777" w:rsidTr="005C1EC6">
        <w:trPr>
          <w:trHeight w:val="25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B8A78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FBFCF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24E56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8261EF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2D04D217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53AA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56E1E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- automatyczne cofanie w przypadku zacięcia papieru</w:t>
            </w:r>
            <w:r w:rsidRPr="009174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25CD62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4520B7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25F095EC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FC8C6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A23EC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4F3475" w14:textId="248A878F" w:rsidR="00A17ED0" w:rsidRPr="0091748B" w:rsidRDefault="00D73D8D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9C3029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0438E7DD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B4507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805F0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CAF31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DCF893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269B991C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23AF3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050DE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F3DAC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1C8EB6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74DEB5D7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D9B78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520B5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899352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Max 56 </w:t>
            </w:r>
            <w:proofErr w:type="spellStart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589A8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:rsidRPr="0091748B" w14:paraId="38779FF6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F2E1B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9A61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F65357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Min. 65 mm/s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82245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:rsidRPr="0091748B" w14:paraId="37F95E7F" w14:textId="77777777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40739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A0204F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9174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43B1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5C74CB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45E8989C" w14:textId="77777777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AB044D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D0F9D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0D1D98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35396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1D993360" w14:textId="77777777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33713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BFF7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D4249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8C7CB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62C5214B" w14:textId="77777777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54BB0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97A42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81573D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9174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FCAEA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75315C" w:rsidRPr="0091748B" w14:paraId="557ACB8D" w14:textId="352B212A" w:rsidTr="005C1EC6">
        <w:trPr>
          <w:trHeight w:val="605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A6825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2FAE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1FC04BB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97375FE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3F2A5139" w14:textId="59980E8F" w:rsidR="00A17ED0" w:rsidRPr="0091748B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7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52A4195E" w14:textId="20466F0A" w:rsidR="0075315C" w:rsidRDefault="0075315C"/>
          <w:p w14:paraId="491E8E0D" w14:textId="77777777" w:rsidR="0075315C" w:rsidRPr="0075315C" w:rsidRDefault="0075315C" w:rsidP="0075315C">
            <w:pPr>
              <w:jc w:val="center"/>
            </w:pPr>
          </w:p>
        </w:tc>
      </w:tr>
    </w:tbl>
    <w:p w14:paraId="471CEB1F" w14:textId="77777777" w:rsidR="005C1EC6" w:rsidRDefault="005C1EC6" w:rsidP="00A017E6">
      <w:pPr>
        <w:widowControl w:val="0"/>
        <w:spacing w:line="264" w:lineRule="auto"/>
        <w:ind w:right="1"/>
        <w:rPr>
          <w:b/>
        </w:rPr>
      </w:pPr>
    </w:p>
    <w:p w14:paraId="76D2AD86" w14:textId="0B57EC9D" w:rsidR="005C1EC6" w:rsidRDefault="005C1EC6" w:rsidP="00A017E6">
      <w:pPr>
        <w:widowControl w:val="0"/>
        <w:spacing w:line="264" w:lineRule="auto"/>
        <w:ind w:right="1"/>
        <w:rPr>
          <w:b/>
        </w:rPr>
      </w:pPr>
    </w:p>
    <w:p w14:paraId="542A23C3" w14:textId="5CD51D52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6FAAC5C8" w14:textId="62890C58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 szt.</w:t>
      </w:r>
      <w:r>
        <w:rPr>
          <w:b/>
        </w:rPr>
        <w:t>: .........................................................................PLN</w:t>
      </w:r>
    </w:p>
    <w:p w14:paraId="0572709D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3D6A588B" w14:textId="77777777" w:rsidR="00A17ED0" w:rsidRDefault="00A17ED0" w:rsidP="00A17ED0">
      <w:pPr>
        <w:rPr>
          <w:sz w:val="36"/>
          <w:szCs w:val="36"/>
        </w:rPr>
      </w:pPr>
    </w:p>
    <w:p w14:paraId="59256879" w14:textId="54ED38C7" w:rsidR="00A17ED0" w:rsidRPr="00885300" w:rsidRDefault="00A17ED0" w:rsidP="00A17ED0">
      <w:pPr>
        <w:rPr>
          <w:b/>
          <w:color w:val="FF0000"/>
          <w:sz w:val="18"/>
          <w:szCs w:val="18"/>
        </w:rPr>
      </w:pPr>
      <w:r w:rsidRPr="00885300">
        <w:rPr>
          <w:b/>
          <w:color w:val="FF0000"/>
          <w:sz w:val="18"/>
          <w:szCs w:val="18"/>
          <w:highlight w:val="yellow"/>
        </w:rPr>
        <w:t xml:space="preserve">Grupa 3: niszczarka typ 3 – grupa robocza: duża </w:t>
      </w:r>
      <w:r w:rsidR="00A017E6" w:rsidRPr="00885300">
        <w:rPr>
          <w:b/>
          <w:color w:val="FF0000"/>
          <w:sz w:val="18"/>
          <w:szCs w:val="18"/>
          <w:highlight w:val="yellow"/>
        </w:rPr>
        <w:t>-</w:t>
      </w:r>
      <w:r w:rsidRPr="00885300">
        <w:rPr>
          <w:b/>
          <w:color w:val="FF0000"/>
          <w:sz w:val="18"/>
          <w:szCs w:val="18"/>
          <w:highlight w:val="yellow"/>
        </w:rPr>
        <w:t xml:space="preserve"> 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:rsidRPr="00885300" w14:paraId="78D5E000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25DB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5332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C7880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BADDA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Parametry techniczne oferowanego urządzenia</w:t>
            </w:r>
          </w:p>
        </w:tc>
      </w:tr>
      <w:tr w:rsidR="00A17ED0" w:rsidRPr="00885300" w14:paraId="112C9422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F5C44" w14:textId="70547712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837C63" w14:textId="1A3C11F2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47BA15" w14:textId="61A1DDDC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BA827B" w14:textId="563F180A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A17ED0" w:rsidRPr="00885300" w14:paraId="265E9E13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3BA1F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C12A63" w14:textId="2BA80987" w:rsidR="00A17ED0" w:rsidRPr="00885300" w:rsidRDefault="00A17ED0">
            <w:pPr>
              <w:jc w:val="center"/>
              <w:rPr>
                <w:sz w:val="18"/>
                <w:szCs w:val="18"/>
              </w:rPr>
            </w:pPr>
            <w:r w:rsidRPr="00885300">
              <w:rPr>
                <w:sz w:val="18"/>
                <w:szCs w:val="18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8417DE" w14:textId="6060A326" w:rsidR="00A17ED0" w:rsidRPr="00885300" w:rsidRDefault="00A17ED0">
            <w:pPr>
              <w:jc w:val="center"/>
              <w:rPr>
                <w:sz w:val="18"/>
                <w:szCs w:val="18"/>
              </w:rPr>
            </w:pPr>
            <w:r w:rsidRPr="00885300">
              <w:rPr>
                <w:sz w:val="18"/>
                <w:szCs w:val="18"/>
              </w:rPr>
              <w:t>……………………..………………</w:t>
            </w:r>
          </w:p>
          <w:p w14:paraId="47947BCF" w14:textId="77777777" w:rsidR="00A17ED0" w:rsidRPr="00885300" w:rsidRDefault="00A17ED0">
            <w:pPr>
              <w:jc w:val="center"/>
              <w:rPr>
                <w:i/>
                <w:sz w:val="18"/>
                <w:szCs w:val="18"/>
              </w:rPr>
            </w:pPr>
            <w:r w:rsidRPr="00885300">
              <w:rPr>
                <w:i/>
                <w:sz w:val="18"/>
                <w:szCs w:val="18"/>
              </w:rPr>
              <w:t>/wskazać  nazwę producenta/</w:t>
            </w:r>
          </w:p>
        </w:tc>
      </w:tr>
      <w:tr w:rsidR="00A17ED0" w:rsidRPr="00885300" w14:paraId="3F6053D4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E30BA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41F954" w14:textId="77777777" w:rsidR="00A17ED0" w:rsidRPr="00885300" w:rsidRDefault="00A17ED0">
            <w:pPr>
              <w:jc w:val="center"/>
              <w:rPr>
                <w:sz w:val="18"/>
                <w:szCs w:val="18"/>
              </w:rPr>
            </w:pPr>
            <w:r w:rsidRPr="00885300">
              <w:rPr>
                <w:sz w:val="18"/>
                <w:szCs w:val="18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F8ADB2" w14:textId="750A0D5E" w:rsidR="00A017E6" w:rsidRPr="00885300" w:rsidRDefault="00A017E6">
            <w:pPr>
              <w:jc w:val="center"/>
              <w:rPr>
                <w:i/>
                <w:sz w:val="18"/>
                <w:szCs w:val="18"/>
              </w:rPr>
            </w:pPr>
            <w:r w:rsidRPr="00885300">
              <w:rPr>
                <w:i/>
                <w:sz w:val="18"/>
                <w:szCs w:val="18"/>
              </w:rPr>
              <w:t>…………………………………………</w:t>
            </w:r>
          </w:p>
          <w:p w14:paraId="4106DD30" w14:textId="688254B6" w:rsidR="00A17ED0" w:rsidRPr="00885300" w:rsidRDefault="00A17ED0">
            <w:pPr>
              <w:jc w:val="center"/>
              <w:rPr>
                <w:i/>
                <w:sz w:val="18"/>
                <w:szCs w:val="18"/>
              </w:rPr>
            </w:pPr>
            <w:r w:rsidRPr="00885300">
              <w:rPr>
                <w:i/>
                <w:sz w:val="18"/>
                <w:szCs w:val="18"/>
              </w:rPr>
              <w:t>/wskazać  nazwę modelu/</w:t>
            </w:r>
          </w:p>
        </w:tc>
      </w:tr>
      <w:tr w:rsidR="00A17ED0" w:rsidRPr="00885300" w14:paraId="1E67C275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7CBA3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01A84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177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P-5/T-5 / E-4 /F-2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7F815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……………………</w:t>
            </w:r>
          </w:p>
          <w:p w14:paraId="5290F73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</w:rPr>
              <w:t>/wskazać/</w:t>
            </w:r>
          </w:p>
        </w:tc>
      </w:tr>
      <w:tr w:rsidR="00A17ED0" w:rsidRPr="00885300" w14:paraId="06CFCD61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9BCA1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A38D3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6C98A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 Maksymalnie do 2x15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28D7D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……………………</w:t>
            </w:r>
          </w:p>
          <w:p w14:paraId="17ED548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</w:rPr>
              <w:t>/wskazać/</w:t>
            </w:r>
          </w:p>
        </w:tc>
      </w:tr>
      <w:tr w:rsidR="00A17ED0" w:rsidRPr="00885300" w14:paraId="0AF94304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06C70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0E014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53E16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Minimum 260mm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F9FE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</w:rPr>
              <w:t>……………………</w:t>
            </w:r>
          </w:p>
          <w:p w14:paraId="79B40A3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</w:rPr>
              <w:t>/wskazać/</w:t>
            </w:r>
          </w:p>
        </w:tc>
      </w:tr>
      <w:tr w:rsidR="00A17ED0" w:rsidRPr="00885300" w14:paraId="1968AE6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8CB25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19A4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A963B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</w:rPr>
              <w:t xml:space="preserve"> Pojemność min. 75 , max.83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64862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</w:rPr>
              <w:t>……………………</w:t>
            </w:r>
          </w:p>
          <w:p w14:paraId="2D7C6CD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</w:rPr>
              <w:t>/wskazać/</w:t>
            </w:r>
          </w:p>
        </w:tc>
      </w:tr>
      <w:tr w:rsidR="00A17ED0" w:rsidRPr="00885300" w14:paraId="02690B69" w14:textId="77777777" w:rsidTr="00A17ED0">
        <w:trPr>
          <w:trHeight w:val="126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F6882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1C32B" w14:textId="77777777" w:rsidR="00A17ED0" w:rsidRPr="00885300" w:rsidRDefault="00A17ED0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885300">
              <w:rPr>
                <w:sz w:val="18"/>
                <w:szCs w:val="18"/>
              </w:rPr>
              <w:t xml:space="preserve">Obudowa niszczarki łącznie z drzwiczkami wykonana z płyty meblowej odporna na odbarwienia UV </w:t>
            </w:r>
          </w:p>
          <w:p w14:paraId="7D3906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B30B2B" w14:textId="77777777" w:rsidR="00A17ED0" w:rsidRPr="00885300" w:rsidRDefault="00A17ED0">
            <w:pPr>
              <w:jc w:val="center"/>
              <w:rPr>
                <w:sz w:val="18"/>
                <w:szCs w:val="18"/>
              </w:rPr>
            </w:pPr>
            <w:r w:rsidRPr="00885300">
              <w:rPr>
                <w:sz w:val="18"/>
                <w:szCs w:val="18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C032C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</w:rPr>
              <w:t>TAK/ NIE</w:t>
            </w:r>
          </w:p>
        </w:tc>
      </w:tr>
      <w:tr w:rsidR="00A17ED0" w:rsidRPr="00885300" w14:paraId="38DB6DA3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E76C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29DFD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7CD17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sz w:val="18"/>
                <w:szCs w:val="18"/>
              </w:rPr>
              <w:t>minimum 10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7B6E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……………………</w:t>
            </w:r>
          </w:p>
          <w:p w14:paraId="153BF96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</w:rPr>
              <w:t>/wskazać/</w:t>
            </w:r>
          </w:p>
        </w:tc>
      </w:tr>
      <w:tr w:rsidR="00A17ED0" w:rsidRPr="00885300" w14:paraId="258E58C7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09C6C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1C965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C068B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Papier, karta kredytowa,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7DF7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0D154F83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F0967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CA55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413D7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DFFB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 xml:space="preserve"> ……………………</w:t>
            </w:r>
          </w:p>
          <w:p w14:paraId="25BADF4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</w:rPr>
              <w:t>/wskazać/</w:t>
            </w:r>
          </w:p>
        </w:tc>
      </w:tr>
      <w:tr w:rsidR="00A17ED0" w:rsidRPr="00885300" w14:paraId="6ED19BA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98137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2F3231" w14:textId="5F11C235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Zabezpieczenie silnika </w:t>
            </w:r>
            <w:r w:rsidR="006F6B8E">
              <w:rPr>
                <w:rFonts w:ascii="Times New Roman" w:hAnsi="Times New Roman" w:cs="Times New Roman"/>
                <w:sz w:val="18"/>
                <w:szCs w:val="18"/>
              </w:rPr>
              <w:t>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A54E9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C54AC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1BFFCF8A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4DA28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60B98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BA81E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17540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56D23D6D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C994A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59D63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7BD1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1752D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3B585153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8B5C5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20BA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652F20" w14:textId="5A1A2B9F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CDC05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7A208C1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34ABD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0B33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D81E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1A905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104ACC1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AAF51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89701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Szczelina wejściowa z zabezpieczeniem przed przeciążeniem eliminuje </w:t>
            </w:r>
            <w:r w:rsidRPr="0088530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9ECC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1AD42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4D05AE8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837C7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4AEEB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B3FA1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 xml:space="preserve">Max 56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EB6C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</w:p>
        </w:tc>
      </w:tr>
      <w:tr w:rsidR="00A17ED0" w:rsidRPr="00885300" w14:paraId="3E3ED59A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05558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AEBF6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1EEC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Min. 65 mm/s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2BEC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</w:p>
        </w:tc>
      </w:tr>
      <w:tr w:rsidR="00A17ED0" w:rsidRPr="00885300" w14:paraId="2251404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955CF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B8E3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2CFB0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A7040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60E1B224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1BBA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292F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D403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E694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0E204A55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7C09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7FF90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82070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5507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4208714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D0550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5BBA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FE496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5236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4774A063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C19D8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630A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lang w:val="en-US"/>
              </w:rPr>
              <w:t>normy</w:t>
            </w:r>
            <w:proofErr w:type="spellEnd"/>
          </w:p>
          <w:p w14:paraId="1644FE8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97E29A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58C6388F" w14:textId="63516B8D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</w:rPr>
            </w:pPr>
          </w:p>
        </w:tc>
      </w:tr>
    </w:tbl>
    <w:p w14:paraId="481DF832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40C75FBE" w14:textId="7AB6379E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1180CCF6" w14:textId="0619140F" w:rsidR="0091748B" w:rsidRPr="000E414E" w:rsidRDefault="00A017E6" w:rsidP="000E414E">
      <w:pPr>
        <w:pStyle w:val="Tekstpodstawowy"/>
      </w:pPr>
      <w:r>
        <w:t>Powyższa cena zawiera podatek VAT w wysokości .......... % tj.…………………….PLN</w:t>
      </w:r>
    </w:p>
    <w:p w14:paraId="1E2AAC2C" w14:textId="66067F32" w:rsidR="00A17ED0" w:rsidRPr="00A17ED0" w:rsidRDefault="00A17ED0" w:rsidP="00A17ED0">
      <w:pPr>
        <w:rPr>
          <w:b/>
          <w:color w:val="FF0000"/>
        </w:rPr>
      </w:pPr>
      <w:r w:rsidRPr="00A17ED0">
        <w:rPr>
          <w:b/>
          <w:color w:val="FF0000"/>
          <w:highlight w:val="yellow"/>
        </w:rPr>
        <w:t xml:space="preserve">Grupa 3: niszczarka typ 4 – grupa robocza: duża </w:t>
      </w:r>
      <w:r w:rsidR="00A017E6">
        <w:rPr>
          <w:b/>
          <w:color w:val="FF0000"/>
          <w:highlight w:val="yellow"/>
        </w:rPr>
        <w:t>-</w:t>
      </w:r>
      <w:r w:rsidRPr="00A17ED0">
        <w:rPr>
          <w:b/>
          <w:color w:val="FF0000"/>
          <w:highlight w:val="yellow"/>
        </w:rPr>
        <w:t xml:space="preserve"> 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0B56E0D9" w14:textId="77777777" w:rsidTr="0091748B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1BC3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2A524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A2C43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4E06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30094093" w14:textId="77777777" w:rsidTr="0091748B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CAE1D" w14:textId="765FC0D8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B05ABC" w14:textId="15394434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95D416" w14:textId="286B3D55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F61826" w14:textId="285BC564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6A64E98A" w14:textId="77777777" w:rsidTr="0091748B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FF07E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DF84E8" w14:textId="51AC804C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FA9D82" w14:textId="63B05F99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</w:t>
            </w:r>
          </w:p>
          <w:p w14:paraId="41796D5A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1478AF07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6036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22AD30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0B682" w14:textId="3472A464" w:rsidR="009A3BA4" w:rsidRPr="00885300" w:rsidRDefault="009A3BA4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</w:t>
            </w:r>
          </w:p>
          <w:p w14:paraId="175AE10F" w14:textId="61C2CFF4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3B0114BD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DF6A5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FEB04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BD10D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P-6/F-3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D11A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BDA266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E3C3838" w14:textId="77777777" w:rsidTr="0091748B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857B2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D1DD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371D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0,8x12mm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0EAE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DC01D9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DFC30E7" w14:textId="77777777" w:rsidTr="001E74C5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459A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4BD2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E9FC3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260mm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7DAEB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32A34E3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57E8242E" w14:textId="77777777" w:rsidTr="001E74C5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CEC1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2A87A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A2BBD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Pojemność min. 75 , max.83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0D7E2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2AAD5D7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701F2532" w14:textId="77777777" w:rsidTr="001E74C5">
        <w:trPr>
          <w:trHeight w:val="126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C0D32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13BDD" w14:textId="77777777" w:rsidR="00A17ED0" w:rsidRPr="00885300" w:rsidRDefault="00A17ED0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Obudowa niszczarki łącznie z drzwiczkami wykonana z płyty meblowej lub plastiku </w:t>
            </w:r>
          </w:p>
          <w:p w14:paraId="4A1245D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0EC1B8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2A7D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0571F389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E2D7F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84E33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EB5B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6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5EE2F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534CB8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759ED94" w14:textId="77777777" w:rsidTr="0091748B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98867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6A755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237D5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8D49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E507F27" w14:textId="77777777" w:rsidTr="0091748B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FC107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11B33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16734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51E44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3EB058E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1AB82BD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2AA2B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B1B62E" w14:textId="3E4856E3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Zabezpieczenie silnika </w:t>
            </w:r>
            <w:r w:rsidR="006F6B8E">
              <w:rPr>
                <w:rFonts w:ascii="Times New Roman" w:hAnsi="Times New Roman" w:cs="Times New Roman"/>
              </w:rPr>
              <w:t xml:space="preserve">przed przegrzaniem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6B8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0CBC9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A6B902A" w14:textId="77777777" w:rsidTr="0091748B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C341A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B9CDC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191C2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5A90A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C0E55A5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651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F77A6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20886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1DCB5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03E2D71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F865A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60487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C857FE" w14:textId="12497543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E47A8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FF4820A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62270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81509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FD07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0FA33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93E3707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2DA16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960E0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A567D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8D13D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829C32D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D1FC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82F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E05B9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Max 56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5AB4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505D5033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31682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7522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B067D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Min. 65 mm/s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C747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41A10A6D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DA933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F55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C9D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85D09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8B6937A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19C6F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F2197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C7C51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E1F6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6F6AFB2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4482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5A668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1D5A6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23300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23E4595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BF25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02A7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DB571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A962C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17FB35A" w14:textId="77777777" w:rsidTr="0091748B">
        <w:trPr>
          <w:trHeight w:val="9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ED9C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5405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Dodatkowo </w:t>
            </w: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156E5" w14:textId="77777777" w:rsidR="00A17ED0" w:rsidRPr="00885300" w:rsidRDefault="00A17ED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- pochodzi z polskiej dystrybucji</w:t>
            </w:r>
          </w:p>
          <w:p w14:paraId="7F5F3F24" w14:textId="77777777" w:rsidR="00A17ED0" w:rsidRPr="00885300" w:rsidRDefault="00A17ED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- pochodzi z aktualnej oferty producenta  ( weryfikacja oferowanych parametrów na  podstawie katalogu lub strony   internetowej producenta)</w:t>
            </w:r>
          </w:p>
          <w:p w14:paraId="040651E0" w14:textId="77777777" w:rsidR="00A17ED0" w:rsidRPr="00885300" w:rsidRDefault="00A17ED0">
            <w:pPr>
              <w:ind w:right="206"/>
              <w:jc w:val="both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50CC6BCD" w14:textId="77777777" w:rsidTr="0091748B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1047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B68D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314254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57BAF9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0A8FFC3D" w14:textId="6EDD1ABD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D5087CA" w14:textId="77777777" w:rsidR="00A17ED0" w:rsidRDefault="00A17ED0" w:rsidP="00A17ED0">
      <w:pPr>
        <w:rPr>
          <w:rFonts w:ascii="Cambria" w:hAnsi="Cambria" w:cs="Cambria"/>
          <w:sz w:val="36"/>
          <w:szCs w:val="36"/>
        </w:rPr>
      </w:pPr>
    </w:p>
    <w:p w14:paraId="7E850815" w14:textId="77777777" w:rsidR="009A3BA4" w:rsidRPr="009A3BA4" w:rsidRDefault="009A3BA4" w:rsidP="009A3BA4">
      <w:pPr>
        <w:widowControl w:val="0"/>
        <w:spacing w:line="264" w:lineRule="auto"/>
        <w:ind w:right="1"/>
        <w:rPr>
          <w:b/>
        </w:rPr>
      </w:pPr>
      <w:r w:rsidRPr="009A3BA4">
        <w:rPr>
          <w:b/>
        </w:rPr>
        <w:t>Cena netto za 1 szt.:   .........................................................................PLN</w:t>
      </w:r>
    </w:p>
    <w:p w14:paraId="5093FA46" w14:textId="762DF79E" w:rsidR="009A3BA4" w:rsidRPr="009A3BA4" w:rsidRDefault="009A3BA4" w:rsidP="009A3BA4">
      <w:pPr>
        <w:widowControl w:val="0"/>
        <w:spacing w:line="264" w:lineRule="auto"/>
        <w:ind w:right="1"/>
        <w:rPr>
          <w:b/>
        </w:rPr>
      </w:pPr>
      <w:r w:rsidRPr="009A3BA4">
        <w:rPr>
          <w:b/>
        </w:rPr>
        <w:t xml:space="preserve">Cena brutto za </w:t>
      </w:r>
      <w:r>
        <w:rPr>
          <w:b/>
          <w:color w:val="FF0000"/>
        </w:rPr>
        <w:t>4</w:t>
      </w:r>
      <w:r w:rsidRPr="009A3BA4">
        <w:rPr>
          <w:b/>
          <w:color w:val="FF0000"/>
        </w:rPr>
        <w:t xml:space="preserve"> szt.</w:t>
      </w:r>
      <w:r w:rsidRPr="009A3BA4">
        <w:rPr>
          <w:b/>
        </w:rPr>
        <w:t>: .........................................................................PLN</w:t>
      </w:r>
    </w:p>
    <w:p w14:paraId="003E7033" w14:textId="3A80E690" w:rsidR="00CF0136" w:rsidRPr="007D275F" w:rsidRDefault="009A3BA4" w:rsidP="007D275F">
      <w:pPr>
        <w:widowControl w:val="0"/>
        <w:spacing w:line="360" w:lineRule="auto"/>
        <w:rPr>
          <w:b/>
        </w:rPr>
      </w:pPr>
      <w:r w:rsidRPr="009A3BA4">
        <w:rPr>
          <w:b/>
        </w:rPr>
        <w:t>Powyższa cena zawiera podatek VAT w wysokości .......... % tj.…………………….PL</w:t>
      </w:r>
      <w:r w:rsidR="007D275F">
        <w:rPr>
          <w:b/>
        </w:rPr>
        <w:t>N</w:t>
      </w:r>
    </w:p>
    <w:p w14:paraId="331463B6" w14:textId="3A7E7B4F" w:rsidR="00A17ED0" w:rsidRPr="00A17ED0" w:rsidRDefault="00A17ED0" w:rsidP="00A17ED0">
      <w:pPr>
        <w:rPr>
          <w:b/>
          <w:color w:val="FF0000"/>
        </w:rPr>
      </w:pPr>
      <w:r w:rsidRPr="00A17ED0">
        <w:rPr>
          <w:b/>
          <w:color w:val="FF0000"/>
          <w:highlight w:val="yellow"/>
        </w:rPr>
        <w:t xml:space="preserve">Grupa 3: niszczarka typ 5 – grupa robocza: duża  </w:t>
      </w:r>
      <w:r w:rsidR="009A3BA4">
        <w:rPr>
          <w:b/>
          <w:color w:val="FF0000"/>
          <w:highlight w:val="yellow"/>
        </w:rPr>
        <w:t>-</w:t>
      </w:r>
      <w:r w:rsidRPr="00A17ED0">
        <w:rPr>
          <w:b/>
          <w:color w:val="FF0000"/>
          <w:highlight w:val="yellow"/>
        </w:rPr>
        <w:t xml:space="preserve"> 2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61B0C76F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420400" w14:textId="77777777" w:rsidR="00A17ED0" w:rsidRP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Calibri" w:hAnsi="Calibri" w:cs="Calibri"/>
              </w:rPr>
            </w:pPr>
            <w:r w:rsidRPr="00A17ED0">
              <w:rPr>
                <w:rStyle w:val="BodytextArial"/>
                <w:rFonts w:ascii="Calibri" w:hAnsi="Calibri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A0476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DFCDE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AD3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157930EF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DFE25C" w14:textId="77777777" w:rsidR="00A17ED0" w:rsidRP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Calibri" w:hAnsi="Calibri"/>
              </w:rPr>
            </w:pPr>
            <w:r w:rsidRPr="00A17ED0">
              <w:rPr>
                <w:rStyle w:val="BodytextArial"/>
                <w:rFonts w:ascii="Calibri" w:hAnsi="Calibri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FBD8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C015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F8A90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1B9C74C3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570DEC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BE136A" w14:textId="214D5294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FBACF0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1F264E74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55BB5FDB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380E4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892896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DE325" w14:textId="54BCB30B" w:rsidR="009A3BA4" w:rsidRPr="00885300" w:rsidRDefault="009A3BA4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……………………………………………</w:t>
            </w:r>
          </w:p>
          <w:p w14:paraId="41E6FE6C" w14:textId="2E65B92E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266453DA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59409C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10514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0BCC6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P-2 / O-2/T-2 / E-2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ACF4D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53AA8A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E9C7AB3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F1957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006DD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83C3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4mm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00329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3A290D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AA792FF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1C0E02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52024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2DFC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310mm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4E58C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17B0F4A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03E7468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F2E09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55CA3E" w14:textId="77777777" w:rsidR="00A17ED0" w:rsidRPr="00885300" w:rsidRDefault="00A17ED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Worek na ścinki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3C5E2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Pojemność min.100l - max.120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F3D4E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373B959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58223CCA" w14:textId="77777777" w:rsidTr="00A17ED0">
        <w:trPr>
          <w:trHeight w:val="570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89A679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44C57" w14:textId="77777777" w:rsidR="00A17ED0" w:rsidRPr="00885300" w:rsidRDefault="00A17E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Podstawa wykonana z płyty meblowej  lub plastiku</w:t>
            </w:r>
          </w:p>
          <w:p w14:paraId="1EB1A46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FC2A55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F0B37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0E26E59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82F9AF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B1826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E5268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27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3D2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6BCA58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D3FBA8F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429884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E1BE7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</w:t>
            </w:r>
            <w:r w:rsidRPr="00885300">
              <w:rPr>
                <w:rFonts w:ascii="Times New Roman" w:hAnsi="Times New Roman" w:cs="Times New Roman"/>
              </w:rPr>
              <w:lastRenderedPageBreak/>
              <w:t xml:space="preserve">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3E19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 xml:space="preserve">Papier, karta kredytowa, zszywki, </w:t>
            </w:r>
            <w:r w:rsidRPr="00885300">
              <w:rPr>
                <w:rFonts w:ascii="Times New Roman" w:hAnsi="Times New Roman" w:cs="Times New Roman"/>
              </w:rPr>
              <w:lastRenderedPageBreak/>
              <w:t>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03722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lastRenderedPageBreak/>
              <w:t>TAK/ NIE</w:t>
            </w:r>
          </w:p>
        </w:tc>
      </w:tr>
      <w:tr w:rsidR="00A17ED0" w14:paraId="4A4CAB46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E4B8BF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9045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B744B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590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D323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41F760E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20052D1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368D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EA7D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EC4FB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BA3E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8A9C341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75F099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9BDAC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25AD4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768A7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F5B869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B462E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4394B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zacięcie papieru i przypadkowemu wciągnięciu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DAF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22C13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4214D5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4640DE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33567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8920E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C0C3B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5E58CAD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A13190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F7402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65B053" w14:textId="355C8028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2A3FF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4E96150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52926E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C847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7276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43ED0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D4FF17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471B3E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D09E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A2418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8CAF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0CB1C64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EEA2B0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E438F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694AE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Max 56db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6B08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C3BE4F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A758BFB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0CE13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28363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B3FFB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0,08m/s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67053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040367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44F04C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87EA7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3B69C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55726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37A7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1E0465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76E0F7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A1570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952FB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55515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615B44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B5A59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E6095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01E02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01B1F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9A7F43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B2470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5B068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16F52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C7161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10AE7F4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447ED0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1DA7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30E6C61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AC8DB2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62AEA55E" w14:textId="47ACB51A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1C215B" w14:textId="77777777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52385A47" w14:textId="6370FEB1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2 szt.</w:t>
      </w:r>
      <w:r>
        <w:rPr>
          <w:b/>
        </w:rPr>
        <w:t>: .........................................................................PLN</w:t>
      </w:r>
    </w:p>
    <w:p w14:paraId="24B1C6C3" w14:textId="07646E0C" w:rsidR="0091748B" w:rsidRPr="000E414E" w:rsidRDefault="009A3BA4" w:rsidP="000E414E">
      <w:pPr>
        <w:pStyle w:val="Tekstpodstawowy"/>
      </w:pPr>
      <w:r>
        <w:t>Powyższa cena zawiera podatek VAT w wysokości .......... % tj.…………………….PLN</w:t>
      </w:r>
    </w:p>
    <w:p w14:paraId="7F2EB847" w14:textId="77777777" w:rsidR="0091748B" w:rsidRDefault="0091748B" w:rsidP="00A17ED0">
      <w:pPr>
        <w:rPr>
          <w:b/>
          <w:color w:val="FF0000"/>
          <w:highlight w:val="yellow"/>
        </w:rPr>
      </w:pPr>
    </w:p>
    <w:p w14:paraId="794FC561" w14:textId="5322F570" w:rsidR="00A17ED0" w:rsidRPr="009A3BA4" w:rsidRDefault="00A17ED0" w:rsidP="00A17ED0">
      <w:pPr>
        <w:rPr>
          <w:b/>
          <w:color w:val="FF0000"/>
          <w:highlight w:val="yellow"/>
        </w:rPr>
      </w:pPr>
      <w:r w:rsidRPr="009A3BA4">
        <w:rPr>
          <w:b/>
          <w:color w:val="FF0000"/>
          <w:highlight w:val="yellow"/>
        </w:rPr>
        <w:t xml:space="preserve">Grupa 3: niszczarka typ 6 – grupa robocza: duża  </w:t>
      </w:r>
      <w:r w:rsidR="009A3BA4" w:rsidRPr="009A3BA4">
        <w:rPr>
          <w:b/>
          <w:color w:val="FF0000"/>
          <w:highlight w:val="yellow"/>
        </w:rPr>
        <w:t xml:space="preserve">- </w:t>
      </w:r>
      <w:r w:rsidRPr="009A3BA4">
        <w:rPr>
          <w:b/>
          <w:color w:val="FF0000"/>
          <w:highlight w:val="yellow"/>
        </w:rPr>
        <w:t>2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0FA5140C" w14:textId="77777777" w:rsidTr="009A3BA4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540D2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8A69C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0845B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6667B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413EC14D" w14:textId="77777777" w:rsidTr="009A3BA4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FED7E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AE17C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D228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6C351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0B971395" w14:textId="77777777" w:rsidTr="009A3BA4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8A750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B9318A" w14:textId="412395FD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E4F5A" w14:textId="5EB263FA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</w:t>
            </w:r>
          </w:p>
          <w:p w14:paraId="0E270FD5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282C590E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D6ED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8C44E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38EC79" w14:textId="544DA0ED" w:rsidR="009A3BA4" w:rsidRPr="00885300" w:rsidRDefault="009A3BA4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……………………………………………</w:t>
            </w:r>
          </w:p>
          <w:p w14:paraId="5D6FE18A" w14:textId="571470D1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2B463DF5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61337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0064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0C12C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P-4 / O-3/T-4 / E-3 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3A43E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64AB67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/wskazać/</w:t>
            </w:r>
          </w:p>
        </w:tc>
      </w:tr>
      <w:tr w:rsidR="00A17ED0" w14:paraId="4A4A4AE5" w14:textId="77777777" w:rsidTr="009A3BA4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C3B44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E8AEB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83538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4,5x40mm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96D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C66AEB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7163618" w14:textId="77777777" w:rsidTr="009A3BA4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2822E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D017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2E783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310mm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737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21BAD1F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24B58E27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25FB2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1FF49C" w14:textId="77777777" w:rsidR="00A17ED0" w:rsidRPr="00885300" w:rsidRDefault="00A17ED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Worek na ścinki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F7D36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Pojemność min. 100l - max.120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76AC6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53C0C0E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68CBC877" w14:textId="77777777" w:rsidTr="009A3BA4">
        <w:trPr>
          <w:trHeight w:val="570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B2A0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87A22" w14:textId="77777777" w:rsidR="00A17ED0" w:rsidRPr="00885300" w:rsidRDefault="00A17E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Podstawa wykonana z płyty meblowej lub plastiku</w:t>
            </w:r>
          </w:p>
          <w:p w14:paraId="08E21C2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5FE288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826E3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7A2C2C65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D660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4CCE6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96F9C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21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9B96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149E03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90BB6AF" w14:textId="77777777" w:rsidTr="009A3BA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00D4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FA87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23AB5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721E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87144ED" w14:textId="77777777" w:rsidTr="009A3BA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6C23C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A558B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4952F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590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01FDD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7D740F0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6C00203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6E19B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DDE8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29D6F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27AA6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9A2D68E" w14:textId="77777777" w:rsidTr="009A3BA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19FE7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43EFC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516E6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04E3C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20D592D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0DE5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1E805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zacięcie papieru i przypadkowemu wciągnięciu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2D4C0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CAE05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CC5524D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2D89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DB9FA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8977B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215A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803AB4D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F33B6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399ED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8EF366" w14:textId="6DFB9C7B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1C555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E66C54A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CF6CA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875D8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B628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A08DA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0E84784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AB73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71A0D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34273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D1D51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16C260C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400089" w14:textId="2E8CB16D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D73D8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612FD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5C53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Max 56db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BB4F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0F9FD0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DCB6DEB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FC588D" w14:textId="7C2FBA1B" w:rsidR="00A17ED0" w:rsidRPr="00885300" w:rsidRDefault="00D73D8D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DDE9E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63D9C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0,08m/s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A5F9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670507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0603C5E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44D346" w14:textId="7C7E2313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D73D8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69E47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6F9B3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2E60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DF63906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F8AC1B" w14:textId="4453DFDE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D73D8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EF460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5D3EB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3B248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06DB9AA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F66223" w14:textId="42EECB52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D73D8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1FB3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25E25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6979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9EE879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78841A" w14:textId="7A8206ED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D73D8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70AF0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F6F0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bCs/>
              </w:rPr>
            </w:pPr>
            <w:r w:rsidRPr="00885300">
              <w:rPr>
                <w:rFonts w:ascii="Times New Roman" w:hAnsi="Times New Roman" w:cs="Times New Roman"/>
                <w:bCs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  <w:bCs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77A26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92CE7B1" w14:textId="77777777" w:rsidTr="009A3BA4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02A9A6" w14:textId="5958BA34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D73D8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3186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2A3BEBC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AE359F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652C8D12" w14:textId="41C4CB0B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CCC895D" w14:textId="77777777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lastRenderedPageBreak/>
        <w:t>Cena netto za 1 szt.:   .........................................................................PLN</w:t>
      </w:r>
    </w:p>
    <w:p w14:paraId="6DBE81A9" w14:textId="2DA3B185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2 szt.</w:t>
      </w:r>
      <w:r>
        <w:rPr>
          <w:b/>
        </w:rPr>
        <w:t>: .........................................................................PLN</w:t>
      </w:r>
    </w:p>
    <w:p w14:paraId="4081182C" w14:textId="77777777" w:rsidR="009A3BA4" w:rsidRDefault="009A3BA4" w:rsidP="009A3BA4">
      <w:pPr>
        <w:pStyle w:val="Tekstpodstawowy"/>
      </w:pPr>
      <w:r>
        <w:t>Powyższa cena zawiera podatek VAT w wysokości .......... % tj.…………………….PLN</w:t>
      </w:r>
    </w:p>
    <w:p w14:paraId="4AC170AE" w14:textId="77777777" w:rsidR="00A17ED0" w:rsidRDefault="00A17ED0" w:rsidP="00A17ED0">
      <w:pPr>
        <w:rPr>
          <w:rFonts w:ascii="Cambria" w:hAnsi="Cambria" w:cs="Cambria"/>
          <w:sz w:val="36"/>
          <w:szCs w:val="36"/>
        </w:rPr>
      </w:pPr>
    </w:p>
    <w:p w14:paraId="4FBB5B5C" w14:textId="0F3594C3" w:rsidR="00A17ED0" w:rsidRPr="009A3BA4" w:rsidRDefault="00A17ED0" w:rsidP="00A17ED0">
      <w:pPr>
        <w:rPr>
          <w:b/>
          <w:color w:val="FF0000"/>
        </w:rPr>
      </w:pPr>
      <w:r w:rsidRPr="009A3BA4">
        <w:rPr>
          <w:b/>
          <w:color w:val="FF0000"/>
          <w:highlight w:val="yellow"/>
        </w:rPr>
        <w:t>Grupa 3: niszczarka typ 7 – grupa robocza: duża</w:t>
      </w:r>
      <w:r w:rsidR="009A3BA4" w:rsidRPr="009A3BA4">
        <w:rPr>
          <w:b/>
          <w:color w:val="FF0000"/>
          <w:highlight w:val="yellow"/>
        </w:rPr>
        <w:t>-</w:t>
      </w:r>
      <w:r w:rsidRPr="009A3BA4">
        <w:rPr>
          <w:b/>
          <w:color w:val="FF0000"/>
          <w:highlight w:val="yellow"/>
        </w:rPr>
        <w:t xml:space="preserve"> 2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6AEA8C92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CC90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A95EB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A2B93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A94C8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4B059852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1FA49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FA0FE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40924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381EE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46648F23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B161E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06764D" w14:textId="67AA51B8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51A1A" w14:textId="7CB269E6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</w:t>
            </w:r>
          </w:p>
          <w:p w14:paraId="7FF71EC6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0EA5F3E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D3F94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EB7D0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D4CFB2" w14:textId="55C8EE9D" w:rsidR="009A3BA4" w:rsidRPr="00885300" w:rsidRDefault="009A3BA4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……………………………………………..</w:t>
            </w:r>
          </w:p>
          <w:p w14:paraId="3CAE880B" w14:textId="0C0DE34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489F651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8A99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332A4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EA636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P-5 /T-5 / E-4 /F-2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F520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4F8D20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B73DE2E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F5DC7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1711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0180E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2x15mm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BB54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5B77E4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08AF1EE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1F5EA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E31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2EEB3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310mm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029A5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16E7AAA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58287AD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701D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34930C" w14:textId="77777777" w:rsidR="00A17ED0" w:rsidRPr="00885300" w:rsidRDefault="00A17ED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Worek na ścinki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FA0F2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Pojemność min. 100l - max.120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3EBD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691B521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4D173CD4" w14:textId="77777777" w:rsidTr="00A17ED0">
        <w:trPr>
          <w:trHeight w:val="570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FE79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86CC9" w14:textId="77777777" w:rsidR="00A17ED0" w:rsidRPr="00885300" w:rsidRDefault="00A17E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Podstawa wykonana z płyty meblowej  lub plastiku</w:t>
            </w:r>
          </w:p>
          <w:p w14:paraId="1692463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9D8FAB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9D501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00E6F83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85781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DEE5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D587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15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87DDC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05390C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067D305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CC42F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3215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79ADD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0EB5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D5F90C7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173E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B962F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6B26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590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C668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0697ECA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17A545B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41D34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53DC8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3F2F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00F9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412522E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02E87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9D336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C9371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53CDF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39FB1BC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E77E6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EA4C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zacięcie papieru i przypadkowemu wciągnięciu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0055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59C32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D0731D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7276F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4A39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8F621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B2FFA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021E64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10D7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190F4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6B38C2" w14:textId="2042ACAA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6D45F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96ADB5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8B171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00BDA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782E1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8D2FA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B8E7CE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6D43C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CD81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F3E07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F8598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22D209A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59CDD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3A352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15EBA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Max 56db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FEB22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5052A1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A787BD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48A93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903A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1BA8A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0,08m/s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22B2B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42FD7D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/wskazać/</w:t>
            </w:r>
          </w:p>
        </w:tc>
      </w:tr>
      <w:tr w:rsidR="00A17ED0" w14:paraId="7ABC88FD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33E96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8E0FC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FF11D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5C3DD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EE6D873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E03AB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3A1CA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940A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E128C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BE5362D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A92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FAF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27DCE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37CB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8AD296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5C3C2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7D96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0D9FD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bCs/>
              </w:rPr>
            </w:pPr>
            <w:r w:rsidRPr="00885300">
              <w:rPr>
                <w:rFonts w:ascii="Times New Roman" w:hAnsi="Times New Roman" w:cs="Times New Roman"/>
                <w:bCs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  <w:bCs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B8DAC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A13011D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FE180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BF3D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1AF68DB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4E2BBD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391F1FC8" w14:textId="2067FC7E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1F862DE" w14:textId="77777777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40F5C1C7" w14:textId="17195730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2 szt.</w:t>
      </w:r>
      <w:r>
        <w:rPr>
          <w:b/>
        </w:rPr>
        <w:t>: .........................................................................PLN</w:t>
      </w:r>
    </w:p>
    <w:p w14:paraId="2EA10FA4" w14:textId="783A17F4" w:rsidR="00CF0136" w:rsidRPr="006F6B8E" w:rsidRDefault="009A3BA4" w:rsidP="006F6B8E">
      <w:pPr>
        <w:pStyle w:val="Tekstpodstawowy"/>
      </w:pPr>
      <w:r>
        <w:t>Powyższa cena zawiera podatek VAT w wysokości .......... % tj.…………………….PLN</w:t>
      </w:r>
    </w:p>
    <w:p w14:paraId="3BCCF625" w14:textId="77777777" w:rsidR="00CF0136" w:rsidRDefault="00CF0136" w:rsidP="00A17ED0">
      <w:pPr>
        <w:rPr>
          <w:b/>
          <w:color w:val="FF0000"/>
          <w:highlight w:val="yellow"/>
        </w:rPr>
      </w:pPr>
    </w:p>
    <w:p w14:paraId="4BF567AB" w14:textId="73E1E2F6" w:rsidR="00A17ED0" w:rsidRPr="009A3BA4" w:rsidRDefault="00A17ED0" w:rsidP="00A17ED0">
      <w:pPr>
        <w:rPr>
          <w:b/>
          <w:color w:val="FF0000"/>
        </w:rPr>
      </w:pPr>
      <w:r w:rsidRPr="009A3BA4">
        <w:rPr>
          <w:b/>
          <w:color w:val="FF0000"/>
          <w:highlight w:val="yellow"/>
        </w:rPr>
        <w:t>Grupa 4: niszczarka typ 1 – grupa robocza:</w:t>
      </w:r>
      <w:r w:rsidRPr="009A3BA4">
        <w:rPr>
          <w:b/>
          <w:color w:val="FF0000"/>
          <w:highlight w:val="yellow"/>
          <w:lang w:val="en-US"/>
        </w:rPr>
        <w:t xml:space="preserve"> </w:t>
      </w:r>
      <w:r w:rsidRPr="009A3BA4">
        <w:rPr>
          <w:b/>
          <w:color w:val="FF0000"/>
          <w:highlight w:val="yellow"/>
        </w:rPr>
        <w:t xml:space="preserve">duża  </w:t>
      </w:r>
      <w:r w:rsidR="009A3BA4" w:rsidRPr="009A3BA4">
        <w:rPr>
          <w:b/>
          <w:color w:val="FF0000"/>
          <w:highlight w:val="yellow"/>
        </w:rPr>
        <w:t>-</w:t>
      </w:r>
      <w:r w:rsidRPr="009A3BA4">
        <w:rPr>
          <w:b/>
          <w:color w:val="FF0000"/>
          <w:highlight w:val="yellow"/>
        </w:rPr>
        <w:t xml:space="preserve"> 2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3BCAC898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96F3CC" w14:textId="77777777" w:rsidR="00A17ED0" w:rsidRP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Calibri" w:hAnsi="Calibri" w:cs="Calibri"/>
              </w:rPr>
            </w:pPr>
            <w:r w:rsidRPr="00A17ED0">
              <w:rPr>
                <w:rStyle w:val="BodytextArial"/>
                <w:rFonts w:ascii="Calibri" w:hAnsi="Calibri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13A96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57D66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C7EC8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2F16C0D1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7E5438" w14:textId="77777777" w:rsidR="00A17ED0" w:rsidRP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Calibri" w:hAnsi="Calibri"/>
              </w:rPr>
            </w:pPr>
            <w:r w:rsidRPr="00A17ED0">
              <w:rPr>
                <w:rStyle w:val="BodytextArial"/>
                <w:rFonts w:ascii="Calibri" w:hAnsi="Calibri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71E2D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89E7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82EEF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16AC7022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EFDD3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06E8F8" w14:textId="740DF7FA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241EF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3BC52F18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069C25C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56759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EAB06C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EF57B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71C70CA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2490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98E73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EBEA7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P-4 / O-3/T-4 / E-3 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8FF4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A93C3B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9C03AC1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3D5B1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DBE435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CEAC49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Maksymalnie do 4,5x40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B416A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4D4FB7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69CD711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9AEA3D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18DDC1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002CC7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330mm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C284D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036F0EF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3D80D11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384C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3901A8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017B8D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Pojemność min. 140- max.165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ED8A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56F62F4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58C44CE6" w14:textId="77777777" w:rsidTr="00A17ED0">
        <w:trPr>
          <w:trHeight w:val="570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E1794E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7700B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Podstawa wykonana z płyty meblowej lub plastiku</w:t>
            </w:r>
          </w:p>
          <w:p w14:paraId="5C920D2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0F124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3D968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6B5E4054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6F28F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54647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9E0CB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28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5A446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800378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F23AE64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D6C902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EA1A2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B49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39D8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7FF4E6C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E60977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0623F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9DF5B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900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E888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51DAF53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F657ABA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706B95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DC37F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5C4D9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1A20B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3F31946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21E32D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14F2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9EE80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383FC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1B753CC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1D4875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71628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DEC84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B7800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F7F451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16AF59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51B51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Zintegrowany system automatycznego  oliwienia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9CD8F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3C832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C60616A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A0408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972B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Okienko rewizyjne z przodu urządzenia ułatwiające kontrolę </w:t>
            </w:r>
            <w:r w:rsidRPr="00885300">
              <w:rPr>
                <w:rFonts w:ascii="Times New Roman" w:hAnsi="Times New Roman" w:cs="Times New Roman"/>
              </w:rPr>
              <w:lastRenderedPageBreak/>
              <w:t>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43693F" w14:textId="084422F1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294C4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1F1085A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85F1A1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938A5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E6E0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3F5D7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0BC880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DA3D0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64620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1185A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40384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7888C33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BA59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CCC0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0DCA6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Max 60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B696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4A84C6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64063D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77468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D8DC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8049A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0,10m/s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9669B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161F6A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0A84A22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425291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7D259B" w14:textId="0B0AAD33" w:rsidR="00B138AA" w:rsidRPr="007D275F" w:rsidRDefault="009620D1" w:rsidP="007D275F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7D275F">
              <w:rPr>
                <w:rFonts w:ascii="Times New Roman" w:hAnsi="Times New Roman" w:cs="Times New Roman"/>
              </w:rPr>
              <w:t>Wysokiej rozdzielczości dotykowy wyświetlacz 4,3</w:t>
            </w:r>
            <w:r w:rsidR="00A17ED0" w:rsidRPr="007D275F">
              <w:rPr>
                <w:rFonts w:ascii="Times New Roman" w:hAnsi="Times New Roman" w:cs="Times New Roman"/>
              </w:rPr>
              <w:br/>
            </w:r>
            <w:r w:rsidR="00B138AA" w:rsidRPr="007D275F">
              <w:rPr>
                <w:rFonts w:ascii="Times New Roman" w:hAnsi="Times New Roman" w:cs="Times New Roman"/>
              </w:rPr>
              <w:t xml:space="preserve">który pokazuje zacięcia, przegrzania, pełnego kosza, zacięcie, wyjęty kosz, trybu gotowości i bieżące informacje takie jak tryb pracy oraz status </w:t>
            </w:r>
          </w:p>
          <w:p w14:paraId="42186B86" w14:textId="77777777" w:rsidR="00B138AA" w:rsidRPr="007D275F" w:rsidRDefault="00B138AA" w:rsidP="007D275F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7D275F">
              <w:rPr>
                <w:rFonts w:ascii="Times New Roman" w:hAnsi="Times New Roman" w:cs="Times New Roman"/>
              </w:rPr>
              <w:t>operacji</w:t>
            </w:r>
          </w:p>
          <w:p w14:paraId="2E66785E" w14:textId="766EEA23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24730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5CEAC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94145B1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30D2C5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128FEE" w14:textId="1A32DC43" w:rsidR="00A17ED0" w:rsidRPr="00885300" w:rsidRDefault="009620D1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A17ED0" w:rsidRPr="00885300">
              <w:rPr>
                <w:rFonts w:ascii="Times New Roman" w:hAnsi="Times New Roman" w:cs="Times New Roman"/>
              </w:rPr>
              <w:t>ystem napędu i sterownia pozwalający na wybór trybu pracy : standardowy, wydajny, cichy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28786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A0B4B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D7DDB92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1B6B25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EA4E1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C2DE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ED81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58E0D3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5D3AD2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A6486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34878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3F7C3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AE4A23C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9E0E1D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90472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075E9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C5A20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D34183B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CCC6FC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A8B5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0DBF46C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FAD0D0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7A43FC54" w14:textId="61F0D3D1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B1FA128" w14:textId="77777777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077678D1" w14:textId="577C4E5D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2 szt.</w:t>
      </w:r>
      <w:r>
        <w:rPr>
          <w:b/>
        </w:rPr>
        <w:t>: .........................................................................PLN</w:t>
      </w:r>
    </w:p>
    <w:p w14:paraId="722E9E85" w14:textId="543187F9" w:rsidR="00A17ED0" w:rsidRPr="009A3BA4" w:rsidRDefault="009A3BA4" w:rsidP="009A3BA4">
      <w:pPr>
        <w:pStyle w:val="Tekstpodstawowy"/>
      </w:pPr>
      <w:r>
        <w:t>Powyższa cena zawiera podatek VAT w wysokości .......... % tj.…………………….PLN</w:t>
      </w:r>
    </w:p>
    <w:p w14:paraId="170BDFFF" w14:textId="77777777" w:rsidR="007D275F" w:rsidRDefault="007D275F" w:rsidP="00A17ED0">
      <w:pPr>
        <w:rPr>
          <w:b/>
          <w:color w:val="FF0000"/>
          <w:highlight w:val="yellow"/>
        </w:rPr>
      </w:pPr>
    </w:p>
    <w:p w14:paraId="4838F747" w14:textId="33A333ED" w:rsidR="00A17ED0" w:rsidRPr="00A17ED0" w:rsidRDefault="00A17ED0" w:rsidP="00A17ED0">
      <w:pPr>
        <w:rPr>
          <w:b/>
          <w:color w:val="FF0000"/>
        </w:rPr>
      </w:pPr>
      <w:r w:rsidRPr="00A17ED0">
        <w:rPr>
          <w:b/>
          <w:color w:val="FF0000"/>
          <w:highlight w:val="yellow"/>
        </w:rPr>
        <w:t xml:space="preserve">Grupa 4: niszczarka typ 2 – grupa robocza: duża </w:t>
      </w:r>
      <w:r w:rsidR="009A3BA4">
        <w:rPr>
          <w:b/>
          <w:color w:val="FF0000"/>
          <w:highlight w:val="yellow"/>
        </w:rPr>
        <w:t xml:space="preserve">- </w:t>
      </w:r>
      <w:r w:rsidRPr="00A17ED0">
        <w:rPr>
          <w:b/>
          <w:color w:val="FF0000"/>
          <w:highlight w:val="yellow"/>
        </w:rPr>
        <w:t xml:space="preserve"> 1 sztuka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18702DDF" w14:textId="77777777" w:rsidTr="009A3BA4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732D7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A42F4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5C89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DC81E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1223402B" w14:textId="77777777" w:rsidTr="009A3BA4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9C8B4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97A5F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C5DA2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4EEE9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6E6E6D5E" w14:textId="77777777" w:rsidTr="009A3BA4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15F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8A4C19" w14:textId="40B91FC9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964B67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07D76C9D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6B6B21A1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66A10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3CDA13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8BA777" w14:textId="4201A55C" w:rsidR="009A3BA4" w:rsidRPr="00885300" w:rsidRDefault="009A3BA4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…………………………………………..</w:t>
            </w:r>
          </w:p>
          <w:p w14:paraId="0A86AB6D" w14:textId="1905333F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5A324D1D" w14:textId="77777777" w:rsidTr="009A3BA4">
        <w:trPr>
          <w:trHeight w:val="5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F5FDB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12783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99EA8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P-2 / O-2/T-2 / E-2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7517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E8D9FA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1B32DDA" w14:textId="77777777" w:rsidTr="009A3BA4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C5390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28FC0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58C3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4mm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B196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E19753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7C187F8" w14:textId="77777777" w:rsidTr="009A3BA4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F2E0B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A44C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0F6B0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400mm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88E1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5B2F7C5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07997514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8A0CA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157C60" w14:textId="77777777" w:rsidR="00A17ED0" w:rsidRPr="00885300" w:rsidRDefault="00A17ED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Kosz-pojemnik lub worek na ścinki na stelażu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5150C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Pojemność min. 190l - max.230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5D82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59936BB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29D2C161" w14:textId="77777777" w:rsidTr="009A3BA4">
        <w:trPr>
          <w:trHeight w:val="570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2D28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8E451" w14:textId="77777777" w:rsidR="00A17ED0" w:rsidRPr="00885300" w:rsidRDefault="00A17E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Podstawa wykonana z płyty meblowej lub plastiku</w:t>
            </w:r>
          </w:p>
          <w:p w14:paraId="2EABE2C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28911E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53D9A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465F3404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515F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CBC91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ED5C0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60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F0641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23BACC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A0AC58D" w14:textId="77777777" w:rsidTr="009A3BA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5B575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33A0C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C57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CD, dyskietki, nośnik USB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6D4B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CAE1B77" w14:textId="77777777" w:rsidTr="009A3BA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962B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5C5AD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1701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1900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AC87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7CE9B41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4CAB0C0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6060B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6A7CE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46ADD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88F27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FCB791B" w14:textId="77777777" w:rsidTr="009A3BA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B70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41BB7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C1490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1B5CF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71CE71B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F1CB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24BD9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89E0D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8428C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C2584BD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DAD2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C5D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0DBFD1" w14:textId="6285676E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84B52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07ECB61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200A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BFF72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78C5D7" w14:textId="0D7B9976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4AB7E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C2A8B26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4CF84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DD33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FE4F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2CF11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9AB12C7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2911D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9E213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6C6EE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Max 60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E86C4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78F25D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B5F8A79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FC312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F7D08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08DAC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0,10m/s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BE2CE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9CCA84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2FA9599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501B0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AAAF1B" w14:textId="2C6786E8" w:rsidR="00B138AA" w:rsidRPr="007D275F" w:rsidRDefault="009620D1" w:rsidP="007D275F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7D275F">
              <w:rPr>
                <w:rFonts w:ascii="Times New Roman" w:hAnsi="Times New Roman" w:cs="Times New Roman"/>
              </w:rPr>
              <w:t>Wysokiej rozdzielczości dotykowy wyświetlacz 4,3</w:t>
            </w:r>
            <w:r w:rsidR="00A17ED0" w:rsidRPr="007D275F">
              <w:rPr>
                <w:rFonts w:ascii="Times New Roman" w:hAnsi="Times New Roman" w:cs="Times New Roman"/>
              </w:rPr>
              <w:br/>
            </w:r>
            <w:r w:rsidR="00B138AA" w:rsidRPr="007D275F">
              <w:rPr>
                <w:rFonts w:ascii="Times New Roman" w:hAnsi="Times New Roman" w:cs="Times New Roman"/>
              </w:rPr>
              <w:t xml:space="preserve">który pokazuje zacięcia, przegrzania, pełnego kosza, zacięcie, wyjęty kosz, trybu gotowości i bieżące informacje takie jak tryb pracy oraz status </w:t>
            </w:r>
          </w:p>
          <w:p w14:paraId="670C5FFF" w14:textId="77777777" w:rsidR="00B138AA" w:rsidRPr="007D275F" w:rsidRDefault="00B138AA" w:rsidP="007D275F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7D275F">
              <w:rPr>
                <w:rFonts w:ascii="Times New Roman" w:hAnsi="Times New Roman" w:cs="Times New Roman"/>
              </w:rPr>
              <w:t>operacji</w:t>
            </w:r>
          </w:p>
          <w:p w14:paraId="3B299191" w14:textId="582C3EFF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C240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21991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FA01EDF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49AF7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DDAB3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System napędu i sterownia pozwalający na wybór trybu pracy : standardowy, wydajny, cichy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D7FC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1B83E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71E477D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CCFE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464BB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D270F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4549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09B3EBB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A97A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C97BC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9EBA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77739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A60F5B6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2469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1B64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E790D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AB94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51CA6E3" w14:textId="77777777" w:rsidTr="009A3BA4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3E00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8E44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1C7A9D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73FB9C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10234BB9" w14:textId="2729BE3D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250E1347" w14:textId="77777777" w:rsidTr="009A3BA4">
        <w:trPr>
          <w:trHeight w:val="605"/>
        </w:trPr>
        <w:tc>
          <w:tcPr>
            <w:tcW w:w="89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B3286" w14:textId="77777777" w:rsidR="00A17ED0" w:rsidRPr="00885300" w:rsidRDefault="00A17ED0">
            <w:pPr>
              <w:ind w:right="206"/>
              <w:jc w:val="both"/>
              <w:rPr>
                <w:iCs/>
                <w:sz w:val="20"/>
                <w:szCs w:val="20"/>
              </w:rPr>
            </w:pPr>
          </w:p>
        </w:tc>
      </w:tr>
    </w:tbl>
    <w:p w14:paraId="5E933E6E" w14:textId="77777777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51CEE7A3" w14:textId="57EDD48E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lastRenderedPageBreak/>
        <w:t xml:space="preserve">Cena brutto za </w:t>
      </w:r>
      <w:r>
        <w:rPr>
          <w:b/>
          <w:color w:val="FF0000"/>
        </w:rPr>
        <w:t>1 szt.</w:t>
      </w:r>
      <w:r>
        <w:rPr>
          <w:b/>
        </w:rPr>
        <w:t>: .........................................................................PLN</w:t>
      </w:r>
    </w:p>
    <w:p w14:paraId="12FA09F5" w14:textId="65E72F19" w:rsidR="00A17ED0" w:rsidRPr="00885300" w:rsidRDefault="009A3BA4" w:rsidP="00885300">
      <w:pPr>
        <w:pStyle w:val="Tekstpodstawowy"/>
      </w:pPr>
      <w:r>
        <w:t>Powyższa cena zawiera podatek VAT w wysokości .......... % tj.…………………….PLN</w:t>
      </w:r>
      <w:r w:rsidR="00A17ED0">
        <w:rPr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D088C1A" w14:textId="77777777" w:rsidR="00D73D8D" w:rsidRDefault="00D73D8D" w:rsidP="00A17ED0">
      <w:pPr>
        <w:rPr>
          <w:b/>
          <w:color w:val="FF0000"/>
          <w:highlight w:val="yellow"/>
        </w:rPr>
      </w:pPr>
    </w:p>
    <w:p w14:paraId="07D8F274" w14:textId="462F421A" w:rsidR="00A17ED0" w:rsidRPr="009A3BA4" w:rsidRDefault="00A17ED0" w:rsidP="00A17ED0">
      <w:pPr>
        <w:rPr>
          <w:b/>
        </w:rPr>
      </w:pPr>
      <w:r w:rsidRPr="009A3BA4">
        <w:rPr>
          <w:b/>
          <w:color w:val="FF0000"/>
          <w:highlight w:val="yellow"/>
        </w:rPr>
        <w:t xml:space="preserve">Grupa 4: niszczarka typ </w:t>
      </w:r>
      <w:r w:rsidR="009620D1">
        <w:rPr>
          <w:b/>
          <w:color w:val="FF0000"/>
          <w:highlight w:val="yellow"/>
        </w:rPr>
        <w:t>3</w:t>
      </w:r>
      <w:r w:rsidRPr="009A3BA4">
        <w:rPr>
          <w:b/>
          <w:color w:val="FF0000"/>
          <w:highlight w:val="yellow"/>
        </w:rPr>
        <w:t xml:space="preserve"> – grupa robocza: duża  </w:t>
      </w:r>
      <w:r w:rsidR="009A3BA4">
        <w:rPr>
          <w:b/>
          <w:color w:val="FF0000"/>
          <w:highlight w:val="yellow"/>
        </w:rPr>
        <w:t>-</w:t>
      </w:r>
      <w:r w:rsidRPr="009A3BA4">
        <w:rPr>
          <w:b/>
          <w:color w:val="FF0000"/>
          <w:highlight w:val="yellow"/>
        </w:rPr>
        <w:t xml:space="preserve"> 1 sztuka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64EC5C56" w14:textId="77777777" w:rsidTr="00547B04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DA08A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8BF26C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DFF2B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6E9239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63839A59" w14:textId="77777777" w:rsidTr="00547B04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9F41F5" w14:textId="77777777" w:rsidR="00A17ED0" w:rsidRPr="00885300" w:rsidRDefault="00A17ED0" w:rsidP="00CF013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2315E" w14:textId="77777777" w:rsidR="00A17ED0" w:rsidRPr="00885300" w:rsidRDefault="00A17ED0" w:rsidP="00CF013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1CA311" w14:textId="77777777" w:rsidR="00A17ED0" w:rsidRPr="00885300" w:rsidRDefault="00A17ED0" w:rsidP="00CF013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87455" w14:textId="77777777" w:rsidR="00A17ED0" w:rsidRPr="00885300" w:rsidRDefault="00A17ED0" w:rsidP="00CF013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2FEE09C4" w14:textId="77777777" w:rsidTr="00547B04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C52E62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914E94" w14:textId="3F5EED54" w:rsidR="00A17ED0" w:rsidRPr="00885300" w:rsidRDefault="00A17ED0" w:rsidP="0088530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80499A" w14:textId="449F03B5" w:rsidR="00A17ED0" w:rsidRPr="00885300" w:rsidRDefault="00A17ED0" w:rsidP="0088530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</w:t>
            </w:r>
          </w:p>
          <w:p w14:paraId="22945783" w14:textId="77777777" w:rsidR="00A17ED0" w:rsidRPr="00885300" w:rsidRDefault="00A17ED0" w:rsidP="00885300">
            <w:pPr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014CB325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9817D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E977B8" w14:textId="77777777" w:rsidR="00A17ED0" w:rsidRPr="00885300" w:rsidRDefault="00A17ED0" w:rsidP="0088530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3D4747" w14:textId="66F425E7" w:rsidR="009A3BA4" w:rsidRPr="00885300" w:rsidRDefault="009A3BA4" w:rsidP="00885300">
            <w:pPr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</w:t>
            </w:r>
          </w:p>
          <w:p w14:paraId="3EA2A97B" w14:textId="3AD457E9" w:rsidR="00A17ED0" w:rsidRPr="00885300" w:rsidRDefault="00A17ED0" w:rsidP="00885300">
            <w:pPr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12E76525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8155A6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BFBEE2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AD9F8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P-4 / O-3/T-4 / E-3/F-1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58A7DC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42C4F34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00E1330" w14:textId="77777777" w:rsidTr="00547B04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2009D7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266F4C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88898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4x60mm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11E95A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631D039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7F2543E" w14:textId="77777777" w:rsidTr="00547B04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031BA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481826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D3652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Minimum 400mm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DBC8F5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4BB91F4B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40CE0838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9699C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9542A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Kosz-pojemnik lub worek na ścinki na stelażu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2BBE36" w14:textId="77777777" w:rsidR="00A17ED0" w:rsidRPr="00885300" w:rsidRDefault="00A17ED0" w:rsidP="0088530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Pojemność min. 190l - max.230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D15E1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44AD20BF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242E3BDA" w14:textId="77777777" w:rsidTr="00547B04">
        <w:trPr>
          <w:trHeight w:val="570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E151A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C483C" w14:textId="77777777" w:rsidR="00A17ED0" w:rsidRPr="00885300" w:rsidRDefault="00A17ED0" w:rsidP="0088530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Podstawa wykonana z płyty meblowej </w:t>
            </w:r>
          </w:p>
          <w:p w14:paraId="340BEBB5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5E444A" w14:textId="77777777" w:rsidR="00A17ED0" w:rsidRPr="00885300" w:rsidRDefault="00A17ED0" w:rsidP="0088530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6E93F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76A178CE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BACF9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BBCDCB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D2C614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60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05C53B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56C4BB7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71F44D3" w14:textId="77777777" w:rsidTr="00547B0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A4620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52B097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4D7435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Papier, karta kredytowa, zszywki, spinacze do papieru, płyty CD, dyskietki,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700FEA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F5AA2A1" w14:textId="77777777" w:rsidTr="00547B0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A00AB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C749C5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65F51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1900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93EC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6B69A7E3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FAB87F7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1DDB5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75A009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89288D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E5744D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711F662" w14:textId="77777777" w:rsidTr="00547B0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8BC7FA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8392F9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AA0311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448E3F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DCF2129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25CBD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0ADB5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8C79D6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2ABE30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7515744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38071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76194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5DEDE" w14:textId="02F4CAB9" w:rsidR="00A17ED0" w:rsidRPr="00885300" w:rsidRDefault="00487C9C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33A517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18147BC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8DCBD5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D17514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858424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punktowany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2B26EE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788D87C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A9D7E1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BB1C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ED28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EDB88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CA395BE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E5CBFD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CF729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6AED5B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Max 60db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209D3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D3D1D8D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EEF552B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B48D0B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38B81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5BA9A7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Min . 0,10m/s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886B0C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D7F7D1B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43E69B2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A31CBA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0DBF2E" w14:textId="0B55D97E" w:rsidR="00B138AA" w:rsidRPr="007D275F" w:rsidRDefault="006F6B8E" w:rsidP="007D275F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7D275F">
              <w:rPr>
                <w:rFonts w:ascii="Times New Roman" w:hAnsi="Times New Roman" w:cs="Times New Roman"/>
              </w:rPr>
              <w:t xml:space="preserve">Wysokiej rozdzielczości dotykowy </w:t>
            </w:r>
            <w:r w:rsidR="009620D1" w:rsidRPr="007D275F">
              <w:rPr>
                <w:rFonts w:ascii="Times New Roman" w:hAnsi="Times New Roman" w:cs="Times New Roman"/>
              </w:rPr>
              <w:t>wyświetlacz</w:t>
            </w:r>
            <w:r w:rsidRPr="007D275F">
              <w:rPr>
                <w:rFonts w:ascii="Times New Roman" w:hAnsi="Times New Roman" w:cs="Times New Roman"/>
              </w:rPr>
              <w:t xml:space="preserve">4,3 </w:t>
            </w:r>
            <w:r w:rsidR="00A17ED0" w:rsidRPr="007D275F">
              <w:rPr>
                <w:rFonts w:ascii="Times New Roman" w:hAnsi="Times New Roman" w:cs="Times New Roman"/>
              </w:rPr>
              <w:br/>
            </w:r>
            <w:r w:rsidR="00B138AA" w:rsidRPr="007D275F">
              <w:rPr>
                <w:rFonts w:ascii="Times New Roman" w:hAnsi="Times New Roman" w:cs="Times New Roman"/>
              </w:rPr>
              <w:t xml:space="preserve">który pokazuje zacięcia, przegrzania, pełnego kosza, zacięcie, wyjęty kosz, trybu gotowości i bieżące informacje takie </w:t>
            </w:r>
            <w:r w:rsidR="00B138AA" w:rsidRPr="007D275F">
              <w:rPr>
                <w:rFonts w:ascii="Times New Roman" w:hAnsi="Times New Roman" w:cs="Times New Roman"/>
              </w:rPr>
              <w:lastRenderedPageBreak/>
              <w:t xml:space="preserve">jak tryb pracy oraz status </w:t>
            </w:r>
          </w:p>
          <w:p w14:paraId="136C3423" w14:textId="77777777" w:rsidR="00B138AA" w:rsidRPr="007D275F" w:rsidRDefault="00B138AA" w:rsidP="007D275F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7D275F">
              <w:rPr>
                <w:rFonts w:ascii="Times New Roman" w:hAnsi="Times New Roman" w:cs="Times New Roman"/>
              </w:rPr>
              <w:t>operacji</w:t>
            </w:r>
          </w:p>
          <w:p w14:paraId="4291D7B3" w14:textId="3CF22B6E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0CB67B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lastRenderedPageBreak/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C17F53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441E446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69A3A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B7731D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System napędu i sterownia pozwalający na wybór trybu pracy : standardowy, wydajny, cichy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803A4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4077D4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7B2ACB2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DF064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FFC79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Automatyczne oliwienie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9A210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F337DB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0D4DD94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97DDD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273FC7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C67CA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A7DCF8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C459130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45352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160B5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BCE197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273C6B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E7D625C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DFC0B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21EDA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966544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B7B3E5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940DE78" w14:textId="77777777" w:rsidTr="00547B04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9A8C4B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4EF31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6258EB6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115D1F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45D0E07C" w14:textId="07885429" w:rsidR="00A17ED0" w:rsidRPr="00885300" w:rsidRDefault="00A17ED0" w:rsidP="00885300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EDA578C" w14:textId="77777777" w:rsidR="00D73D8D" w:rsidRDefault="00D73D8D" w:rsidP="00547B04">
      <w:pPr>
        <w:widowControl w:val="0"/>
        <w:spacing w:line="264" w:lineRule="auto"/>
        <w:ind w:right="1"/>
        <w:rPr>
          <w:b/>
        </w:rPr>
      </w:pPr>
    </w:p>
    <w:p w14:paraId="7F7EA9E1" w14:textId="63E6F88E" w:rsidR="00547B04" w:rsidRDefault="00547B04" w:rsidP="00547B04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całość przedmiotu zamówienia </w:t>
      </w:r>
      <w:r w:rsidRPr="000E414E">
        <w:rPr>
          <w:b/>
          <w:color w:val="FF0000"/>
        </w:rPr>
        <w:t>(</w:t>
      </w:r>
      <w:r w:rsidR="00992EA0">
        <w:rPr>
          <w:b/>
          <w:color w:val="FF0000"/>
        </w:rPr>
        <w:t>56</w:t>
      </w:r>
      <w:r w:rsidRPr="000E414E">
        <w:rPr>
          <w:b/>
          <w:color w:val="FF0000"/>
        </w:rPr>
        <w:t xml:space="preserve"> szt.):</w:t>
      </w:r>
      <w:r>
        <w:rPr>
          <w:b/>
        </w:rPr>
        <w:t xml:space="preserve"> ...............................................PLN</w:t>
      </w:r>
    </w:p>
    <w:p w14:paraId="39481EE4" w14:textId="77777777" w:rsidR="00547B04" w:rsidRDefault="00547B04" w:rsidP="00547B04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09D24D2A" w14:textId="05DB720D" w:rsidR="00D73D8D" w:rsidRDefault="00D73D8D" w:rsidP="00D73D8D">
      <w:pPr>
        <w:pStyle w:val="Tekstpodstawowy"/>
        <w:ind w:left="-46"/>
        <w:rPr>
          <w:sz w:val="20"/>
          <w:szCs w:val="20"/>
          <w:lang w:eastAsia="zh-CN"/>
        </w:rPr>
      </w:pPr>
      <w:r w:rsidRPr="00180E8A">
        <w:rPr>
          <w:bCs/>
          <w:iCs/>
          <w:sz w:val="20"/>
          <w:szCs w:val="20"/>
          <w:highlight w:val="yellow"/>
        </w:rPr>
        <w:t>(</w:t>
      </w:r>
      <w:r w:rsidRPr="00180E8A">
        <w:rPr>
          <w:sz w:val="20"/>
          <w:szCs w:val="20"/>
          <w:highlight w:val="yellow"/>
          <w:lang w:eastAsia="zh-CN"/>
        </w:rPr>
        <w:t>kryterium oceny ofert)</w:t>
      </w:r>
      <w:r w:rsidRPr="00180E8A">
        <w:rPr>
          <w:sz w:val="20"/>
          <w:szCs w:val="20"/>
          <w:lang w:eastAsia="zh-CN"/>
        </w:rPr>
        <w:t>.</w:t>
      </w:r>
    </w:p>
    <w:p w14:paraId="48C5EC13" w14:textId="77777777" w:rsidR="00880977" w:rsidRDefault="00880977" w:rsidP="00880977">
      <w:pPr>
        <w:pStyle w:val="Tekstpodstawowy"/>
      </w:pPr>
      <w:r>
        <w:t>Powyższa cena zawiera podatek VAT w wysokości .......... % tj.…………………….PLN</w:t>
      </w:r>
    </w:p>
    <w:p w14:paraId="4EB31F55" w14:textId="77777777" w:rsidR="00880977" w:rsidRPr="00180E8A" w:rsidRDefault="00880977" w:rsidP="00D73D8D">
      <w:pPr>
        <w:pStyle w:val="Tekstpodstawowy"/>
        <w:ind w:left="-46"/>
        <w:rPr>
          <w:b w:val="0"/>
          <w:sz w:val="20"/>
          <w:szCs w:val="20"/>
          <w:lang w:eastAsia="zh-CN"/>
        </w:rPr>
      </w:pPr>
    </w:p>
    <w:p w14:paraId="2F509E40" w14:textId="1006B698" w:rsidR="00A17ED0" w:rsidRPr="00180E8A" w:rsidRDefault="00D73D8D" w:rsidP="00A17ED0">
      <w:pPr>
        <w:pStyle w:val="Tekstpodstawowy"/>
        <w:ind w:left="-46"/>
        <w:rPr>
          <w:b w:val="0"/>
          <w:sz w:val="20"/>
          <w:szCs w:val="20"/>
          <w:lang w:eastAsia="zh-CN"/>
        </w:rPr>
      </w:pPr>
      <w:r w:rsidRPr="00880977">
        <w:rPr>
          <w:bCs/>
          <w:iCs/>
          <w:sz w:val="20"/>
          <w:szCs w:val="20"/>
        </w:rPr>
        <w:t>Czas dostawy zamówienia cząstkowego</w:t>
      </w:r>
      <w:r>
        <w:rPr>
          <w:b w:val="0"/>
          <w:bCs/>
          <w:iCs/>
          <w:sz w:val="20"/>
          <w:szCs w:val="20"/>
        </w:rPr>
        <w:t xml:space="preserve"> </w:t>
      </w:r>
      <w:r w:rsidR="00A17ED0" w:rsidRPr="00180E8A">
        <w:rPr>
          <w:bCs/>
          <w:iCs/>
          <w:sz w:val="20"/>
          <w:szCs w:val="20"/>
        </w:rPr>
        <w:t xml:space="preserve">do ………………..dni roboczych  od </w:t>
      </w:r>
      <w:r>
        <w:rPr>
          <w:bCs/>
          <w:iCs/>
          <w:sz w:val="20"/>
          <w:szCs w:val="20"/>
        </w:rPr>
        <w:t xml:space="preserve">daty złożenia </w:t>
      </w:r>
      <w:r w:rsidR="00A17ED0" w:rsidRPr="00180E8A">
        <w:rPr>
          <w:bCs/>
          <w:iCs/>
          <w:sz w:val="20"/>
          <w:szCs w:val="20"/>
        </w:rPr>
        <w:t>zamówienia</w:t>
      </w:r>
      <w:r>
        <w:rPr>
          <w:bCs/>
          <w:iCs/>
          <w:sz w:val="20"/>
          <w:szCs w:val="20"/>
        </w:rPr>
        <w:t xml:space="preserve"> cząstkowego</w:t>
      </w:r>
      <w:r w:rsidR="00A17ED0" w:rsidRPr="00180E8A">
        <w:rPr>
          <w:bCs/>
          <w:iCs/>
          <w:sz w:val="20"/>
          <w:szCs w:val="20"/>
        </w:rPr>
        <w:t xml:space="preserve"> </w:t>
      </w:r>
      <w:bookmarkStart w:id="1" w:name="_Hlk80790415"/>
      <w:r w:rsidR="00A17ED0" w:rsidRPr="00180E8A">
        <w:rPr>
          <w:bCs/>
          <w:iCs/>
          <w:sz w:val="20"/>
          <w:szCs w:val="20"/>
          <w:highlight w:val="yellow"/>
        </w:rPr>
        <w:t>(</w:t>
      </w:r>
      <w:r w:rsidR="00A17ED0" w:rsidRPr="00180E8A">
        <w:rPr>
          <w:sz w:val="20"/>
          <w:szCs w:val="20"/>
          <w:highlight w:val="yellow"/>
          <w:lang w:eastAsia="zh-CN"/>
        </w:rPr>
        <w:t>kryterium oceny ofert)</w:t>
      </w:r>
      <w:r w:rsidR="00A17ED0" w:rsidRPr="00180E8A">
        <w:rPr>
          <w:sz w:val="20"/>
          <w:szCs w:val="20"/>
          <w:lang w:eastAsia="zh-CN"/>
        </w:rPr>
        <w:t>.</w:t>
      </w:r>
    </w:p>
    <w:bookmarkEnd w:id="1"/>
    <w:p w14:paraId="42D3BBD1" w14:textId="49D8927A" w:rsidR="00A17ED0" w:rsidRPr="00180E8A" w:rsidRDefault="00D73D8D" w:rsidP="00A17ED0">
      <w:pPr>
        <w:pStyle w:val="Tekstpodstawowy"/>
        <w:ind w:left="-46"/>
        <w:rPr>
          <w:b w:val="0"/>
          <w:sz w:val="20"/>
          <w:szCs w:val="20"/>
          <w:lang w:eastAsia="zh-CN"/>
        </w:rPr>
      </w:pPr>
      <w:r>
        <w:rPr>
          <w:sz w:val="20"/>
          <w:szCs w:val="20"/>
        </w:rPr>
        <w:t>C</w:t>
      </w:r>
      <w:r w:rsidR="00A17ED0" w:rsidRPr="00180E8A">
        <w:rPr>
          <w:sz w:val="20"/>
          <w:szCs w:val="20"/>
        </w:rPr>
        <w:t>zas reakcji na zgłoszoną usterkę wynosi …………… godz</w:t>
      </w:r>
      <w:r w:rsidR="00180E8A" w:rsidRPr="00180E8A">
        <w:rPr>
          <w:sz w:val="20"/>
          <w:szCs w:val="20"/>
        </w:rPr>
        <w:t xml:space="preserve">. </w:t>
      </w:r>
      <w:r w:rsidR="00A17ED0" w:rsidRPr="00180E8A">
        <w:rPr>
          <w:sz w:val="20"/>
          <w:szCs w:val="20"/>
        </w:rPr>
        <w:t xml:space="preserve"> </w:t>
      </w:r>
      <w:r w:rsidR="00A17ED0" w:rsidRPr="00180E8A">
        <w:rPr>
          <w:sz w:val="20"/>
          <w:szCs w:val="20"/>
          <w:highlight w:val="yellow"/>
        </w:rPr>
        <w:t>(</w:t>
      </w:r>
      <w:r w:rsidR="00A17ED0" w:rsidRPr="00180E8A">
        <w:rPr>
          <w:sz w:val="20"/>
          <w:szCs w:val="20"/>
          <w:highlight w:val="yellow"/>
          <w:lang w:eastAsia="zh-CN"/>
        </w:rPr>
        <w:t>kryterium oceny ofert)</w:t>
      </w:r>
      <w:r w:rsidR="00A17ED0" w:rsidRPr="00180E8A">
        <w:rPr>
          <w:sz w:val="20"/>
          <w:szCs w:val="20"/>
          <w:lang w:eastAsia="zh-CN"/>
        </w:rPr>
        <w:t>.</w:t>
      </w:r>
    </w:p>
    <w:p w14:paraId="0FA73146" w14:textId="77777777" w:rsidR="00A17ED0" w:rsidRPr="00180E8A" w:rsidRDefault="00A17ED0" w:rsidP="00A17ED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180E8A">
        <w:rPr>
          <w:b/>
          <w:sz w:val="20"/>
          <w:szCs w:val="20"/>
        </w:rPr>
        <w:t>Okres udzielonej gwarancji wynosi:</w:t>
      </w:r>
      <w:r w:rsidRPr="00180E8A">
        <w:rPr>
          <w:sz w:val="20"/>
          <w:szCs w:val="20"/>
        </w:rPr>
        <w:t xml:space="preserve"> ………………………………...</w:t>
      </w:r>
      <w:r w:rsidRPr="00885300">
        <w:rPr>
          <w:b/>
          <w:sz w:val="20"/>
          <w:szCs w:val="20"/>
        </w:rPr>
        <w:t>(</w:t>
      </w:r>
      <w:r w:rsidRPr="00885300">
        <w:rPr>
          <w:b/>
          <w:i/>
          <w:sz w:val="20"/>
          <w:szCs w:val="20"/>
          <w:highlight w:val="yellow"/>
        </w:rPr>
        <w:t>kryterium oceny ofert)</w:t>
      </w:r>
    </w:p>
    <w:p w14:paraId="4D177BF6" w14:textId="4A0C1512" w:rsidR="00F73DA2" w:rsidRPr="00180E8A" w:rsidRDefault="00F73DA2" w:rsidP="00F73DA2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180E8A">
        <w:rPr>
          <w:b/>
          <w:sz w:val="20"/>
          <w:szCs w:val="20"/>
        </w:rPr>
        <w:t>Termin realizacji zamówienia:</w:t>
      </w:r>
      <w:r w:rsidR="00EE6F5E">
        <w:rPr>
          <w:b/>
          <w:sz w:val="20"/>
          <w:szCs w:val="20"/>
        </w:rPr>
        <w:t xml:space="preserve"> sukcesywnie przez okres </w:t>
      </w:r>
      <w:r w:rsidRPr="00180E8A">
        <w:rPr>
          <w:b/>
          <w:sz w:val="20"/>
          <w:szCs w:val="20"/>
        </w:rPr>
        <w:t xml:space="preserve"> </w:t>
      </w:r>
      <w:r w:rsidR="00547B04">
        <w:rPr>
          <w:b/>
          <w:sz w:val="20"/>
          <w:szCs w:val="20"/>
        </w:rPr>
        <w:t xml:space="preserve">24 </w:t>
      </w:r>
      <w:r w:rsidR="00A17ED0" w:rsidRPr="00180E8A">
        <w:rPr>
          <w:sz w:val="20"/>
          <w:szCs w:val="20"/>
        </w:rPr>
        <w:t>m-</w:t>
      </w:r>
      <w:proofErr w:type="spellStart"/>
      <w:r w:rsidR="00A17ED0" w:rsidRPr="00180E8A">
        <w:rPr>
          <w:sz w:val="20"/>
          <w:szCs w:val="20"/>
        </w:rPr>
        <w:t>c</w:t>
      </w:r>
      <w:r w:rsidR="00EE6F5E">
        <w:rPr>
          <w:sz w:val="20"/>
          <w:szCs w:val="20"/>
        </w:rPr>
        <w:t>y</w:t>
      </w:r>
      <w:proofErr w:type="spellEnd"/>
      <w:r w:rsidR="00885300">
        <w:rPr>
          <w:sz w:val="20"/>
          <w:szCs w:val="20"/>
        </w:rPr>
        <w:t xml:space="preserve"> od podpisania umowy. </w:t>
      </w:r>
    </w:p>
    <w:p w14:paraId="02DFAAA6" w14:textId="77777777" w:rsidR="00F73DA2" w:rsidRPr="00180E8A" w:rsidRDefault="00F73DA2" w:rsidP="00F73DA2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180E8A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180E8A">
        <w:rPr>
          <w:b/>
          <w:sz w:val="20"/>
          <w:szCs w:val="20"/>
        </w:rPr>
        <w:t xml:space="preserve"> TAK/NIE</w:t>
      </w:r>
    </w:p>
    <w:p w14:paraId="17009182" w14:textId="77777777" w:rsidR="00727F2D" w:rsidRPr="00727F2D" w:rsidRDefault="00727F2D" w:rsidP="00727F2D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727F2D">
        <w:rPr>
          <w:b/>
          <w:sz w:val="20"/>
          <w:szCs w:val="20"/>
        </w:rPr>
        <w:t xml:space="preserve">Termin płatności: </w:t>
      </w:r>
      <w:r w:rsidRPr="00727F2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ECB2F32" w14:textId="484E6083" w:rsidR="00F73DA2" w:rsidRPr="00727F2D" w:rsidRDefault="00727F2D" w:rsidP="00F73DA2">
      <w:pPr>
        <w:rPr>
          <w:b/>
          <w:sz w:val="20"/>
          <w:szCs w:val="20"/>
          <w:u w:val="single"/>
        </w:rPr>
      </w:pPr>
      <w:r w:rsidRPr="00727F2D">
        <w:rPr>
          <w:b/>
          <w:sz w:val="20"/>
          <w:szCs w:val="20"/>
          <w:u w:val="single"/>
        </w:rPr>
        <w:t>J</w:t>
      </w:r>
      <w:r w:rsidR="00F73DA2" w:rsidRPr="00727F2D">
        <w:rPr>
          <w:b/>
          <w:sz w:val="20"/>
          <w:szCs w:val="20"/>
          <w:u w:val="single"/>
        </w:rPr>
        <w:t>ednocześnie oświadczamy, że:</w:t>
      </w:r>
    </w:p>
    <w:p w14:paraId="43DE54AD" w14:textId="45B638B2" w:rsidR="00F73DA2" w:rsidRPr="00727F2D" w:rsidRDefault="00F73DA2" w:rsidP="00F73D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727F2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Pr="00727F2D">
        <w:rPr>
          <w:b/>
          <w:color w:val="000000"/>
          <w:sz w:val="20"/>
          <w:szCs w:val="20"/>
          <w:lang w:eastAsia="ar-SA"/>
        </w:rPr>
        <w:t>90 dni</w:t>
      </w:r>
      <w:r w:rsidRPr="00727F2D">
        <w:rPr>
          <w:color w:val="000000"/>
          <w:sz w:val="20"/>
          <w:szCs w:val="20"/>
          <w:lang w:eastAsia="ar-SA"/>
        </w:rPr>
        <w:t xml:space="preserve"> od dnia upływu terminu składania ofert.</w:t>
      </w:r>
    </w:p>
    <w:p w14:paraId="7AA9EA6A" w14:textId="157D3D4D" w:rsidR="00724757" w:rsidRPr="00727F2D" w:rsidRDefault="00724757" w:rsidP="00F73D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727F2D">
        <w:rPr>
          <w:color w:val="000000"/>
          <w:sz w:val="20"/>
          <w:szCs w:val="20"/>
        </w:rPr>
        <w:t xml:space="preserve">Oświadczamy, że zaoferowane </w:t>
      </w:r>
      <w:r w:rsidRPr="00727F2D">
        <w:rPr>
          <w:color w:val="000000"/>
          <w:sz w:val="20"/>
          <w:szCs w:val="20"/>
          <w:lang w:eastAsia="ar-SA"/>
        </w:rPr>
        <w:t>urządzenia  pochodzą z aktualnej oferty producenta .</w:t>
      </w:r>
      <w:r w:rsidRPr="00727F2D">
        <w:rPr>
          <w:sz w:val="20"/>
          <w:szCs w:val="20"/>
        </w:rPr>
        <w:t xml:space="preserve"> </w:t>
      </w:r>
    </w:p>
    <w:p w14:paraId="43633D93" w14:textId="7F6C8059" w:rsidR="00F73DA2" w:rsidRPr="00727F2D" w:rsidRDefault="00F73DA2" w:rsidP="00F73D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727F2D">
        <w:rPr>
          <w:color w:val="000000"/>
          <w:sz w:val="20"/>
          <w:szCs w:val="20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727F2D">
        <w:rPr>
          <w:color w:val="000000"/>
          <w:sz w:val="20"/>
          <w:szCs w:val="20"/>
        </w:rPr>
        <w:t xml:space="preserve"> i nie wnosimy do nich żadnych zastrzeżeń.</w:t>
      </w:r>
    </w:p>
    <w:p w14:paraId="513E0A3E" w14:textId="77777777" w:rsidR="00F73DA2" w:rsidRPr="00727F2D" w:rsidRDefault="00F73DA2" w:rsidP="00F73DA2">
      <w:pPr>
        <w:numPr>
          <w:ilvl w:val="0"/>
          <w:numId w:val="1"/>
        </w:numPr>
        <w:jc w:val="both"/>
        <w:rPr>
          <w:sz w:val="20"/>
          <w:szCs w:val="20"/>
        </w:rPr>
      </w:pPr>
      <w:r w:rsidRPr="00727F2D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41BBE32" w14:textId="77777777" w:rsidR="00F73DA2" w:rsidRPr="00727F2D" w:rsidRDefault="00F73DA2" w:rsidP="00F73DA2">
      <w:pPr>
        <w:ind w:left="360"/>
        <w:jc w:val="both"/>
        <w:rPr>
          <w:i/>
          <w:sz w:val="20"/>
          <w:szCs w:val="20"/>
        </w:rPr>
      </w:pPr>
      <w:r w:rsidRPr="00727F2D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75C5D8E" w14:textId="77777777" w:rsidR="00F73DA2" w:rsidRPr="00727F2D" w:rsidRDefault="00F73DA2" w:rsidP="00F73DA2">
      <w:pPr>
        <w:ind w:left="360"/>
        <w:jc w:val="both"/>
        <w:rPr>
          <w:i/>
          <w:sz w:val="20"/>
          <w:szCs w:val="20"/>
        </w:rPr>
      </w:pPr>
      <w:r w:rsidRPr="00727F2D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D7DDED0" w14:textId="77777777" w:rsidR="00F73DA2" w:rsidRPr="00727F2D" w:rsidRDefault="00F73DA2" w:rsidP="00F73DA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727F2D">
        <w:rPr>
          <w:sz w:val="20"/>
          <w:szCs w:val="20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73DA2" w:rsidRPr="002A16E2" w14:paraId="7041856A" w14:textId="77777777" w:rsidTr="00A17ED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D99D51" w14:textId="77777777" w:rsidR="00F73DA2" w:rsidRPr="002A16E2" w:rsidRDefault="00F73DA2" w:rsidP="00A17E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4F867" w14:textId="77777777" w:rsidR="00F73DA2" w:rsidRPr="002A16E2" w:rsidRDefault="00F73DA2" w:rsidP="00A17E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3D6A684D" w14:textId="77777777" w:rsidR="00F73DA2" w:rsidRPr="002A16E2" w:rsidRDefault="00F73DA2" w:rsidP="00A17E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30267E" w14:textId="77777777" w:rsidR="00F73DA2" w:rsidRPr="002A16E2" w:rsidRDefault="00F73DA2" w:rsidP="00A17E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F73DA2" w:rsidRPr="002A16E2" w14:paraId="47B18A24" w14:textId="77777777" w:rsidTr="00A17E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824F4" w14:textId="77777777" w:rsidR="00F73DA2" w:rsidRPr="002A16E2" w:rsidRDefault="00F73DA2" w:rsidP="00A17E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E586A" w14:textId="77777777" w:rsidR="00F73DA2" w:rsidRPr="002A16E2" w:rsidRDefault="00F73DA2" w:rsidP="00A17E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2C80D" w14:textId="77777777" w:rsidR="00F73DA2" w:rsidRPr="002A16E2" w:rsidRDefault="00F73DA2" w:rsidP="00A17E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73DA2" w:rsidRPr="002A16E2" w14:paraId="5D0CBE12" w14:textId="77777777" w:rsidTr="00A17ED0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D64BE" w14:textId="77777777" w:rsidR="00F73DA2" w:rsidRPr="002A16E2" w:rsidRDefault="00F73DA2" w:rsidP="00A17E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E8272" w14:textId="77777777" w:rsidR="00F73DA2" w:rsidRPr="002A16E2" w:rsidRDefault="00F73DA2" w:rsidP="00A17E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F3CCF" w14:textId="77777777" w:rsidR="00F73DA2" w:rsidRPr="002A16E2" w:rsidRDefault="00F73DA2" w:rsidP="00A17E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CE48F75" w14:textId="77777777" w:rsidR="00F73DA2" w:rsidRPr="002A16E2" w:rsidRDefault="00F73DA2" w:rsidP="00F73DA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76049F3" w14:textId="77777777" w:rsidR="00F73DA2" w:rsidRPr="002A16E2" w:rsidRDefault="00F73DA2" w:rsidP="00F73DA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4401F64C" w14:textId="77777777" w:rsidR="00F73DA2" w:rsidRPr="002A16E2" w:rsidRDefault="00F73DA2" w:rsidP="00F73D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A52A7BD" w14:textId="77777777" w:rsidR="00F73DA2" w:rsidRPr="002A16E2" w:rsidRDefault="00F73DA2" w:rsidP="00F73D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6FF9C73D" w14:textId="77777777" w:rsidR="00F73DA2" w:rsidRPr="002A16E2" w:rsidRDefault="00F73DA2" w:rsidP="00F73DA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5C5D573C" w14:textId="77777777" w:rsidR="00F73DA2" w:rsidRPr="002A16E2" w:rsidRDefault="00F73DA2" w:rsidP="00F73DA2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3E87E2E" w14:textId="77777777" w:rsidR="00F73DA2" w:rsidRPr="002A16E2" w:rsidRDefault="00F73DA2" w:rsidP="00F73DA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93D54F9" w14:textId="77777777" w:rsidR="00F73DA2" w:rsidRPr="002A16E2" w:rsidRDefault="00F73DA2" w:rsidP="00F73D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10F19905" w14:textId="77777777" w:rsidR="00F73DA2" w:rsidRPr="002A16E2" w:rsidRDefault="00F73DA2" w:rsidP="00F73D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F881003" w14:textId="77777777" w:rsidR="00F73DA2" w:rsidRPr="00F47191" w:rsidRDefault="00F73DA2" w:rsidP="00F73DA2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1DB0999" w14:textId="77777777" w:rsidR="00F73DA2" w:rsidRPr="000A160D" w:rsidRDefault="00F73DA2" w:rsidP="00F73DA2"/>
    <w:p w14:paraId="0B0C0981" w14:textId="77777777" w:rsidR="00F73DA2" w:rsidRDefault="00F73DA2" w:rsidP="00F73DA2">
      <w:pPr>
        <w:rPr>
          <w:sz w:val="20"/>
          <w:szCs w:val="20"/>
        </w:rPr>
      </w:pPr>
    </w:p>
    <w:sectPr w:rsidR="00F73D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62736B" w14:textId="77777777" w:rsidR="00A23B65" w:rsidRDefault="00A23B65">
      <w:r>
        <w:separator/>
      </w:r>
    </w:p>
  </w:endnote>
  <w:endnote w:type="continuationSeparator" w:id="0">
    <w:p w14:paraId="49DB577D" w14:textId="77777777" w:rsidR="00A23B65" w:rsidRDefault="00A2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0D31C4" w14:textId="77777777" w:rsidR="001C2E1F" w:rsidRDefault="001C2E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4918CB" w14:textId="77777777" w:rsidR="001C2E1F" w:rsidRDefault="001C2E1F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751B9" w14:textId="77777777" w:rsidR="001C2E1F" w:rsidRDefault="001C2E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EDB60E" w14:textId="77777777" w:rsidR="00A23B65" w:rsidRDefault="00A23B65">
      <w:r>
        <w:separator/>
      </w:r>
    </w:p>
  </w:footnote>
  <w:footnote w:type="continuationSeparator" w:id="0">
    <w:p w14:paraId="32F06A39" w14:textId="77777777" w:rsidR="00A23B65" w:rsidRDefault="00A23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8E28BB" w14:textId="77777777" w:rsidR="001C2E1F" w:rsidRDefault="001C2E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D94AF" w14:textId="77777777" w:rsidR="001C2E1F" w:rsidRDefault="001C2E1F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EA82C" w14:textId="77777777" w:rsidR="001C2E1F" w:rsidRDefault="001C2E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C20"/>
    <w:rsid w:val="00012286"/>
    <w:rsid w:val="00021227"/>
    <w:rsid w:val="00071CCC"/>
    <w:rsid w:val="000A4512"/>
    <w:rsid w:val="000B731D"/>
    <w:rsid w:val="000D6134"/>
    <w:rsid w:val="000E09C7"/>
    <w:rsid w:val="000E414E"/>
    <w:rsid w:val="000F6589"/>
    <w:rsid w:val="00106636"/>
    <w:rsid w:val="00116EC6"/>
    <w:rsid w:val="00124931"/>
    <w:rsid w:val="001801DD"/>
    <w:rsid w:val="00180E8A"/>
    <w:rsid w:val="001C2E1F"/>
    <w:rsid w:val="001D4612"/>
    <w:rsid w:val="001E74C5"/>
    <w:rsid w:val="00207E98"/>
    <w:rsid w:val="002723B0"/>
    <w:rsid w:val="00315A4A"/>
    <w:rsid w:val="00356C20"/>
    <w:rsid w:val="00416FD7"/>
    <w:rsid w:val="00487C9C"/>
    <w:rsid w:val="004B7300"/>
    <w:rsid w:val="004C6753"/>
    <w:rsid w:val="0052493D"/>
    <w:rsid w:val="00547B04"/>
    <w:rsid w:val="00595C87"/>
    <w:rsid w:val="005C1EC6"/>
    <w:rsid w:val="005D2C65"/>
    <w:rsid w:val="005E6D94"/>
    <w:rsid w:val="006051F0"/>
    <w:rsid w:val="0063384F"/>
    <w:rsid w:val="00643C6F"/>
    <w:rsid w:val="00646202"/>
    <w:rsid w:val="0065290F"/>
    <w:rsid w:val="006815F6"/>
    <w:rsid w:val="006F6B8E"/>
    <w:rsid w:val="00724757"/>
    <w:rsid w:val="00727F2D"/>
    <w:rsid w:val="0075315C"/>
    <w:rsid w:val="00757D5B"/>
    <w:rsid w:val="007748F0"/>
    <w:rsid w:val="007A4321"/>
    <w:rsid w:val="007A744E"/>
    <w:rsid w:val="007D0EE0"/>
    <w:rsid w:val="007D275F"/>
    <w:rsid w:val="00833933"/>
    <w:rsid w:val="00853083"/>
    <w:rsid w:val="00880977"/>
    <w:rsid w:val="00885300"/>
    <w:rsid w:val="008B2F0C"/>
    <w:rsid w:val="008B4928"/>
    <w:rsid w:val="008D2AB8"/>
    <w:rsid w:val="008F1C66"/>
    <w:rsid w:val="0091748B"/>
    <w:rsid w:val="009620D1"/>
    <w:rsid w:val="00970FE4"/>
    <w:rsid w:val="00992EA0"/>
    <w:rsid w:val="009A3BA4"/>
    <w:rsid w:val="00A0022B"/>
    <w:rsid w:val="00A017E6"/>
    <w:rsid w:val="00A17ED0"/>
    <w:rsid w:val="00A23B65"/>
    <w:rsid w:val="00A346FE"/>
    <w:rsid w:val="00A47B4D"/>
    <w:rsid w:val="00A634B6"/>
    <w:rsid w:val="00A6763E"/>
    <w:rsid w:val="00A83018"/>
    <w:rsid w:val="00B138AA"/>
    <w:rsid w:val="00B774DC"/>
    <w:rsid w:val="00C969A6"/>
    <w:rsid w:val="00CA7D36"/>
    <w:rsid w:val="00CE5FC8"/>
    <w:rsid w:val="00CF0136"/>
    <w:rsid w:val="00D24208"/>
    <w:rsid w:val="00D60C38"/>
    <w:rsid w:val="00D66893"/>
    <w:rsid w:val="00D73D8D"/>
    <w:rsid w:val="00D90ACB"/>
    <w:rsid w:val="00DC1500"/>
    <w:rsid w:val="00E063B1"/>
    <w:rsid w:val="00E44371"/>
    <w:rsid w:val="00E949B0"/>
    <w:rsid w:val="00EE6F5E"/>
    <w:rsid w:val="00F00591"/>
    <w:rsid w:val="00F51688"/>
    <w:rsid w:val="00F53146"/>
    <w:rsid w:val="00F73DA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538499"/>
  <w15:chartTrackingRefBased/>
  <w15:docId w15:val="{19808CC0-A9CF-414C-B627-E1562ECC8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3DA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A17ED0"/>
    <w:pPr>
      <w:pBdr>
        <w:bottom w:val="single" w:sz="4" w:space="1" w:color="622423"/>
      </w:pBdr>
      <w:spacing w:before="400" w:after="200" w:line="252" w:lineRule="auto"/>
      <w:jc w:val="center"/>
      <w:outlineLvl w:val="1"/>
    </w:pPr>
    <w:rPr>
      <w:rFonts w:ascii="Cambria" w:hAnsi="Cambria" w:cs="Cambria"/>
      <w:caps/>
      <w:color w:val="632423"/>
      <w:spacing w:val="15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semiHidden/>
    <w:unhideWhenUsed/>
    <w:qFormat/>
    <w:rsid w:val="00A17ED0"/>
    <w:pPr>
      <w:pBdr>
        <w:bottom w:val="dotted" w:sz="4" w:space="1" w:color="943634"/>
      </w:pBdr>
      <w:spacing w:after="120" w:line="252" w:lineRule="auto"/>
      <w:jc w:val="center"/>
      <w:outlineLvl w:val="3"/>
    </w:pPr>
    <w:rPr>
      <w:rFonts w:ascii="Cambria" w:hAnsi="Cambria" w:cs="Cambria"/>
      <w:caps/>
      <w:color w:val="622423"/>
      <w:spacing w:val="10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A17ED0"/>
    <w:pPr>
      <w:spacing w:before="320" w:after="120" w:line="252" w:lineRule="auto"/>
      <w:jc w:val="center"/>
      <w:outlineLvl w:val="4"/>
    </w:pPr>
    <w:rPr>
      <w:rFonts w:ascii="Cambria" w:hAnsi="Cambria" w:cs="Cambria"/>
      <w:caps/>
      <w:color w:val="622423"/>
      <w:spacing w:val="1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A17ED0"/>
    <w:pPr>
      <w:spacing w:after="120" w:line="252" w:lineRule="auto"/>
      <w:jc w:val="center"/>
      <w:outlineLvl w:val="5"/>
    </w:pPr>
    <w:rPr>
      <w:rFonts w:ascii="Cambria" w:hAnsi="Cambria" w:cs="Cambria"/>
      <w:caps/>
      <w:color w:val="943634"/>
      <w:spacing w:val="10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A17ED0"/>
    <w:pPr>
      <w:spacing w:after="120" w:line="252" w:lineRule="auto"/>
      <w:jc w:val="center"/>
      <w:outlineLvl w:val="6"/>
    </w:pPr>
    <w:rPr>
      <w:rFonts w:ascii="Cambria" w:hAnsi="Cambria" w:cs="Cambria"/>
      <w:i/>
      <w:iCs/>
      <w:caps/>
      <w:color w:val="943634"/>
      <w:spacing w:val="10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A17ED0"/>
    <w:pPr>
      <w:spacing w:after="120" w:line="252" w:lineRule="auto"/>
      <w:jc w:val="center"/>
      <w:outlineLvl w:val="7"/>
    </w:pPr>
    <w:rPr>
      <w:rFonts w:ascii="Cambria" w:hAnsi="Cambria" w:cs="Cambr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A17ED0"/>
    <w:pPr>
      <w:spacing w:after="120" w:line="252" w:lineRule="auto"/>
      <w:jc w:val="center"/>
      <w:outlineLvl w:val="8"/>
    </w:pPr>
    <w:rPr>
      <w:rFonts w:ascii="Cambria" w:hAnsi="Cambria" w:cs="Cambr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Nagwek3Znak">
    <w:name w:val="Nagłówek 3 Znak"/>
    <w:link w:val="Nagwek3"/>
    <w:uiPriority w:val="9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link w:val="Nagwek"/>
    <w:rsid w:val="00A17ED0"/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A17ED0"/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2Znak">
    <w:name w:val="Nagłówek 2 Znak"/>
    <w:link w:val="Nagwek2"/>
    <w:uiPriority w:val="99"/>
    <w:semiHidden/>
    <w:rsid w:val="00A17ED0"/>
    <w:rPr>
      <w:rFonts w:ascii="Cambria" w:hAnsi="Cambria" w:cs="Cambria"/>
      <w:caps/>
      <w:color w:val="632423"/>
      <w:spacing w:val="15"/>
      <w:sz w:val="24"/>
      <w:szCs w:val="24"/>
    </w:rPr>
  </w:style>
  <w:style w:type="character" w:customStyle="1" w:styleId="Nagwek4Znak">
    <w:name w:val="Nagłówek 4 Znak"/>
    <w:link w:val="Nagwek4"/>
    <w:uiPriority w:val="99"/>
    <w:semiHidden/>
    <w:rsid w:val="00A17ED0"/>
    <w:rPr>
      <w:rFonts w:ascii="Cambria" w:hAnsi="Cambria" w:cs="Cambria"/>
      <w:caps/>
      <w:color w:val="622423"/>
      <w:spacing w:val="10"/>
      <w:sz w:val="22"/>
      <w:szCs w:val="22"/>
    </w:rPr>
  </w:style>
  <w:style w:type="character" w:customStyle="1" w:styleId="Nagwek5Znak">
    <w:name w:val="Nagłówek 5 Znak"/>
    <w:link w:val="Nagwek5"/>
    <w:uiPriority w:val="99"/>
    <w:semiHidden/>
    <w:rsid w:val="00A17ED0"/>
    <w:rPr>
      <w:rFonts w:ascii="Cambria" w:hAnsi="Cambria" w:cs="Cambria"/>
      <w:caps/>
      <w:color w:val="622423"/>
      <w:spacing w:val="10"/>
      <w:sz w:val="22"/>
      <w:szCs w:val="22"/>
    </w:rPr>
  </w:style>
  <w:style w:type="character" w:customStyle="1" w:styleId="Nagwek6Znak">
    <w:name w:val="Nagłówek 6 Znak"/>
    <w:link w:val="Nagwek6"/>
    <w:uiPriority w:val="99"/>
    <w:semiHidden/>
    <w:rsid w:val="00A17ED0"/>
    <w:rPr>
      <w:rFonts w:ascii="Cambria" w:hAnsi="Cambria" w:cs="Cambria"/>
      <w:caps/>
      <w:color w:val="943634"/>
      <w:spacing w:val="10"/>
      <w:sz w:val="22"/>
      <w:szCs w:val="22"/>
    </w:rPr>
  </w:style>
  <w:style w:type="character" w:customStyle="1" w:styleId="Nagwek7Znak">
    <w:name w:val="Nagłówek 7 Znak"/>
    <w:link w:val="Nagwek7"/>
    <w:uiPriority w:val="99"/>
    <w:semiHidden/>
    <w:rsid w:val="00A17ED0"/>
    <w:rPr>
      <w:rFonts w:ascii="Cambria" w:hAnsi="Cambria" w:cs="Cambria"/>
      <w:i/>
      <w:iCs/>
      <w:caps/>
      <w:color w:val="943634"/>
      <w:spacing w:val="10"/>
      <w:sz w:val="22"/>
      <w:szCs w:val="22"/>
    </w:rPr>
  </w:style>
  <w:style w:type="character" w:customStyle="1" w:styleId="Nagwek8Znak">
    <w:name w:val="Nagłówek 8 Znak"/>
    <w:link w:val="Nagwek8"/>
    <w:uiPriority w:val="99"/>
    <w:semiHidden/>
    <w:rsid w:val="00A17ED0"/>
    <w:rPr>
      <w:rFonts w:ascii="Cambria" w:hAnsi="Cambria" w:cs="Cambria"/>
      <w:caps/>
      <w:spacing w:val="10"/>
    </w:rPr>
  </w:style>
  <w:style w:type="character" w:customStyle="1" w:styleId="Nagwek9Znak">
    <w:name w:val="Nagłówek 9 Znak"/>
    <w:link w:val="Nagwek9"/>
    <w:uiPriority w:val="99"/>
    <w:semiHidden/>
    <w:rsid w:val="00A17ED0"/>
    <w:rPr>
      <w:rFonts w:ascii="Cambria" w:hAnsi="Cambria" w:cs="Cambria"/>
      <w:i/>
      <w:iCs/>
      <w:caps/>
      <w:spacing w:val="10"/>
    </w:rPr>
  </w:style>
  <w:style w:type="character" w:styleId="Uwydatnienie">
    <w:name w:val="Emphasis"/>
    <w:uiPriority w:val="99"/>
    <w:qFormat/>
    <w:rsid w:val="00A17ED0"/>
    <w:rPr>
      <w:i w:val="0"/>
      <w:iCs w:val="0"/>
      <w:caps/>
      <w:spacing w:val="5"/>
      <w:sz w:val="20"/>
      <w:szCs w:val="20"/>
    </w:rPr>
  </w:style>
  <w:style w:type="character" w:styleId="Pogrubienie">
    <w:name w:val="Strong"/>
    <w:uiPriority w:val="99"/>
    <w:qFormat/>
    <w:rsid w:val="00A17ED0"/>
    <w:rPr>
      <w:b/>
      <w:bCs/>
      <w:color w:val="943634"/>
      <w:spacing w:val="5"/>
    </w:rPr>
  </w:style>
  <w:style w:type="paragraph" w:customStyle="1" w:styleId="msonormal0">
    <w:name w:val="msonormal"/>
    <w:basedOn w:val="Normalny"/>
    <w:rsid w:val="00A17ED0"/>
    <w:pPr>
      <w:spacing w:before="100" w:beforeAutospacing="1" w:after="100" w:afterAutospacing="1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7ED0"/>
    <w:pPr>
      <w:spacing w:after="200" w:line="252" w:lineRule="auto"/>
    </w:pPr>
    <w:rPr>
      <w:rFonts w:ascii="Cambria" w:hAnsi="Cambria" w:cs="Cambria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A17ED0"/>
    <w:rPr>
      <w:rFonts w:ascii="Cambria" w:hAnsi="Cambria" w:cs="Cambria"/>
    </w:rPr>
  </w:style>
  <w:style w:type="paragraph" w:styleId="Tytu">
    <w:name w:val="Title"/>
    <w:basedOn w:val="Normalny"/>
    <w:next w:val="Normalny"/>
    <w:link w:val="TytuZnak"/>
    <w:uiPriority w:val="99"/>
    <w:qFormat/>
    <w:rsid w:val="00A17ED0"/>
    <w:pPr>
      <w:pBdr>
        <w:top w:val="dotted" w:sz="2" w:space="1" w:color="632423"/>
        <w:bottom w:val="dotted" w:sz="2" w:space="6" w:color="632423"/>
      </w:pBdr>
      <w:spacing w:before="500" w:after="300"/>
      <w:jc w:val="center"/>
    </w:pPr>
    <w:rPr>
      <w:rFonts w:ascii="Cambria" w:hAnsi="Cambria" w:cs="Cambria"/>
      <w:caps/>
      <w:color w:val="632423"/>
      <w:spacing w:val="50"/>
      <w:sz w:val="44"/>
      <w:szCs w:val="44"/>
    </w:rPr>
  </w:style>
  <w:style w:type="character" w:customStyle="1" w:styleId="TytuZnak">
    <w:name w:val="Tytuł Znak"/>
    <w:link w:val="Tytu"/>
    <w:uiPriority w:val="99"/>
    <w:rsid w:val="00A17ED0"/>
    <w:rPr>
      <w:rFonts w:ascii="Cambria" w:hAnsi="Cambria" w:cs="Cambria"/>
      <w:caps/>
      <w:color w:val="632423"/>
      <w:spacing w:val="50"/>
      <w:sz w:val="44"/>
      <w:szCs w:val="44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A17ED0"/>
    <w:rPr>
      <w:rFonts w:ascii="Arial" w:hAnsi="Arial" w:cs="Aria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17ED0"/>
    <w:pPr>
      <w:autoSpaceDE w:val="0"/>
      <w:autoSpaceDN w:val="0"/>
      <w:adjustRightInd w:val="0"/>
      <w:spacing w:after="200" w:line="252" w:lineRule="auto"/>
    </w:pPr>
    <w:rPr>
      <w:rFonts w:ascii="Arial" w:hAnsi="Arial" w:cs="Arial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A17ED0"/>
    <w:pPr>
      <w:spacing w:after="560"/>
      <w:jc w:val="center"/>
    </w:pPr>
    <w:rPr>
      <w:rFonts w:ascii="Cambria" w:hAnsi="Cambria" w:cs="Cambria"/>
      <w:caps/>
      <w:spacing w:val="20"/>
      <w:sz w:val="18"/>
      <w:szCs w:val="18"/>
    </w:rPr>
  </w:style>
  <w:style w:type="character" w:customStyle="1" w:styleId="PodtytuZnak">
    <w:name w:val="Podtytuł Znak"/>
    <w:link w:val="Podtytu"/>
    <w:uiPriority w:val="99"/>
    <w:rsid w:val="00A17ED0"/>
    <w:rPr>
      <w:rFonts w:ascii="Cambria" w:hAnsi="Cambria" w:cs="Cambria"/>
      <w:caps/>
      <w:spacing w:val="20"/>
      <w:sz w:val="18"/>
      <w:szCs w:val="18"/>
    </w:rPr>
  </w:style>
  <w:style w:type="character" w:customStyle="1" w:styleId="TematkomentarzaZnak">
    <w:name w:val="Temat komentarza Znak"/>
    <w:link w:val="Tematkomentarza"/>
    <w:uiPriority w:val="99"/>
    <w:semiHidden/>
    <w:rsid w:val="00A17ED0"/>
    <w:rPr>
      <w:rFonts w:ascii="Cambria" w:hAnsi="Cambria" w:cs="Cambria"/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7ED0"/>
    <w:rPr>
      <w:b/>
      <w:bCs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A17ED0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link w:val="Tekstdymka"/>
    <w:uiPriority w:val="99"/>
    <w:semiHidden/>
    <w:locked/>
    <w:rsid w:val="00A17E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uiPriority w:val="99"/>
    <w:semiHidden/>
    <w:rsid w:val="00A17ED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17ED0"/>
    <w:pPr>
      <w:ind w:left="720"/>
      <w:contextualSpacing/>
    </w:pPr>
    <w:rPr>
      <w:color w:val="00000A"/>
      <w:sz w:val="20"/>
      <w:szCs w:val="20"/>
    </w:rPr>
  </w:style>
  <w:style w:type="paragraph" w:customStyle="1" w:styleId="Tabelapozycja">
    <w:name w:val="Tabela pozycja"/>
    <w:basedOn w:val="Normalny"/>
    <w:rsid w:val="00A17ED0"/>
    <w:pPr>
      <w:spacing w:after="200" w:line="252" w:lineRule="auto"/>
    </w:pPr>
    <w:rPr>
      <w:rFonts w:ascii="Arial" w:hAnsi="Arial" w:cs="Arial"/>
      <w:sz w:val="22"/>
      <w:szCs w:val="22"/>
    </w:rPr>
  </w:style>
  <w:style w:type="paragraph" w:customStyle="1" w:styleId="Akapitzlist1">
    <w:name w:val="Akapit z listą1"/>
    <w:basedOn w:val="Normalny"/>
    <w:uiPriority w:val="99"/>
    <w:rsid w:val="00A17ED0"/>
    <w:pPr>
      <w:spacing w:after="200" w:line="252" w:lineRule="auto"/>
      <w:ind w:left="720"/>
    </w:pPr>
    <w:rPr>
      <w:rFonts w:ascii="Cambria" w:hAnsi="Cambria" w:cs="Cambria"/>
      <w:sz w:val="22"/>
      <w:szCs w:val="22"/>
    </w:rPr>
  </w:style>
  <w:style w:type="paragraph" w:customStyle="1" w:styleId="Tekstdymka1">
    <w:name w:val="Tekst dymka1"/>
    <w:basedOn w:val="Normalny"/>
    <w:uiPriority w:val="99"/>
    <w:rsid w:val="00A17ED0"/>
    <w:pPr>
      <w:spacing w:after="200" w:line="252" w:lineRule="auto"/>
    </w:pPr>
    <w:rPr>
      <w:rFonts w:ascii="Tahoma" w:hAnsi="Tahoma" w:cs="Tahoma"/>
      <w:sz w:val="16"/>
      <w:szCs w:val="16"/>
    </w:rPr>
  </w:style>
  <w:style w:type="paragraph" w:customStyle="1" w:styleId="Style19">
    <w:name w:val="Style19"/>
    <w:basedOn w:val="Normalny"/>
    <w:uiPriority w:val="99"/>
    <w:rsid w:val="00A17ED0"/>
    <w:pPr>
      <w:widowControl w:val="0"/>
      <w:autoSpaceDE w:val="0"/>
      <w:autoSpaceDN w:val="0"/>
      <w:adjustRightInd w:val="0"/>
      <w:spacing w:after="200" w:line="252" w:lineRule="auto"/>
    </w:pPr>
    <w:rPr>
      <w:rFonts w:ascii="Tahoma" w:hAnsi="Tahoma" w:cs="Tahoma"/>
    </w:rPr>
  </w:style>
  <w:style w:type="paragraph" w:customStyle="1" w:styleId="Tematkomentarza1">
    <w:name w:val="Temat komentarza1"/>
    <w:basedOn w:val="Tekstkomentarza"/>
    <w:next w:val="Tekstkomentarza"/>
    <w:uiPriority w:val="99"/>
    <w:rsid w:val="00A17ED0"/>
    <w:rPr>
      <w:b/>
      <w:bCs/>
    </w:rPr>
  </w:style>
  <w:style w:type="paragraph" w:customStyle="1" w:styleId="Poprawka1">
    <w:name w:val="Poprawka1"/>
    <w:uiPriority w:val="99"/>
    <w:rsid w:val="00A17ED0"/>
    <w:pPr>
      <w:spacing w:after="200" w:line="252" w:lineRule="auto"/>
    </w:pPr>
    <w:rPr>
      <w:rFonts w:ascii="Arial Narrow" w:hAnsi="Arial Narrow" w:cs="Arial Narrow"/>
      <w:sz w:val="22"/>
      <w:szCs w:val="22"/>
    </w:rPr>
  </w:style>
  <w:style w:type="paragraph" w:customStyle="1" w:styleId="Standard">
    <w:name w:val="Standard"/>
    <w:uiPriority w:val="99"/>
    <w:rsid w:val="00A17ED0"/>
    <w:pPr>
      <w:suppressAutoHyphens/>
      <w:autoSpaceDN w:val="0"/>
      <w:spacing w:after="200" w:line="252" w:lineRule="auto"/>
    </w:pPr>
    <w:rPr>
      <w:rFonts w:ascii="Arial" w:hAnsi="Arial" w:cs="Arial"/>
      <w:kern w:val="3"/>
      <w:sz w:val="24"/>
      <w:szCs w:val="24"/>
      <w:lang w:val="en-US" w:eastAsia="he-IL" w:bidi="he-IL"/>
    </w:rPr>
  </w:style>
  <w:style w:type="paragraph" w:customStyle="1" w:styleId="DefaultText">
    <w:name w:val="Default Text"/>
    <w:uiPriority w:val="99"/>
    <w:rsid w:val="00A17ED0"/>
    <w:pPr>
      <w:widowControl w:val="0"/>
      <w:autoSpaceDN w:val="0"/>
      <w:adjustRightInd w:val="0"/>
      <w:spacing w:after="200" w:line="252" w:lineRule="auto"/>
    </w:pPr>
    <w:rPr>
      <w:rFonts w:ascii="Arial Narrow" w:hAnsi="Arial Narrow" w:cs="Arial Narrow"/>
      <w:sz w:val="24"/>
      <w:szCs w:val="24"/>
      <w:lang w:eastAsia="en-US"/>
    </w:rPr>
  </w:style>
  <w:style w:type="paragraph" w:customStyle="1" w:styleId="Bezodstpw1">
    <w:name w:val="Bez odstępów1"/>
    <w:basedOn w:val="Normalny"/>
    <w:uiPriority w:val="99"/>
    <w:rsid w:val="00A17ED0"/>
    <w:rPr>
      <w:rFonts w:ascii="Cambria" w:hAnsi="Cambria" w:cs="Cambria"/>
      <w:sz w:val="22"/>
      <w:szCs w:val="22"/>
    </w:rPr>
  </w:style>
  <w:style w:type="paragraph" w:customStyle="1" w:styleId="Cytat1">
    <w:name w:val="Cytat1"/>
    <w:basedOn w:val="Normalny"/>
    <w:next w:val="Normalny"/>
    <w:uiPriority w:val="99"/>
    <w:rsid w:val="00A17ED0"/>
    <w:pPr>
      <w:spacing w:after="200" w:line="252" w:lineRule="auto"/>
    </w:pPr>
    <w:rPr>
      <w:rFonts w:ascii="Cambria" w:hAnsi="Cambria" w:cs="Cambria"/>
      <w:i/>
      <w:iCs/>
      <w:sz w:val="22"/>
      <w:szCs w:val="22"/>
    </w:rPr>
  </w:style>
  <w:style w:type="paragraph" w:customStyle="1" w:styleId="Cytatintensywny1">
    <w:name w:val="Cytat intensywny1"/>
    <w:basedOn w:val="Normalny"/>
    <w:next w:val="Normalny"/>
    <w:uiPriority w:val="99"/>
    <w:rsid w:val="00A17ED0"/>
    <w:pPr>
      <w:pBdr>
        <w:top w:val="dotted" w:sz="2" w:space="10" w:color="632423"/>
        <w:bottom w:val="dotted" w:sz="2" w:space="4" w:color="632423"/>
      </w:pBdr>
      <w:spacing w:before="160" w:after="200" w:line="300" w:lineRule="auto"/>
      <w:ind w:left="1440" w:right="1440"/>
    </w:pPr>
    <w:rPr>
      <w:rFonts w:ascii="Cambria" w:hAnsi="Cambria" w:cs="Cambria"/>
      <w:caps/>
      <w:color w:val="622423"/>
      <w:spacing w:val="5"/>
      <w:sz w:val="20"/>
      <w:szCs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A17ED0"/>
    <w:pPr>
      <w:keepNext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hAnsi="Cambria" w:cs="Cambria"/>
      <w:b w:val="0"/>
      <w:bCs w:val="0"/>
      <w:caps/>
      <w:color w:val="632423"/>
      <w:spacing w:val="20"/>
      <w:kern w:val="0"/>
      <w:sz w:val="28"/>
      <w:szCs w:val="28"/>
    </w:rPr>
  </w:style>
  <w:style w:type="paragraph" w:customStyle="1" w:styleId="Tekstpodstawowy1">
    <w:name w:val="Tekst podstawowy1"/>
    <w:basedOn w:val="Normalny"/>
    <w:uiPriority w:val="99"/>
    <w:rsid w:val="00A17ED0"/>
    <w:pPr>
      <w:widowControl w:val="0"/>
      <w:shd w:val="clear" w:color="auto" w:fill="FFFFFF"/>
    </w:pPr>
    <w:rPr>
      <w:rFonts w:ascii="Cambria" w:hAnsi="Cambria" w:cs="Cambria"/>
      <w:sz w:val="20"/>
      <w:szCs w:val="20"/>
    </w:rPr>
  </w:style>
  <w:style w:type="paragraph" w:customStyle="1" w:styleId="Bezodstpw2">
    <w:name w:val="Bez odstępów2"/>
    <w:rsid w:val="00A17ED0"/>
    <w:rPr>
      <w:rFonts w:ascii="Cambria" w:hAnsi="Cambria" w:cs="Cambria"/>
      <w:sz w:val="22"/>
      <w:szCs w:val="22"/>
    </w:rPr>
  </w:style>
  <w:style w:type="paragraph" w:customStyle="1" w:styleId="StylNagwek3Wyjustowany">
    <w:name w:val="Styl Nagłówek 3 + Wyjustowany"/>
    <w:basedOn w:val="Nagwek3"/>
    <w:rsid w:val="00A17ED0"/>
    <w:pPr>
      <w:keepNext w:val="0"/>
      <w:tabs>
        <w:tab w:val="left" w:pos="567"/>
      </w:tabs>
      <w:spacing w:before="0" w:after="0"/>
      <w:ind w:left="567" w:hanging="567"/>
      <w:jc w:val="both"/>
    </w:pPr>
    <w:rPr>
      <w:rFonts w:ascii="Times New Roman" w:hAnsi="Times New Roman"/>
      <w:b w:val="0"/>
      <w:bCs w:val="0"/>
      <w:sz w:val="24"/>
      <w:szCs w:val="20"/>
    </w:rPr>
  </w:style>
  <w:style w:type="character" w:customStyle="1" w:styleId="BalloonTextChar">
    <w:name w:val="Balloon Text Char"/>
    <w:uiPriority w:val="99"/>
    <w:rsid w:val="00A17ED0"/>
    <w:rPr>
      <w:rFonts w:ascii="Tahoma" w:hAnsi="Tahoma" w:cs="Tahoma" w:hint="default"/>
      <w:sz w:val="16"/>
      <w:szCs w:val="16"/>
      <w:lang w:eastAsia="pl-PL"/>
    </w:rPr>
  </w:style>
  <w:style w:type="character" w:customStyle="1" w:styleId="CommentTextChar">
    <w:name w:val="Comment Text Char"/>
    <w:uiPriority w:val="99"/>
    <w:locked/>
    <w:rsid w:val="00A17ED0"/>
    <w:rPr>
      <w:rFonts w:ascii="Arial Narrow" w:hAnsi="Arial Narrow" w:cs="Arial Narrow" w:hint="default"/>
      <w:sz w:val="20"/>
      <w:szCs w:val="20"/>
      <w:lang w:eastAsia="pl-PL"/>
    </w:rPr>
  </w:style>
  <w:style w:type="character" w:customStyle="1" w:styleId="CommentSubjectChar">
    <w:name w:val="Comment Subject Char"/>
    <w:uiPriority w:val="99"/>
    <w:rsid w:val="00A17ED0"/>
    <w:rPr>
      <w:rFonts w:ascii="Arial Narrow" w:hAnsi="Arial Narrow" w:cs="Arial Narrow" w:hint="default"/>
      <w:b/>
      <w:bCs/>
      <w:sz w:val="20"/>
      <w:szCs w:val="20"/>
      <w:lang w:eastAsia="pl-PL"/>
    </w:rPr>
  </w:style>
  <w:style w:type="character" w:customStyle="1" w:styleId="BodyText2Char">
    <w:name w:val="Body Text 2 Char"/>
    <w:uiPriority w:val="99"/>
    <w:rsid w:val="00A17ED0"/>
    <w:rPr>
      <w:rFonts w:ascii="Arial Narrow" w:hAnsi="Arial Narrow" w:cs="Arial Narrow" w:hint="default"/>
    </w:rPr>
  </w:style>
  <w:style w:type="character" w:customStyle="1" w:styleId="NoSpacingChar">
    <w:name w:val="No Spacing Char"/>
    <w:uiPriority w:val="99"/>
    <w:rsid w:val="00A17ED0"/>
    <w:rPr>
      <w:rFonts w:ascii="Times New Roman" w:hAnsi="Times New Roman" w:cs="Times New Roman" w:hint="default"/>
    </w:rPr>
  </w:style>
  <w:style w:type="character" w:customStyle="1" w:styleId="QuoteChar">
    <w:name w:val="Quote Char"/>
    <w:uiPriority w:val="99"/>
    <w:rsid w:val="00A17ED0"/>
    <w:rPr>
      <w:rFonts w:ascii="Times New Roman" w:hAnsi="Times New Roman" w:cs="Times New Roman" w:hint="default"/>
      <w:i/>
      <w:iCs/>
    </w:rPr>
  </w:style>
  <w:style w:type="character" w:customStyle="1" w:styleId="IntenseQuoteChar">
    <w:name w:val="Intense Quote Char"/>
    <w:uiPriority w:val="99"/>
    <w:rsid w:val="00A17ED0"/>
    <w:rPr>
      <w:rFonts w:ascii="Times New Roman" w:hAnsi="Times New Roman" w:cs="Times New Roman" w:hint="default"/>
      <w:caps/>
      <w:color w:val="622423"/>
      <w:spacing w:val="5"/>
      <w:sz w:val="20"/>
      <w:szCs w:val="20"/>
    </w:rPr>
  </w:style>
  <w:style w:type="character" w:customStyle="1" w:styleId="Wyrnieniedelikatne1">
    <w:name w:val="Wyróżnienie delikatne1"/>
    <w:uiPriority w:val="99"/>
    <w:rsid w:val="00A17ED0"/>
    <w:rPr>
      <w:i/>
      <w:iCs/>
    </w:rPr>
  </w:style>
  <w:style w:type="character" w:customStyle="1" w:styleId="Wyrnienieintensywne1">
    <w:name w:val="Wyróżnienie intensywne1"/>
    <w:uiPriority w:val="99"/>
    <w:rsid w:val="00A17ED0"/>
    <w:rPr>
      <w:i/>
      <w:iCs/>
      <w:caps/>
      <w:spacing w:val="10"/>
      <w:sz w:val="20"/>
      <w:szCs w:val="20"/>
    </w:rPr>
  </w:style>
  <w:style w:type="character" w:customStyle="1" w:styleId="Odwoaniedelikatne1">
    <w:name w:val="Odwołanie delikatne1"/>
    <w:uiPriority w:val="99"/>
    <w:rsid w:val="00A17ED0"/>
    <w:rPr>
      <w:rFonts w:ascii="Calibri" w:hAnsi="Calibri" w:cs="Calibri" w:hint="default"/>
      <w:i/>
      <w:iCs/>
      <w:color w:val="622423"/>
    </w:rPr>
  </w:style>
  <w:style w:type="character" w:customStyle="1" w:styleId="Odwoanieintensywne1">
    <w:name w:val="Odwołanie intensywne1"/>
    <w:uiPriority w:val="99"/>
    <w:rsid w:val="00A17ED0"/>
    <w:rPr>
      <w:rFonts w:ascii="Calibri" w:hAnsi="Calibri" w:cs="Calibri" w:hint="default"/>
      <w:b/>
      <w:bCs/>
      <w:i/>
      <w:iCs/>
      <w:color w:val="622423"/>
    </w:rPr>
  </w:style>
  <w:style w:type="character" w:customStyle="1" w:styleId="Tytuksiki1">
    <w:name w:val="Tytuł książki1"/>
    <w:uiPriority w:val="99"/>
    <w:rsid w:val="00A17ED0"/>
    <w:rPr>
      <w:caps/>
      <w:color w:val="622423"/>
      <w:spacing w:val="5"/>
      <w:u w:color="622423"/>
    </w:rPr>
  </w:style>
  <w:style w:type="character" w:customStyle="1" w:styleId="Bodytext">
    <w:name w:val="Body text_"/>
    <w:uiPriority w:val="99"/>
    <w:rsid w:val="00A17ED0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character" w:customStyle="1" w:styleId="BodytextArial">
    <w:name w:val="Body text + Arial"/>
    <w:aliases w:val="9,5 pt,Bold"/>
    <w:uiPriority w:val="99"/>
    <w:rsid w:val="00A17ED0"/>
    <w:rPr>
      <w:rFonts w:ascii="Arial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BodytextArial12">
    <w:name w:val="Body text + Arial12"/>
    <w:aliases w:val="9 pt"/>
    <w:uiPriority w:val="99"/>
    <w:rsid w:val="00A17ED0"/>
    <w:rPr>
      <w:rFonts w:ascii="Arial" w:hAnsi="Arial" w:cs="Arial" w:hint="default"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character" w:customStyle="1" w:styleId="BodytextArial11">
    <w:name w:val="Body text + Arial11"/>
    <w:aliases w:val="9 pt3,Italic"/>
    <w:uiPriority w:val="99"/>
    <w:rsid w:val="00A17ED0"/>
    <w:rPr>
      <w:rFonts w:ascii="Arial" w:hAnsi="Arial" w:cs="Arial" w:hint="default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character" w:customStyle="1" w:styleId="BodytextArial10">
    <w:name w:val="Body text + Arial10"/>
    <w:aliases w:val="11 pt,Bold6"/>
    <w:uiPriority w:val="99"/>
    <w:rsid w:val="00A17ED0"/>
    <w:rPr>
      <w:rFonts w:ascii="Arial" w:hAnsi="Arial" w:cs="Arial" w:hint="default"/>
      <w:b/>
      <w:bC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pl-PL"/>
    </w:rPr>
  </w:style>
  <w:style w:type="character" w:customStyle="1" w:styleId="BodytextArial9">
    <w:name w:val="Body text + Arial9"/>
    <w:aliases w:val="11 pt1"/>
    <w:uiPriority w:val="99"/>
    <w:rsid w:val="00A17ED0"/>
    <w:rPr>
      <w:rFonts w:ascii="Arial" w:hAnsi="Arial" w:cs="Arial" w:hint="default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pl-PL"/>
    </w:rPr>
  </w:style>
  <w:style w:type="character" w:customStyle="1" w:styleId="BodytextArial8">
    <w:name w:val="Body text + Arial8"/>
    <w:aliases w:val="9 pt2,Bold5,Italic3"/>
    <w:uiPriority w:val="99"/>
    <w:rsid w:val="00A17ED0"/>
    <w:rPr>
      <w:rFonts w:ascii="Arial" w:hAnsi="Arial" w:cs="Arial" w:hint="default"/>
      <w:b/>
      <w:bCs/>
      <w:i/>
      <w:iCs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pl-PL"/>
    </w:rPr>
  </w:style>
  <w:style w:type="character" w:customStyle="1" w:styleId="BodytextArial7">
    <w:name w:val="Body text + Arial7"/>
    <w:aliases w:val="8 pt,Bold4"/>
    <w:uiPriority w:val="99"/>
    <w:rsid w:val="00A17ED0"/>
    <w:rPr>
      <w:rFonts w:ascii="Arial" w:hAnsi="Arial" w:cs="Arial" w:hint="default"/>
      <w:b/>
      <w:bCs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pl-PL"/>
    </w:rPr>
  </w:style>
  <w:style w:type="character" w:customStyle="1" w:styleId="BodytextArial6">
    <w:name w:val="Body text + Arial6"/>
    <w:aliases w:val="8 pt2"/>
    <w:uiPriority w:val="99"/>
    <w:rsid w:val="00A17ED0"/>
    <w:rPr>
      <w:rFonts w:ascii="Arial" w:hAnsi="Arial" w:cs="Arial" w:hint="default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pl-PL"/>
    </w:rPr>
  </w:style>
  <w:style w:type="character" w:customStyle="1" w:styleId="BodytextArial5">
    <w:name w:val="Body text + Arial5"/>
    <w:aliases w:val="8 pt1,Italic2"/>
    <w:uiPriority w:val="99"/>
    <w:rsid w:val="00A17ED0"/>
    <w:rPr>
      <w:rFonts w:ascii="Arial" w:hAnsi="Arial" w:cs="Arial" w:hint="default"/>
      <w:i/>
      <w:iCs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pl-PL"/>
    </w:rPr>
  </w:style>
  <w:style w:type="character" w:customStyle="1" w:styleId="BodytextArial4">
    <w:name w:val="Body text + Arial4"/>
    <w:aliases w:val="8,5 pt4,Bold3"/>
    <w:uiPriority w:val="99"/>
    <w:rsid w:val="00A17ED0"/>
    <w:rPr>
      <w:rFonts w:ascii="Arial" w:hAnsi="Arial" w:cs="Arial" w:hint="default"/>
      <w:b/>
      <w:bCs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pl-PL"/>
    </w:rPr>
  </w:style>
  <w:style w:type="character" w:customStyle="1" w:styleId="BodytextArial3">
    <w:name w:val="Body text + Arial3"/>
    <w:aliases w:val="82,5 pt3"/>
    <w:uiPriority w:val="99"/>
    <w:rsid w:val="00A17ED0"/>
    <w:rPr>
      <w:rFonts w:ascii="Arial" w:hAnsi="Arial" w:cs="Arial" w:hint="default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pl-PL"/>
    </w:rPr>
  </w:style>
  <w:style w:type="character" w:customStyle="1" w:styleId="BodytextArial2">
    <w:name w:val="Body text + Arial2"/>
    <w:aliases w:val="81,5 pt2,Italic1"/>
    <w:uiPriority w:val="99"/>
    <w:rsid w:val="00A17ED0"/>
    <w:rPr>
      <w:rFonts w:ascii="Arial" w:hAnsi="Arial" w:cs="Arial" w:hint="default"/>
      <w:i/>
      <w:iCs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pl-PL"/>
    </w:rPr>
  </w:style>
  <w:style w:type="character" w:customStyle="1" w:styleId="BodytextArial1">
    <w:name w:val="Body text + Arial1"/>
    <w:aliases w:val="9 pt1,Bold2"/>
    <w:uiPriority w:val="99"/>
    <w:rsid w:val="00A17ED0"/>
    <w:rPr>
      <w:rFonts w:ascii="Arial" w:hAnsi="Arial" w:cs="Arial" w:hint="default"/>
      <w:b/>
      <w:bCs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pl-PL"/>
    </w:rPr>
  </w:style>
  <w:style w:type="character" w:customStyle="1" w:styleId="Bodytext8">
    <w:name w:val="Body text + 8"/>
    <w:aliases w:val="5 pt1,Body text + 18,Bold1"/>
    <w:uiPriority w:val="99"/>
    <w:rsid w:val="00A17ED0"/>
    <w:rPr>
      <w:rFonts w:ascii="Times New Roman" w:hAnsi="Times New Roman" w:cs="Times New Roman" w:hint="default"/>
      <w:color w:val="000000"/>
      <w:spacing w:val="0"/>
      <w:w w:val="100"/>
      <w:position w:val="0"/>
      <w:sz w:val="17"/>
      <w:szCs w:val="17"/>
      <w:shd w:val="clear" w:color="auto" w:fill="FFFFFF"/>
      <w:lang w:val="pl-PL"/>
    </w:rPr>
  </w:style>
  <w:style w:type="character" w:customStyle="1" w:styleId="WW8Num40z0">
    <w:name w:val="WW8Num40z0"/>
    <w:uiPriority w:val="99"/>
    <w:rsid w:val="00A17ED0"/>
    <w:rPr>
      <w:rFonts w:ascii="Calibri" w:hAnsi="Calibri" w:cs="Calibri" w:hint="default"/>
      <w:color w:val="000000"/>
      <w:sz w:val="18"/>
      <w:szCs w:val="18"/>
    </w:rPr>
  </w:style>
  <w:style w:type="character" w:customStyle="1" w:styleId="BodytextArial13">
    <w:name w:val="Body text + Arial13"/>
    <w:aliases w:val="9 pt4"/>
    <w:uiPriority w:val="99"/>
    <w:rsid w:val="00A17ED0"/>
    <w:rPr>
      <w:rFonts w:ascii="Arial" w:hAnsi="Arial" w:cs="Arial" w:hint="default"/>
      <w:color w:val="000000"/>
      <w:spacing w:val="0"/>
      <w:w w:val="100"/>
      <w:position w:val="0"/>
      <w:sz w:val="18"/>
      <w:szCs w:val="18"/>
      <w:shd w:val="clear" w:color="auto" w:fill="FFFFFF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3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C5C94-452A-468A-BD0A-BBE1506C5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23</Pages>
  <Words>5767</Words>
  <Characters>38094</Characters>
  <Application>Microsoft Office Word</Application>
  <DocSecurity>0</DocSecurity>
  <Lines>317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Katarzyna Breguła</cp:lastModifiedBy>
  <cp:revision>2</cp:revision>
  <cp:lastPrinted>2021-10-15T11:45:00Z</cp:lastPrinted>
  <dcterms:created xsi:type="dcterms:W3CDTF">2021-10-18T10:17:00Z</dcterms:created>
  <dcterms:modified xsi:type="dcterms:W3CDTF">2021-10-18T10:17:00Z</dcterms:modified>
</cp:coreProperties>
</file>