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8E53C" w14:textId="77777777" w:rsidR="00D665F5" w:rsidRDefault="0090157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0157F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0157F">
        <w:rPr>
          <w:sz w:val="22"/>
          <w:szCs w:val="22"/>
        </w:rPr>
        <w:t>2021-10-18</w:t>
      </w:r>
    </w:p>
    <w:p w14:paraId="26BF1BF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CA0C586" w14:textId="77777777" w:rsidR="0090157F" w:rsidRPr="0090157F" w:rsidRDefault="0090157F" w:rsidP="00577BC6">
      <w:pPr>
        <w:spacing w:after="40"/>
        <w:rPr>
          <w:b/>
          <w:bCs/>
          <w:sz w:val="22"/>
          <w:szCs w:val="22"/>
        </w:rPr>
      </w:pPr>
      <w:r w:rsidRPr="0090157F">
        <w:rPr>
          <w:b/>
          <w:bCs/>
          <w:sz w:val="22"/>
          <w:szCs w:val="22"/>
        </w:rPr>
        <w:t>Szpital Wojewódzki w Poznaniu</w:t>
      </w:r>
    </w:p>
    <w:p w14:paraId="0EC663A6" w14:textId="77777777" w:rsidR="00D665F5" w:rsidRPr="00D91931" w:rsidRDefault="0090157F" w:rsidP="00577BC6">
      <w:pPr>
        <w:spacing w:after="40"/>
        <w:rPr>
          <w:b/>
          <w:bCs/>
          <w:sz w:val="22"/>
          <w:szCs w:val="22"/>
        </w:rPr>
      </w:pPr>
      <w:r w:rsidRPr="0090157F">
        <w:rPr>
          <w:b/>
          <w:bCs/>
          <w:sz w:val="22"/>
          <w:szCs w:val="22"/>
        </w:rPr>
        <w:t>Dział Zamówień Publicznych</w:t>
      </w:r>
    </w:p>
    <w:p w14:paraId="6BE99318" w14:textId="78963CAC" w:rsidR="00D665F5" w:rsidRPr="00BD5546" w:rsidRDefault="005D3D35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0157F" w:rsidRPr="0090157F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90157F" w:rsidRPr="0090157F">
        <w:rPr>
          <w:sz w:val="22"/>
          <w:szCs w:val="22"/>
        </w:rPr>
        <w:t>7/19</w:t>
      </w:r>
    </w:p>
    <w:p w14:paraId="7ABCFDF8" w14:textId="77777777" w:rsidR="00D665F5" w:rsidRPr="00BD5546" w:rsidRDefault="0090157F" w:rsidP="00D665F5">
      <w:pPr>
        <w:rPr>
          <w:sz w:val="22"/>
          <w:szCs w:val="22"/>
        </w:rPr>
      </w:pPr>
      <w:r w:rsidRPr="0090157F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0157F">
        <w:rPr>
          <w:sz w:val="22"/>
          <w:szCs w:val="22"/>
        </w:rPr>
        <w:t>Poznań</w:t>
      </w:r>
    </w:p>
    <w:p w14:paraId="7BDBBFB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560CD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388E9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157F" w:rsidRPr="0090157F">
        <w:rPr>
          <w:b/>
          <w:sz w:val="22"/>
          <w:szCs w:val="22"/>
        </w:rPr>
        <w:t>SZW/DZP/57/2021</w:t>
      </w:r>
      <w:r w:rsidR="00A80738">
        <w:rPr>
          <w:sz w:val="24"/>
        </w:rPr>
        <w:tab/>
        <w:t xml:space="preserve"> </w:t>
      </w:r>
    </w:p>
    <w:p w14:paraId="0CC23C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94DC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E43E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3A10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9D31B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8997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157F" w:rsidRPr="0090157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4A8E3DF1" w14:textId="77777777" w:rsidR="00A80738" w:rsidRPr="00577BC6" w:rsidRDefault="009015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157F">
        <w:rPr>
          <w:b/>
          <w:sz w:val="22"/>
          <w:szCs w:val="22"/>
        </w:rPr>
        <w:t>Przeglądy techniczne i naprawy urządzeń medycznych - 5 zadań</w:t>
      </w:r>
    </w:p>
    <w:p w14:paraId="4DEB270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157F" w:rsidRPr="0090157F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46427D" w14:textId="12AC20AD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157F" w:rsidRPr="0090157F">
        <w:rPr>
          <w:sz w:val="22"/>
          <w:szCs w:val="22"/>
        </w:rPr>
        <w:t>15/10/2021</w:t>
      </w:r>
      <w:r w:rsidR="00FF4AB1" w:rsidRPr="00577BC6">
        <w:rPr>
          <w:sz w:val="22"/>
          <w:szCs w:val="22"/>
        </w:rPr>
        <w:t xml:space="preserve"> o godz. </w:t>
      </w:r>
      <w:r w:rsidR="0090157F" w:rsidRPr="0090157F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5D3D35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551"/>
        <w:gridCol w:w="1276"/>
        <w:gridCol w:w="1134"/>
        <w:gridCol w:w="1276"/>
        <w:gridCol w:w="1417"/>
      </w:tblGrid>
      <w:tr w:rsidR="005D3D35" w:rsidRPr="00075CD0" w14:paraId="20453FC3" w14:textId="7FC49028" w:rsidTr="005D3D35">
        <w:tc>
          <w:tcPr>
            <w:tcW w:w="709" w:type="dxa"/>
            <w:shd w:val="clear" w:color="auto" w:fill="auto"/>
            <w:vAlign w:val="center"/>
          </w:tcPr>
          <w:p w14:paraId="0F719FA9" w14:textId="77777777" w:rsidR="005D3D35" w:rsidRPr="00CB5EDB" w:rsidRDefault="005D3D35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06DF9A" w14:textId="77777777" w:rsidR="005D3D35" w:rsidRPr="00CB5EDB" w:rsidRDefault="005D3D35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3BCDC2E" w14:textId="4FC38906" w:rsidR="005D3D35" w:rsidRPr="00CB5EDB" w:rsidRDefault="005D3D35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7A442" w14:textId="0DE55E04" w:rsidR="005D3D35" w:rsidRPr="00CB5EDB" w:rsidRDefault="005D3D35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</w:t>
            </w:r>
            <w:r>
              <w:br/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6E4E1C" w14:textId="2A97D507" w:rsidR="005D3D35" w:rsidRPr="00CB5EDB" w:rsidRDefault="005D3D35" w:rsidP="00C82837">
            <w:pPr>
              <w:spacing w:before="120" w:after="120"/>
              <w:jc w:val="center"/>
            </w:pPr>
            <w:r>
              <w:t xml:space="preserve">Okres gwarancji po naprawie </w:t>
            </w:r>
            <w:r>
              <w:br/>
              <w:t>(K-2)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EA0B3B" w14:textId="0145E344" w:rsidR="005D3D35" w:rsidRPr="00CB5EDB" w:rsidRDefault="005D3D35" w:rsidP="005D3D35">
            <w:pPr>
              <w:spacing w:before="120" w:after="120"/>
              <w:jc w:val="center"/>
            </w:pPr>
            <w:r>
              <w:t>Czas reakcji Wykonawcy liczony od zgłoszenia naprawy do czasu wykonania diagnostyki uszkodzenia (K-3)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DB4B37" w14:textId="7C54DD37" w:rsidR="005D3D35" w:rsidRPr="00CB5EDB" w:rsidRDefault="005D3D35" w:rsidP="005D3D35">
            <w:pPr>
              <w:spacing w:before="120" w:after="120"/>
              <w:jc w:val="center"/>
            </w:pPr>
            <w:r>
              <w:t xml:space="preserve">Autoryzacja producenta do serwisowania sprzętu </w:t>
            </w:r>
            <w:r>
              <w:br/>
              <w:t>(K-4)</w:t>
            </w:r>
          </w:p>
        </w:tc>
      </w:tr>
      <w:tr w:rsidR="005D3D35" w:rsidRPr="00075CD0" w14:paraId="1B9D9816" w14:textId="7537A072" w:rsidTr="005D3D35">
        <w:tc>
          <w:tcPr>
            <w:tcW w:w="709" w:type="dxa"/>
            <w:shd w:val="clear" w:color="auto" w:fill="auto"/>
            <w:vAlign w:val="center"/>
          </w:tcPr>
          <w:p w14:paraId="1BABCFC5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4E675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</w:t>
            </w:r>
          </w:p>
        </w:tc>
        <w:tc>
          <w:tcPr>
            <w:tcW w:w="2551" w:type="dxa"/>
            <w:shd w:val="clear" w:color="auto" w:fill="auto"/>
          </w:tcPr>
          <w:p w14:paraId="3FDE9BD1" w14:textId="2968BB22" w:rsidR="005D3D35" w:rsidRPr="00C82837" w:rsidRDefault="005D3D35" w:rsidP="00E13ACC">
            <w:pPr>
              <w:spacing w:before="40"/>
            </w:pPr>
            <w:r w:rsidRPr="0090157F">
              <w:t>Multimedia-Center</w:t>
            </w:r>
            <w:r>
              <w:t xml:space="preserve"> </w:t>
            </w:r>
            <w:r>
              <w:br/>
              <w:t>Piotr Dąbrowski</w:t>
            </w:r>
          </w:p>
          <w:p w14:paraId="5A0C7166" w14:textId="2A78E43C" w:rsidR="005D3D35" w:rsidRPr="00CB5EDB" w:rsidRDefault="005D3D35" w:rsidP="00E13ACC">
            <w:r>
              <w:t xml:space="preserve">ul. Aleja </w:t>
            </w:r>
            <w:r w:rsidRPr="0090157F">
              <w:t>Kraśnicka</w:t>
            </w:r>
            <w:r w:rsidRPr="00CB5EDB">
              <w:t xml:space="preserve"> </w:t>
            </w:r>
            <w:r w:rsidRPr="0090157F">
              <w:t>182a</w:t>
            </w:r>
            <w:r w:rsidRPr="00CB5EDB">
              <w:t xml:space="preserve"> </w:t>
            </w:r>
          </w:p>
          <w:p w14:paraId="2A67330B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20-718</w:t>
            </w:r>
            <w:r w:rsidRPr="00CB5EDB">
              <w:t xml:space="preserve"> </w:t>
            </w:r>
            <w:r w:rsidRPr="0090157F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1DF06E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4 104.00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C4ADE" w14:textId="509927A8" w:rsidR="005D3D35" w:rsidRPr="00CB5EDB" w:rsidRDefault="005D3D35" w:rsidP="005D3D35">
            <w:pPr>
              <w:spacing w:before="120" w:after="120"/>
              <w:jc w:val="center"/>
            </w:pPr>
            <w:r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EEBD03" w14:textId="33465340" w:rsidR="005D3D35" w:rsidRPr="00CB5EDB" w:rsidRDefault="005D3D35" w:rsidP="005D3D35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133158" w14:textId="401BE8AD" w:rsidR="005D3D35" w:rsidRPr="00CB5EDB" w:rsidRDefault="005D3D35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6EDDA559" w14:textId="594C8572" w:rsidTr="005D3D35">
        <w:tc>
          <w:tcPr>
            <w:tcW w:w="709" w:type="dxa"/>
            <w:shd w:val="clear" w:color="auto" w:fill="auto"/>
            <w:vAlign w:val="center"/>
          </w:tcPr>
          <w:p w14:paraId="07E03B98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5AE127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7</w:t>
            </w:r>
          </w:p>
        </w:tc>
        <w:tc>
          <w:tcPr>
            <w:tcW w:w="2551" w:type="dxa"/>
            <w:shd w:val="clear" w:color="auto" w:fill="auto"/>
          </w:tcPr>
          <w:p w14:paraId="5E6C2FE6" w14:textId="77777777" w:rsidR="005D3D35" w:rsidRPr="00C82837" w:rsidRDefault="005D3D35" w:rsidP="005D3D35">
            <w:pPr>
              <w:spacing w:before="40"/>
            </w:pPr>
            <w:r w:rsidRPr="0090157F">
              <w:t>Multimedia-Center</w:t>
            </w:r>
            <w:r>
              <w:t xml:space="preserve"> </w:t>
            </w:r>
            <w:r>
              <w:br/>
              <w:t>Piotr Dąbrowski</w:t>
            </w:r>
          </w:p>
          <w:p w14:paraId="77766690" w14:textId="77777777" w:rsidR="005D3D35" w:rsidRPr="00CB5EDB" w:rsidRDefault="005D3D35" w:rsidP="005D3D35">
            <w:r>
              <w:t xml:space="preserve">ul. Aleja </w:t>
            </w:r>
            <w:r w:rsidRPr="0090157F">
              <w:t>Kraśnicka</w:t>
            </w:r>
            <w:r w:rsidRPr="00CB5EDB">
              <w:t xml:space="preserve"> </w:t>
            </w:r>
            <w:r w:rsidRPr="0090157F">
              <w:t>182a</w:t>
            </w:r>
            <w:r w:rsidRPr="00CB5EDB">
              <w:t xml:space="preserve"> </w:t>
            </w:r>
          </w:p>
          <w:p w14:paraId="1C41250A" w14:textId="1449A49E" w:rsidR="005D3D35" w:rsidRPr="00CB5EDB" w:rsidRDefault="005D3D35" w:rsidP="005D3D35">
            <w:pPr>
              <w:spacing w:after="120"/>
              <w:jc w:val="both"/>
            </w:pPr>
            <w:r w:rsidRPr="0090157F">
              <w:t>20-718</w:t>
            </w:r>
            <w:r w:rsidRPr="00CB5EDB">
              <w:t xml:space="preserve"> </w:t>
            </w:r>
            <w:r w:rsidRPr="0090157F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36AED4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10 260.00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4293DF" w14:textId="50B61CF1" w:rsidR="005D3D35" w:rsidRPr="00CB5EDB" w:rsidRDefault="005D3D35" w:rsidP="005D3D35">
            <w:pPr>
              <w:spacing w:before="120" w:after="120"/>
              <w:jc w:val="center"/>
            </w:pPr>
            <w:r>
              <w:t xml:space="preserve">10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FD58C8" w14:textId="3D6136BC" w:rsidR="005D3D35" w:rsidRPr="00CB5EDB" w:rsidRDefault="005D3D35" w:rsidP="005D3D35">
            <w:pPr>
              <w:spacing w:before="120" w:after="120"/>
              <w:jc w:val="center"/>
            </w:pPr>
            <w:r>
              <w:t>480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A84FD6" w14:textId="7046A06B" w:rsidR="005D3D35" w:rsidRPr="00CB5EDB" w:rsidRDefault="005D3D35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027FF721" w14:textId="639389CB" w:rsidTr="005D3D35">
        <w:tc>
          <w:tcPr>
            <w:tcW w:w="709" w:type="dxa"/>
            <w:shd w:val="clear" w:color="auto" w:fill="auto"/>
            <w:vAlign w:val="center"/>
          </w:tcPr>
          <w:p w14:paraId="481D3939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291D25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</w:t>
            </w:r>
          </w:p>
        </w:tc>
        <w:tc>
          <w:tcPr>
            <w:tcW w:w="2551" w:type="dxa"/>
            <w:shd w:val="clear" w:color="auto" w:fill="auto"/>
          </w:tcPr>
          <w:p w14:paraId="04D30F54" w14:textId="77777777" w:rsidR="005D3D35" w:rsidRPr="00C82837" w:rsidRDefault="005D3D35" w:rsidP="005D3D35">
            <w:pPr>
              <w:spacing w:before="40"/>
            </w:pPr>
            <w:r w:rsidRPr="0090157F">
              <w:t>Multimedia-Center</w:t>
            </w:r>
            <w:r>
              <w:t xml:space="preserve"> </w:t>
            </w:r>
            <w:r>
              <w:br/>
              <w:t>Piotr Dąbrowski</w:t>
            </w:r>
          </w:p>
          <w:p w14:paraId="2FFFB7BF" w14:textId="77777777" w:rsidR="005D3D35" w:rsidRPr="00CB5EDB" w:rsidRDefault="005D3D35" w:rsidP="005D3D35">
            <w:r>
              <w:t xml:space="preserve">ul. Aleja </w:t>
            </w:r>
            <w:r w:rsidRPr="0090157F">
              <w:t>Kraśnicka</w:t>
            </w:r>
            <w:r w:rsidRPr="00CB5EDB">
              <w:t xml:space="preserve"> </w:t>
            </w:r>
            <w:r w:rsidRPr="0090157F">
              <w:t>182a</w:t>
            </w:r>
            <w:r w:rsidRPr="00CB5EDB">
              <w:t xml:space="preserve"> </w:t>
            </w:r>
          </w:p>
          <w:p w14:paraId="63A32511" w14:textId="0038F701" w:rsidR="005D3D35" w:rsidRPr="00CB5EDB" w:rsidRDefault="005D3D35" w:rsidP="005D3D35">
            <w:pPr>
              <w:spacing w:after="120"/>
              <w:jc w:val="both"/>
            </w:pPr>
            <w:r w:rsidRPr="0090157F">
              <w:t>20-718</w:t>
            </w:r>
            <w:r w:rsidRPr="00CB5EDB">
              <w:t xml:space="preserve"> </w:t>
            </w:r>
            <w:r w:rsidRPr="0090157F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1DFB6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4 104.00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1949E" w14:textId="58BE8F42" w:rsidR="005D3D35" w:rsidRPr="00CB5EDB" w:rsidRDefault="005D3D35" w:rsidP="005D3D35">
            <w:pPr>
              <w:spacing w:before="120" w:after="120"/>
              <w:jc w:val="center"/>
            </w:pPr>
            <w:r>
              <w:t xml:space="preserve">10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49922D" w14:textId="458245FA" w:rsidR="005D3D35" w:rsidRPr="00CB5EDB" w:rsidRDefault="005D3D35" w:rsidP="005D3D35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1A1E98" w14:textId="27C8B2BB" w:rsidR="005D3D35" w:rsidRPr="00CB5EDB" w:rsidRDefault="005D3D35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53C46845" w14:textId="75D9B1E3" w:rsidTr="005D3D35">
        <w:tc>
          <w:tcPr>
            <w:tcW w:w="709" w:type="dxa"/>
            <w:shd w:val="clear" w:color="auto" w:fill="auto"/>
            <w:vAlign w:val="center"/>
          </w:tcPr>
          <w:p w14:paraId="02384E56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21E634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</w:t>
            </w:r>
          </w:p>
        </w:tc>
        <w:tc>
          <w:tcPr>
            <w:tcW w:w="2551" w:type="dxa"/>
            <w:shd w:val="clear" w:color="auto" w:fill="auto"/>
          </w:tcPr>
          <w:p w14:paraId="408922C4" w14:textId="77777777" w:rsidR="005D3D35" w:rsidRPr="00C82837" w:rsidRDefault="005D3D35" w:rsidP="00E13ACC">
            <w:pPr>
              <w:spacing w:before="40"/>
            </w:pPr>
            <w:proofErr w:type="spellStart"/>
            <w:r w:rsidRPr="0090157F">
              <w:t>Medikol</w:t>
            </w:r>
            <w:proofErr w:type="spellEnd"/>
            <w:r w:rsidRPr="0090157F">
              <w:t xml:space="preserve"> Solution Sp. z o.o.</w:t>
            </w:r>
          </w:p>
          <w:p w14:paraId="68078F25" w14:textId="1BB54F1A" w:rsidR="005D3D35" w:rsidRPr="00CB5EDB" w:rsidRDefault="005D3D35" w:rsidP="00E13ACC">
            <w:r>
              <w:t xml:space="preserve">ul. </w:t>
            </w:r>
            <w:r w:rsidRPr="0090157F">
              <w:t>Polska</w:t>
            </w:r>
            <w:r w:rsidRPr="00CB5EDB">
              <w:t xml:space="preserve"> </w:t>
            </w:r>
            <w:r w:rsidRPr="0090157F">
              <w:t>118</w:t>
            </w:r>
            <w:r w:rsidRPr="00CB5EDB">
              <w:t xml:space="preserve"> </w:t>
            </w:r>
          </w:p>
          <w:p w14:paraId="050B6566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60-401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3D9D3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11 080.80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9ADC08" w14:textId="283270DB" w:rsidR="005D3D35" w:rsidRPr="00CB5EDB" w:rsidRDefault="005D3D35" w:rsidP="005D3D3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99EA80" w14:textId="6E743A18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8A5A22" w14:textId="2F8426AB" w:rsidR="005D3D35" w:rsidRPr="00CB5EDB" w:rsidRDefault="007617A3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6D6BF707" w14:textId="72C0ACBD" w:rsidTr="005D3D35">
        <w:tc>
          <w:tcPr>
            <w:tcW w:w="709" w:type="dxa"/>
            <w:shd w:val="clear" w:color="auto" w:fill="auto"/>
            <w:vAlign w:val="center"/>
          </w:tcPr>
          <w:p w14:paraId="30E1087E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lastRenderedPageBreak/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0F930E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7</w:t>
            </w:r>
          </w:p>
        </w:tc>
        <w:tc>
          <w:tcPr>
            <w:tcW w:w="2551" w:type="dxa"/>
            <w:shd w:val="clear" w:color="auto" w:fill="auto"/>
          </w:tcPr>
          <w:p w14:paraId="24894C4A" w14:textId="77777777" w:rsidR="005D3D35" w:rsidRPr="00C82837" w:rsidRDefault="005D3D35" w:rsidP="00E13ACC">
            <w:pPr>
              <w:spacing w:before="40"/>
            </w:pPr>
            <w:proofErr w:type="spellStart"/>
            <w:r w:rsidRPr="0090157F">
              <w:t>Medikol</w:t>
            </w:r>
            <w:proofErr w:type="spellEnd"/>
            <w:r w:rsidRPr="0090157F">
              <w:t xml:space="preserve"> Solution Sp. z o.o.</w:t>
            </w:r>
          </w:p>
          <w:p w14:paraId="716E8B88" w14:textId="77777777" w:rsidR="005D3D35" w:rsidRPr="00CB5EDB" w:rsidRDefault="005D3D35" w:rsidP="005D3D35">
            <w:r>
              <w:t xml:space="preserve">ul. </w:t>
            </w:r>
            <w:r w:rsidRPr="0090157F">
              <w:t>Polska</w:t>
            </w:r>
            <w:r w:rsidRPr="00CB5EDB">
              <w:t xml:space="preserve"> </w:t>
            </w:r>
            <w:r w:rsidRPr="0090157F">
              <w:t>118</w:t>
            </w:r>
            <w:r w:rsidRPr="00CB5EDB">
              <w:t xml:space="preserve"> </w:t>
            </w:r>
          </w:p>
          <w:p w14:paraId="3FD3D8DB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60-401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33205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19 440.00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CF6483" w14:textId="1E2942A2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B460F" w14:textId="007180E0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AFC366" w14:textId="10DD480C" w:rsidR="005D3D35" w:rsidRPr="00CB5EDB" w:rsidRDefault="007617A3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52A749DC" w14:textId="2F655587" w:rsidTr="005D3D35">
        <w:tc>
          <w:tcPr>
            <w:tcW w:w="709" w:type="dxa"/>
            <w:shd w:val="clear" w:color="auto" w:fill="auto"/>
            <w:vAlign w:val="center"/>
          </w:tcPr>
          <w:p w14:paraId="61F0B071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ADC447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</w:t>
            </w:r>
          </w:p>
        </w:tc>
        <w:tc>
          <w:tcPr>
            <w:tcW w:w="2551" w:type="dxa"/>
            <w:shd w:val="clear" w:color="auto" w:fill="auto"/>
          </w:tcPr>
          <w:p w14:paraId="4A4FC0D8" w14:textId="77777777" w:rsidR="005D3D35" w:rsidRPr="00C82837" w:rsidRDefault="005D3D35" w:rsidP="00E13ACC">
            <w:pPr>
              <w:spacing w:before="40"/>
            </w:pPr>
            <w:proofErr w:type="spellStart"/>
            <w:r w:rsidRPr="0090157F">
              <w:t>Medikol</w:t>
            </w:r>
            <w:proofErr w:type="spellEnd"/>
            <w:r w:rsidRPr="0090157F">
              <w:t xml:space="preserve"> Solution Sp. z o.o.</w:t>
            </w:r>
          </w:p>
          <w:p w14:paraId="38EBE435" w14:textId="77777777" w:rsidR="005D3D35" w:rsidRPr="00CB5EDB" w:rsidRDefault="005D3D35" w:rsidP="005D3D35">
            <w:r>
              <w:t xml:space="preserve">ul. </w:t>
            </w:r>
            <w:r w:rsidRPr="0090157F">
              <w:t>Polska</w:t>
            </w:r>
            <w:r w:rsidRPr="00CB5EDB">
              <w:t xml:space="preserve"> </w:t>
            </w:r>
            <w:r w:rsidRPr="0090157F">
              <w:t>118</w:t>
            </w:r>
            <w:r w:rsidRPr="00CB5EDB">
              <w:t xml:space="preserve"> </w:t>
            </w:r>
          </w:p>
          <w:p w14:paraId="283F96E0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60-401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BDCED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6 804.00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BACF6" w14:textId="63522723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4284E8" w14:textId="6F50AD35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D8EE3E6" w14:textId="581A231F" w:rsidR="005D3D35" w:rsidRPr="00CB5EDB" w:rsidRDefault="007617A3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5E6AA12B" w14:textId="1904D5B0" w:rsidTr="005D3D35">
        <w:tc>
          <w:tcPr>
            <w:tcW w:w="709" w:type="dxa"/>
            <w:shd w:val="clear" w:color="auto" w:fill="auto"/>
            <w:vAlign w:val="center"/>
          </w:tcPr>
          <w:p w14:paraId="76C96DFC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8D606C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</w:t>
            </w:r>
          </w:p>
        </w:tc>
        <w:tc>
          <w:tcPr>
            <w:tcW w:w="2551" w:type="dxa"/>
            <w:shd w:val="clear" w:color="auto" w:fill="auto"/>
          </w:tcPr>
          <w:p w14:paraId="52B8DD16" w14:textId="77777777" w:rsidR="005D3D35" w:rsidRPr="00C82837" w:rsidRDefault="005D3D35" w:rsidP="00E13ACC">
            <w:pPr>
              <w:spacing w:before="40"/>
            </w:pPr>
            <w:proofErr w:type="spellStart"/>
            <w:r w:rsidRPr="0090157F">
              <w:t>Tiemed</w:t>
            </w:r>
            <w:proofErr w:type="spellEnd"/>
            <w:r w:rsidRPr="0090157F">
              <w:t xml:space="preserve"> Sp. z o.o.</w:t>
            </w:r>
          </w:p>
          <w:p w14:paraId="19066445" w14:textId="5DAEBF8F" w:rsidR="005D3D35" w:rsidRPr="00CB5EDB" w:rsidRDefault="007617A3" w:rsidP="00E13ACC">
            <w:r>
              <w:t xml:space="preserve">ul. </w:t>
            </w:r>
            <w:r w:rsidR="005D3D35" w:rsidRPr="0090157F">
              <w:t>Czorsztyńska</w:t>
            </w:r>
            <w:r w:rsidR="005D3D35" w:rsidRPr="00CB5EDB">
              <w:t xml:space="preserve"> </w:t>
            </w:r>
            <w:r w:rsidR="005D3D35" w:rsidRPr="0090157F">
              <w:t>30</w:t>
            </w:r>
            <w:r w:rsidR="005D3D35" w:rsidRPr="00CB5EDB">
              <w:t xml:space="preserve"> </w:t>
            </w:r>
          </w:p>
          <w:p w14:paraId="2541654A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60-474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D78087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4 782.24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EFA914" w14:textId="3B825560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1372B9" w14:textId="545E3E7A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86863E" w14:textId="4EBA301B" w:rsidR="005D3D35" w:rsidRPr="00CB5EDB" w:rsidRDefault="007617A3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35AAE956" w14:textId="5F8F3FB9" w:rsidTr="005D3D35">
        <w:tc>
          <w:tcPr>
            <w:tcW w:w="709" w:type="dxa"/>
            <w:shd w:val="clear" w:color="auto" w:fill="auto"/>
            <w:vAlign w:val="center"/>
          </w:tcPr>
          <w:p w14:paraId="3BB5DE91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28226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5</w:t>
            </w:r>
          </w:p>
        </w:tc>
        <w:tc>
          <w:tcPr>
            <w:tcW w:w="2551" w:type="dxa"/>
            <w:shd w:val="clear" w:color="auto" w:fill="auto"/>
          </w:tcPr>
          <w:p w14:paraId="5DBC1544" w14:textId="77777777" w:rsidR="005D3D35" w:rsidRPr="00C82837" w:rsidRDefault="005D3D35" w:rsidP="00E13ACC">
            <w:pPr>
              <w:spacing w:before="40"/>
            </w:pPr>
            <w:proofErr w:type="spellStart"/>
            <w:r w:rsidRPr="0090157F">
              <w:t>Tiemed</w:t>
            </w:r>
            <w:proofErr w:type="spellEnd"/>
            <w:r w:rsidRPr="0090157F">
              <w:t xml:space="preserve"> Sp. z o.o.</w:t>
            </w:r>
          </w:p>
          <w:p w14:paraId="1388C1B9" w14:textId="4180AF27" w:rsidR="005D3D35" w:rsidRPr="00CB5EDB" w:rsidRDefault="007617A3" w:rsidP="00E13ACC">
            <w:r>
              <w:t xml:space="preserve">ul. </w:t>
            </w:r>
            <w:r w:rsidR="005D3D35" w:rsidRPr="0090157F">
              <w:t>Czorsztyńska</w:t>
            </w:r>
            <w:r w:rsidR="005D3D35" w:rsidRPr="00CB5EDB">
              <w:t xml:space="preserve"> </w:t>
            </w:r>
            <w:r w:rsidR="005D3D35" w:rsidRPr="0090157F">
              <w:t>30</w:t>
            </w:r>
            <w:r w:rsidR="005D3D35" w:rsidRPr="00CB5EDB">
              <w:t xml:space="preserve"> </w:t>
            </w:r>
          </w:p>
          <w:p w14:paraId="007C9EE4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60-474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E84BA6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26 699.76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3FEE62" w14:textId="45FE6E92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6E2EF4" w14:textId="01C7C29E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8C91C6" w14:textId="32478D75" w:rsidR="005D3D35" w:rsidRPr="00CB5EDB" w:rsidRDefault="007617A3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3EC7409D" w14:textId="630AC17F" w:rsidTr="005D3D35">
        <w:tc>
          <w:tcPr>
            <w:tcW w:w="709" w:type="dxa"/>
            <w:shd w:val="clear" w:color="auto" w:fill="auto"/>
            <w:vAlign w:val="center"/>
          </w:tcPr>
          <w:p w14:paraId="78C658DD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4C0135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6</w:t>
            </w:r>
          </w:p>
        </w:tc>
        <w:tc>
          <w:tcPr>
            <w:tcW w:w="2551" w:type="dxa"/>
            <w:shd w:val="clear" w:color="auto" w:fill="auto"/>
          </w:tcPr>
          <w:p w14:paraId="3AD72FE3" w14:textId="77777777" w:rsidR="005D3D35" w:rsidRPr="00C82837" w:rsidRDefault="005D3D35" w:rsidP="00E13ACC">
            <w:pPr>
              <w:spacing w:before="40"/>
            </w:pPr>
            <w:proofErr w:type="spellStart"/>
            <w:r w:rsidRPr="0090157F">
              <w:t>Tiemed</w:t>
            </w:r>
            <w:proofErr w:type="spellEnd"/>
            <w:r w:rsidRPr="0090157F">
              <w:t xml:space="preserve"> Sp. z o.o.</w:t>
            </w:r>
          </w:p>
          <w:p w14:paraId="6C54E503" w14:textId="31D4928C" w:rsidR="005D3D35" w:rsidRPr="00CB5EDB" w:rsidRDefault="007617A3" w:rsidP="00E13ACC">
            <w:r>
              <w:t xml:space="preserve">ul. </w:t>
            </w:r>
            <w:r w:rsidR="005D3D35" w:rsidRPr="0090157F">
              <w:t>Czorsztyńska</w:t>
            </w:r>
            <w:r w:rsidR="005D3D35" w:rsidRPr="00CB5EDB">
              <w:t xml:space="preserve"> </w:t>
            </w:r>
            <w:r w:rsidR="005D3D35" w:rsidRPr="0090157F">
              <w:t>30</w:t>
            </w:r>
            <w:r w:rsidR="005D3D35" w:rsidRPr="00CB5EDB">
              <w:t xml:space="preserve"> </w:t>
            </w:r>
          </w:p>
          <w:p w14:paraId="0FE2A438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60-474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C2C33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747.36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2C9A9" w14:textId="0E99C1ED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13B51" w14:textId="68F71610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AE0891" w14:textId="07A81BD0" w:rsidR="005D3D35" w:rsidRPr="00CB5EDB" w:rsidRDefault="007617A3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7A3ECEA8" w14:textId="56BE0E79" w:rsidTr="005D3D35">
        <w:tc>
          <w:tcPr>
            <w:tcW w:w="709" w:type="dxa"/>
            <w:shd w:val="clear" w:color="auto" w:fill="auto"/>
            <w:vAlign w:val="center"/>
          </w:tcPr>
          <w:p w14:paraId="7D068CA4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4E65F6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8</w:t>
            </w:r>
          </w:p>
        </w:tc>
        <w:tc>
          <w:tcPr>
            <w:tcW w:w="2551" w:type="dxa"/>
            <w:shd w:val="clear" w:color="auto" w:fill="auto"/>
          </w:tcPr>
          <w:p w14:paraId="7DAA8E44" w14:textId="77777777" w:rsidR="005D3D35" w:rsidRPr="00C82837" w:rsidRDefault="005D3D35" w:rsidP="00E13ACC">
            <w:pPr>
              <w:spacing w:before="40"/>
            </w:pPr>
            <w:r w:rsidRPr="0090157F">
              <w:t>GE Medical Systems Polska Sp. z o.o.</w:t>
            </w:r>
          </w:p>
          <w:p w14:paraId="1320C94E" w14:textId="4AF8498D" w:rsidR="005D3D35" w:rsidRPr="00CB5EDB" w:rsidRDefault="007617A3" w:rsidP="00E13ACC">
            <w:r>
              <w:t xml:space="preserve">ul. </w:t>
            </w:r>
            <w:r w:rsidR="005D3D35" w:rsidRPr="0090157F">
              <w:t>Wołowska</w:t>
            </w:r>
            <w:r w:rsidR="005D3D35" w:rsidRPr="00CB5EDB">
              <w:t xml:space="preserve"> </w:t>
            </w:r>
            <w:r w:rsidR="005D3D35" w:rsidRPr="0090157F">
              <w:t>9</w:t>
            </w:r>
            <w:r w:rsidR="005D3D35" w:rsidRPr="00CB5EDB">
              <w:t xml:space="preserve"> </w:t>
            </w:r>
          </w:p>
          <w:p w14:paraId="6BD77FE3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02-583</w:t>
            </w:r>
            <w:r w:rsidRPr="00CB5EDB">
              <w:t xml:space="preserve"> </w:t>
            </w:r>
            <w:r w:rsidRPr="009015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521D67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14 418.00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1AA99" w14:textId="78A038B7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44CC8" w14:textId="6232E237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3E226E" w14:textId="0445D5D8" w:rsidR="005D3D35" w:rsidRPr="00CB5EDB" w:rsidRDefault="007617A3" w:rsidP="005D3D35">
            <w:pPr>
              <w:spacing w:before="120" w:after="120"/>
              <w:jc w:val="center"/>
            </w:pPr>
            <w:r>
              <w:t>TAK</w:t>
            </w:r>
          </w:p>
        </w:tc>
      </w:tr>
      <w:tr w:rsidR="005D3D35" w:rsidRPr="00075CD0" w14:paraId="74D5E452" w14:textId="0B80ADFD" w:rsidTr="005D3D35">
        <w:tc>
          <w:tcPr>
            <w:tcW w:w="709" w:type="dxa"/>
            <w:shd w:val="clear" w:color="auto" w:fill="auto"/>
            <w:vAlign w:val="center"/>
          </w:tcPr>
          <w:p w14:paraId="568B05DB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6C8218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7</w:t>
            </w:r>
          </w:p>
        </w:tc>
        <w:tc>
          <w:tcPr>
            <w:tcW w:w="2551" w:type="dxa"/>
            <w:shd w:val="clear" w:color="auto" w:fill="auto"/>
          </w:tcPr>
          <w:p w14:paraId="13C79CE7" w14:textId="007050FA" w:rsidR="005D3D35" w:rsidRPr="00C82837" w:rsidRDefault="005D3D35" w:rsidP="00E13ACC">
            <w:pPr>
              <w:spacing w:before="40"/>
            </w:pPr>
            <w:r w:rsidRPr="0090157F">
              <w:t xml:space="preserve">Siemens Healthcare </w:t>
            </w:r>
            <w:r w:rsidR="007617A3">
              <w:br/>
            </w:r>
            <w:r w:rsidRPr="0090157F">
              <w:t>Sp. z o.o</w:t>
            </w:r>
          </w:p>
          <w:p w14:paraId="6BDAF6A6" w14:textId="05DD8F1A" w:rsidR="005D3D35" w:rsidRPr="00CB5EDB" w:rsidRDefault="007617A3" w:rsidP="00E13ACC">
            <w:r>
              <w:t>ul. Żupnicza 11</w:t>
            </w:r>
            <w:r w:rsidR="005D3D35" w:rsidRPr="00CB5EDB">
              <w:t xml:space="preserve"> </w:t>
            </w:r>
          </w:p>
          <w:p w14:paraId="4A352901" w14:textId="4DD04013" w:rsidR="005D3D35" w:rsidRPr="00CB5EDB" w:rsidRDefault="005D3D35" w:rsidP="00E13ACC">
            <w:pPr>
              <w:spacing w:after="120"/>
              <w:jc w:val="both"/>
            </w:pPr>
            <w:r w:rsidRPr="0090157F">
              <w:t>0</w:t>
            </w:r>
            <w:r w:rsidR="007617A3">
              <w:t>3</w:t>
            </w:r>
            <w:r w:rsidRPr="0090157F">
              <w:t>-</w:t>
            </w:r>
            <w:r w:rsidR="007617A3">
              <w:t>821</w:t>
            </w:r>
            <w:r w:rsidRPr="00CB5EDB">
              <w:t xml:space="preserve"> </w:t>
            </w:r>
            <w:r w:rsidRPr="009015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72D80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33 404.40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4CD63C" w14:textId="52A68344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90F35" w14:textId="25312F3A" w:rsidR="005D3D35" w:rsidRPr="00CB5EDB" w:rsidRDefault="007617A3" w:rsidP="005D3D35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9F77A8" w14:textId="1C6005D5" w:rsidR="005D3D35" w:rsidRPr="00CB5EDB" w:rsidRDefault="007617A3" w:rsidP="005D3D35">
            <w:pPr>
              <w:spacing w:before="120" w:after="120"/>
              <w:jc w:val="center"/>
            </w:pPr>
            <w:r>
              <w:t>TAK</w:t>
            </w:r>
          </w:p>
        </w:tc>
      </w:tr>
      <w:tr w:rsidR="005D3D35" w:rsidRPr="00075CD0" w14:paraId="1C0F3155" w14:textId="2F01B411" w:rsidTr="005D3D35">
        <w:tc>
          <w:tcPr>
            <w:tcW w:w="709" w:type="dxa"/>
            <w:shd w:val="clear" w:color="auto" w:fill="auto"/>
            <w:vAlign w:val="center"/>
          </w:tcPr>
          <w:p w14:paraId="4CA51A18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E6F1BE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</w:t>
            </w:r>
          </w:p>
        </w:tc>
        <w:tc>
          <w:tcPr>
            <w:tcW w:w="2551" w:type="dxa"/>
            <w:shd w:val="clear" w:color="auto" w:fill="auto"/>
          </w:tcPr>
          <w:p w14:paraId="5AD4FCDC" w14:textId="098E1D5D" w:rsidR="005D3D35" w:rsidRPr="00C82837" w:rsidRDefault="005D3D35" w:rsidP="00E13ACC">
            <w:pPr>
              <w:spacing w:before="40"/>
            </w:pPr>
            <w:r w:rsidRPr="0090157F">
              <w:t xml:space="preserve">ASCOR SERVICE </w:t>
            </w:r>
            <w:r w:rsidR="007617A3">
              <w:br/>
            </w:r>
            <w:r w:rsidRPr="0090157F">
              <w:t>S</w:t>
            </w:r>
            <w:r w:rsidR="007617A3">
              <w:t>p</w:t>
            </w:r>
            <w:r w:rsidRPr="0090157F">
              <w:t>.</w:t>
            </w:r>
            <w:r w:rsidR="007617A3">
              <w:t xml:space="preserve"> z o. o.</w:t>
            </w:r>
          </w:p>
          <w:p w14:paraId="37F5610F" w14:textId="2C04D2D5" w:rsidR="005D3D35" w:rsidRPr="00CB5EDB" w:rsidRDefault="007617A3" w:rsidP="00E13ACC">
            <w:r>
              <w:t>ul. Długa 44/50</w:t>
            </w:r>
            <w:r w:rsidR="005D3D35" w:rsidRPr="00CB5EDB">
              <w:t xml:space="preserve"> </w:t>
            </w:r>
          </w:p>
          <w:p w14:paraId="5B994DD2" w14:textId="5870E637" w:rsidR="005D3D35" w:rsidRPr="00CB5EDB" w:rsidRDefault="005D3D35" w:rsidP="00E13ACC">
            <w:pPr>
              <w:spacing w:after="120"/>
              <w:jc w:val="both"/>
            </w:pPr>
            <w:r w:rsidRPr="0090157F">
              <w:t>0</w:t>
            </w:r>
            <w:r w:rsidR="007617A3">
              <w:t>0</w:t>
            </w:r>
            <w:r w:rsidRPr="0090157F">
              <w:t>-</w:t>
            </w:r>
            <w:r w:rsidR="007617A3">
              <w:t>241</w:t>
            </w:r>
            <w:r w:rsidRPr="00CB5EDB">
              <w:t xml:space="preserve"> </w:t>
            </w:r>
            <w:r w:rsidRPr="0090157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4B552C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4 250.88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F02E46" w14:textId="228F9B9A" w:rsidR="005D3D35" w:rsidRPr="00CB5EDB" w:rsidRDefault="007617A3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814880" w14:textId="67EF2752" w:rsidR="005D3D35" w:rsidRPr="00CB5EDB" w:rsidRDefault="007617A3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65CA89" w14:textId="0FE6A635" w:rsidR="005D3D35" w:rsidRPr="00CB5EDB" w:rsidRDefault="007617A3" w:rsidP="005D3D35">
            <w:pPr>
              <w:spacing w:before="120" w:after="120"/>
              <w:jc w:val="center"/>
            </w:pPr>
            <w:r>
              <w:t>TAK</w:t>
            </w:r>
          </w:p>
        </w:tc>
      </w:tr>
      <w:tr w:rsidR="005D3D35" w:rsidRPr="00075CD0" w14:paraId="05E22517" w14:textId="0FC30F42" w:rsidTr="005D3D35">
        <w:tc>
          <w:tcPr>
            <w:tcW w:w="709" w:type="dxa"/>
            <w:shd w:val="clear" w:color="auto" w:fill="auto"/>
            <w:vAlign w:val="center"/>
          </w:tcPr>
          <w:p w14:paraId="0DE4542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7C766B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</w:t>
            </w:r>
          </w:p>
        </w:tc>
        <w:tc>
          <w:tcPr>
            <w:tcW w:w="2551" w:type="dxa"/>
            <w:shd w:val="clear" w:color="auto" w:fill="auto"/>
          </w:tcPr>
          <w:p w14:paraId="40D7A716" w14:textId="190E39E4" w:rsidR="005D3D35" w:rsidRPr="00C82837" w:rsidRDefault="006B4650" w:rsidP="00E13ACC">
            <w:pPr>
              <w:spacing w:before="40"/>
            </w:pPr>
            <w:r>
              <w:t xml:space="preserve">Mirosław </w:t>
            </w:r>
            <w:proofErr w:type="spellStart"/>
            <w:r>
              <w:t>Prochot</w:t>
            </w:r>
            <w:proofErr w:type="spellEnd"/>
            <w:r>
              <w:t xml:space="preserve"> ELEKTROFILTR</w:t>
            </w:r>
          </w:p>
          <w:p w14:paraId="2C31C405" w14:textId="77777777" w:rsidR="005D3D35" w:rsidRPr="00CB5EDB" w:rsidRDefault="005D3D35" w:rsidP="00E13ACC">
            <w:r w:rsidRPr="0090157F">
              <w:t xml:space="preserve">ul. </w:t>
            </w:r>
            <w:proofErr w:type="spellStart"/>
            <w:r w:rsidRPr="0090157F">
              <w:t>Sporyska</w:t>
            </w:r>
            <w:proofErr w:type="spellEnd"/>
            <w:r w:rsidRPr="00CB5EDB">
              <w:t xml:space="preserve"> </w:t>
            </w:r>
            <w:r w:rsidRPr="0090157F">
              <w:t>42</w:t>
            </w:r>
            <w:r w:rsidRPr="00CB5EDB">
              <w:t xml:space="preserve"> </w:t>
            </w:r>
          </w:p>
          <w:p w14:paraId="0C39C32B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34-300</w:t>
            </w:r>
            <w:r w:rsidRPr="00CB5EDB">
              <w:t xml:space="preserve"> </w:t>
            </w:r>
            <w:r w:rsidRPr="0090157F">
              <w:t>Żywiec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0109D0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3 043.02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6212A" w14:textId="348684F7" w:rsidR="005D3D35" w:rsidRPr="00CB5EDB" w:rsidRDefault="006B4650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CEB112" w14:textId="6DEB2E08" w:rsidR="005D3D35" w:rsidRPr="00CB5EDB" w:rsidRDefault="006B4650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2D1B16" w14:textId="1955292C" w:rsidR="005D3D35" w:rsidRPr="00CB5EDB" w:rsidRDefault="006B4650" w:rsidP="005D3D35">
            <w:pPr>
              <w:spacing w:before="120" w:after="120"/>
              <w:jc w:val="center"/>
            </w:pPr>
            <w:r>
              <w:t>TAK</w:t>
            </w:r>
          </w:p>
        </w:tc>
      </w:tr>
      <w:tr w:rsidR="005D3D35" w:rsidRPr="00075CD0" w14:paraId="46BE170A" w14:textId="0741D7A1" w:rsidTr="005D3D35">
        <w:tc>
          <w:tcPr>
            <w:tcW w:w="709" w:type="dxa"/>
            <w:shd w:val="clear" w:color="auto" w:fill="auto"/>
            <w:vAlign w:val="center"/>
          </w:tcPr>
          <w:p w14:paraId="4FB5A37E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4E053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</w:t>
            </w:r>
          </w:p>
        </w:tc>
        <w:tc>
          <w:tcPr>
            <w:tcW w:w="2551" w:type="dxa"/>
            <w:shd w:val="clear" w:color="auto" w:fill="auto"/>
          </w:tcPr>
          <w:p w14:paraId="7A2A22A2" w14:textId="77777777" w:rsidR="005D3D35" w:rsidRPr="00C82837" w:rsidRDefault="005D3D35" w:rsidP="00E13ACC">
            <w:pPr>
              <w:spacing w:before="40"/>
            </w:pPr>
            <w:r w:rsidRPr="0090157F">
              <w:t>TIMKO Sp. z o.o.</w:t>
            </w:r>
          </w:p>
          <w:p w14:paraId="3D7F8807" w14:textId="55DD0C6D" w:rsidR="005D3D35" w:rsidRPr="00CB5EDB" w:rsidRDefault="006B4650" w:rsidP="00E13ACC">
            <w:r>
              <w:t xml:space="preserve">ul. </w:t>
            </w:r>
            <w:r w:rsidR="005D3D35" w:rsidRPr="0090157F">
              <w:t>Syrokomli</w:t>
            </w:r>
            <w:r w:rsidR="005D3D35" w:rsidRPr="00CB5EDB">
              <w:t xml:space="preserve"> </w:t>
            </w:r>
            <w:r w:rsidR="005D3D35" w:rsidRPr="0090157F">
              <w:t>30</w:t>
            </w:r>
            <w:r w:rsidR="005D3D35" w:rsidRPr="00CB5EDB">
              <w:t xml:space="preserve"> </w:t>
            </w:r>
          </w:p>
          <w:p w14:paraId="60925307" w14:textId="61FE7D6D" w:rsidR="005D3D35" w:rsidRPr="00CB5EDB" w:rsidRDefault="005D3D35" w:rsidP="00E13ACC">
            <w:pPr>
              <w:spacing w:after="120"/>
              <w:jc w:val="both"/>
            </w:pPr>
            <w:r w:rsidRPr="0090157F">
              <w:t>03-335</w:t>
            </w:r>
            <w:r w:rsidRPr="00CB5EDB">
              <w:t xml:space="preserve"> </w:t>
            </w:r>
            <w:r w:rsidR="006B465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880F41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AE2993" w14:textId="4B64D211" w:rsidR="005D3D35" w:rsidRPr="00CB5EDB" w:rsidRDefault="006B4650" w:rsidP="005D3D35">
            <w:pPr>
              <w:spacing w:before="120" w:after="120"/>
              <w:jc w:val="center"/>
            </w:pPr>
            <w:r>
              <w:t xml:space="preserve">6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C40CDE" w14:textId="29E5057C" w:rsidR="005D3D35" w:rsidRPr="00CB5EDB" w:rsidRDefault="006B4650" w:rsidP="005D3D35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F9EFDE" w14:textId="64F81792" w:rsidR="005D3D35" w:rsidRPr="00CB5EDB" w:rsidRDefault="006B4650" w:rsidP="005D3D35">
            <w:pPr>
              <w:spacing w:before="120" w:after="120"/>
              <w:jc w:val="center"/>
            </w:pPr>
            <w:r>
              <w:t>TAK</w:t>
            </w:r>
          </w:p>
        </w:tc>
      </w:tr>
      <w:tr w:rsidR="005D3D35" w:rsidRPr="00075CD0" w14:paraId="5D0A5014" w14:textId="1EE8B68D" w:rsidTr="005D3D35">
        <w:tc>
          <w:tcPr>
            <w:tcW w:w="709" w:type="dxa"/>
            <w:shd w:val="clear" w:color="auto" w:fill="auto"/>
            <w:vAlign w:val="center"/>
          </w:tcPr>
          <w:p w14:paraId="0586C017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3E396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</w:t>
            </w:r>
          </w:p>
        </w:tc>
        <w:tc>
          <w:tcPr>
            <w:tcW w:w="2551" w:type="dxa"/>
            <w:shd w:val="clear" w:color="auto" w:fill="auto"/>
          </w:tcPr>
          <w:p w14:paraId="67BEB1EE" w14:textId="1CAD35E0" w:rsidR="005D3D35" w:rsidRPr="00C82837" w:rsidRDefault="005D3D35" w:rsidP="00E13ACC">
            <w:pPr>
              <w:spacing w:before="40"/>
            </w:pPr>
            <w:r w:rsidRPr="0090157F">
              <w:t xml:space="preserve">ASMED </w:t>
            </w:r>
            <w:r w:rsidR="006B4650">
              <w:br/>
            </w:r>
            <w:r w:rsidRPr="0090157F">
              <w:t xml:space="preserve">Stanisław </w:t>
            </w:r>
            <w:proofErr w:type="spellStart"/>
            <w:r w:rsidRPr="0090157F">
              <w:t>Samoliński</w:t>
            </w:r>
            <w:proofErr w:type="spellEnd"/>
          </w:p>
          <w:p w14:paraId="19BCD965" w14:textId="482A0B5B" w:rsidR="005D3D35" w:rsidRPr="00CB5EDB" w:rsidRDefault="005D3D35" w:rsidP="00E13ACC">
            <w:r w:rsidRPr="0090157F">
              <w:t>ul. Polna</w:t>
            </w:r>
            <w:r w:rsidRPr="00CB5EDB">
              <w:t xml:space="preserve"> </w:t>
            </w:r>
            <w:r w:rsidRPr="0090157F">
              <w:t>9A</w:t>
            </w:r>
            <w:r w:rsidRPr="00CB5EDB">
              <w:t xml:space="preserve"> </w:t>
            </w:r>
          </w:p>
          <w:p w14:paraId="7CECBAAD" w14:textId="6A78158B" w:rsidR="005D3D35" w:rsidRPr="00CB5EDB" w:rsidRDefault="005D3D35" w:rsidP="00E13ACC">
            <w:pPr>
              <w:spacing w:after="120"/>
              <w:jc w:val="both"/>
            </w:pPr>
            <w:r w:rsidRPr="0090157F">
              <w:t>64-553</w:t>
            </w:r>
            <w:r w:rsidRPr="00CB5EDB">
              <w:t xml:space="preserve"> </w:t>
            </w:r>
            <w:proofErr w:type="spellStart"/>
            <w:r w:rsidR="006B4650" w:rsidRPr="0090157F">
              <w:t>Ceradz</w:t>
            </w:r>
            <w:proofErr w:type="spellEnd"/>
            <w:r w:rsidR="006B4650" w:rsidRPr="0090157F">
              <w:t xml:space="preserve"> Dolny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C26786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4 250.88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4A179" w14:textId="781A5868" w:rsidR="005D3D35" w:rsidRPr="00CB5EDB" w:rsidRDefault="006B4650" w:rsidP="005D3D3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704ABA" w14:textId="11AD7528" w:rsidR="005D3D35" w:rsidRPr="00CB5EDB" w:rsidRDefault="006B4650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B01038" w14:textId="03250FF0" w:rsidR="005D3D35" w:rsidRPr="00CB5EDB" w:rsidRDefault="006B4650" w:rsidP="005D3D35">
            <w:pPr>
              <w:spacing w:before="120" w:after="120"/>
              <w:jc w:val="center"/>
            </w:pPr>
            <w:r>
              <w:t>TAK</w:t>
            </w:r>
          </w:p>
        </w:tc>
      </w:tr>
      <w:tr w:rsidR="005D3D35" w:rsidRPr="00075CD0" w14:paraId="51D34B60" w14:textId="6C8DD199" w:rsidTr="005D3D35">
        <w:tc>
          <w:tcPr>
            <w:tcW w:w="709" w:type="dxa"/>
            <w:shd w:val="clear" w:color="auto" w:fill="auto"/>
            <w:vAlign w:val="center"/>
          </w:tcPr>
          <w:p w14:paraId="6FAEE548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9EE914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6</w:t>
            </w:r>
          </w:p>
        </w:tc>
        <w:tc>
          <w:tcPr>
            <w:tcW w:w="2551" w:type="dxa"/>
            <w:shd w:val="clear" w:color="auto" w:fill="auto"/>
          </w:tcPr>
          <w:p w14:paraId="301D16B1" w14:textId="77777777" w:rsidR="006B4650" w:rsidRPr="00C82837" w:rsidRDefault="006B4650" w:rsidP="006B4650">
            <w:pPr>
              <w:spacing w:before="40"/>
            </w:pPr>
            <w:r w:rsidRPr="0090157F">
              <w:t xml:space="preserve">ASMED </w:t>
            </w:r>
            <w:r>
              <w:br/>
            </w:r>
            <w:r w:rsidRPr="0090157F">
              <w:t xml:space="preserve">Stanisław </w:t>
            </w:r>
            <w:proofErr w:type="spellStart"/>
            <w:r w:rsidRPr="0090157F">
              <w:t>Samoliński</w:t>
            </w:r>
            <w:proofErr w:type="spellEnd"/>
          </w:p>
          <w:p w14:paraId="66FC3EE5" w14:textId="77777777" w:rsidR="006B4650" w:rsidRPr="00CB5EDB" w:rsidRDefault="006B4650" w:rsidP="006B4650">
            <w:r w:rsidRPr="0090157F">
              <w:t>ul. Polna</w:t>
            </w:r>
            <w:r w:rsidRPr="00CB5EDB">
              <w:t xml:space="preserve"> </w:t>
            </w:r>
            <w:r w:rsidRPr="0090157F">
              <w:t>9A</w:t>
            </w:r>
            <w:r w:rsidRPr="00CB5EDB">
              <w:t xml:space="preserve"> </w:t>
            </w:r>
          </w:p>
          <w:p w14:paraId="0305FCD1" w14:textId="7605B2AD" w:rsidR="005D3D35" w:rsidRPr="00CB5EDB" w:rsidRDefault="006B4650" w:rsidP="006B4650">
            <w:pPr>
              <w:spacing w:after="120"/>
              <w:jc w:val="both"/>
            </w:pPr>
            <w:r w:rsidRPr="0090157F">
              <w:t>64-553</w:t>
            </w:r>
            <w:r w:rsidRPr="00CB5EDB">
              <w:t xml:space="preserve"> </w:t>
            </w:r>
            <w:proofErr w:type="spellStart"/>
            <w:r w:rsidRPr="0090157F">
              <w:t>Ceradz</w:t>
            </w:r>
            <w:proofErr w:type="spellEnd"/>
            <w:r w:rsidRPr="0090157F">
              <w:t xml:space="preserve"> Dolny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C092FA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1 350.00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BEE17C" w14:textId="7DF0CF57" w:rsidR="005D3D35" w:rsidRPr="00CB5EDB" w:rsidRDefault="006B4650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B7D355" w14:textId="6D0FD1EE" w:rsidR="005D3D35" w:rsidRPr="00CB5EDB" w:rsidRDefault="006B4650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AEBC5E" w14:textId="54DBB8D5" w:rsidR="005D3D35" w:rsidRPr="00CB5EDB" w:rsidRDefault="006B4650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7825675F" w14:textId="24F8D871" w:rsidTr="005D3D35">
        <w:tc>
          <w:tcPr>
            <w:tcW w:w="709" w:type="dxa"/>
            <w:shd w:val="clear" w:color="auto" w:fill="auto"/>
            <w:vAlign w:val="center"/>
          </w:tcPr>
          <w:p w14:paraId="31FF8874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22972B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3</w:t>
            </w:r>
          </w:p>
        </w:tc>
        <w:tc>
          <w:tcPr>
            <w:tcW w:w="2551" w:type="dxa"/>
            <w:shd w:val="clear" w:color="auto" w:fill="auto"/>
          </w:tcPr>
          <w:p w14:paraId="510E1BF8" w14:textId="38B37BA1" w:rsidR="005D3D35" w:rsidRPr="00C82837" w:rsidRDefault="006B4650" w:rsidP="00E13ACC">
            <w:pPr>
              <w:spacing w:before="40"/>
            </w:pPr>
            <w:proofErr w:type="spellStart"/>
            <w:r>
              <w:t>Pawelmed</w:t>
            </w:r>
            <w:proofErr w:type="spellEnd"/>
            <w:r w:rsidR="005D3D35" w:rsidRPr="0090157F">
              <w:t xml:space="preserve"> Serwis Aparatury Medycznej Paweł </w:t>
            </w:r>
            <w:proofErr w:type="spellStart"/>
            <w:r w:rsidR="005D3D35" w:rsidRPr="0090157F">
              <w:t>Wojtalak</w:t>
            </w:r>
            <w:proofErr w:type="spellEnd"/>
          </w:p>
          <w:p w14:paraId="2553E0A6" w14:textId="31D48C29" w:rsidR="005D3D35" w:rsidRPr="00CB5EDB" w:rsidRDefault="005D3D35" w:rsidP="00E13ACC">
            <w:r w:rsidRPr="0090157F">
              <w:t xml:space="preserve">ul. </w:t>
            </w:r>
            <w:r w:rsidR="006B4650">
              <w:t>Staszica 3</w:t>
            </w:r>
            <w:r w:rsidRPr="0090157F">
              <w:t>2</w:t>
            </w:r>
            <w:r w:rsidRPr="00CB5EDB">
              <w:t xml:space="preserve"> </w:t>
            </w:r>
          </w:p>
          <w:p w14:paraId="1DDDF4D5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62-052</w:t>
            </w:r>
            <w:r w:rsidRPr="00CB5EDB">
              <w:t xml:space="preserve"> </w:t>
            </w:r>
            <w:r w:rsidRPr="0090157F">
              <w:t>Komorniki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064F84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9 387.36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A3AD18" w14:textId="2B126AB8" w:rsidR="005D3D35" w:rsidRPr="00CB5EDB" w:rsidRDefault="006B4650" w:rsidP="005D3D35">
            <w:pPr>
              <w:spacing w:before="120" w:after="120"/>
              <w:jc w:val="center"/>
            </w:pPr>
            <w:r>
              <w:t xml:space="preserve">10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7D33EC" w14:textId="55BD2984" w:rsidR="005D3D35" w:rsidRPr="00CB5EDB" w:rsidRDefault="006B4650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943A11" w14:textId="2AC3EC48" w:rsidR="005D3D35" w:rsidRPr="00CB5EDB" w:rsidRDefault="006B4650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58ED3BB1" w14:textId="112DFFCD" w:rsidTr="005D3D35">
        <w:tc>
          <w:tcPr>
            <w:tcW w:w="709" w:type="dxa"/>
            <w:shd w:val="clear" w:color="auto" w:fill="auto"/>
            <w:vAlign w:val="center"/>
          </w:tcPr>
          <w:p w14:paraId="4DFBA158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69944B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2</w:t>
            </w:r>
          </w:p>
        </w:tc>
        <w:tc>
          <w:tcPr>
            <w:tcW w:w="2551" w:type="dxa"/>
            <w:shd w:val="clear" w:color="auto" w:fill="auto"/>
          </w:tcPr>
          <w:p w14:paraId="726AED97" w14:textId="394C6158" w:rsidR="005D3D35" w:rsidRPr="00C82837" w:rsidRDefault="005D3D35" w:rsidP="00E13ACC">
            <w:pPr>
              <w:spacing w:before="40"/>
            </w:pPr>
            <w:r w:rsidRPr="0090157F">
              <w:t xml:space="preserve">UNITECH </w:t>
            </w:r>
            <w:r w:rsidR="006B4650">
              <w:br/>
            </w:r>
            <w:r w:rsidRPr="0090157F">
              <w:t>Dariusz Lubiatowski</w:t>
            </w:r>
          </w:p>
          <w:p w14:paraId="0B29ACB9" w14:textId="77777777" w:rsidR="005D3D35" w:rsidRPr="00CB5EDB" w:rsidRDefault="005D3D35" w:rsidP="00E13ACC">
            <w:r w:rsidRPr="0090157F">
              <w:t xml:space="preserve">ul. </w:t>
            </w:r>
            <w:proofErr w:type="spellStart"/>
            <w:r w:rsidRPr="0090157F">
              <w:t>Staroszkolna</w:t>
            </w:r>
            <w:proofErr w:type="spellEnd"/>
            <w:r w:rsidRPr="00CB5EDB">
              <w:t xml:space="preserve"> </w:t>
            </w:r>
            <w:r w:rsidRPr="0090157F">
              <w:t>15</w:t>
            </w:r>
            <w:r w:rsidRPr="00CB5EDB">
              <w:t xml:space="preserve"> </w:t>
            </w:r>
          </w:p>
          <w:p w14:paraId="58D3FA37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86-005</w:t>
            </w:r>
            <w:r w:rsidRPr="00CB5EDB">
              <w:t xml:space="preserve"> </w:t>
            </w:r>
            <w:r w:rsidRPr="0090157F">
              <w:t>Murowaniec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32F4FC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15 744.00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2426FD" w14:textId="02FAFED2" w:rsidR="005D3D35" w:rsidRPr="00CB5EDB" w:rsidRDefault="00FC12F1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5974F9" w14:textId="41A5CC27" w:rsidR="005D3D35" w:rsidRPr="00CB5EDB" w:rsidRDefault="00FC12F1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BB27D3" w14:textId="630A6952" w:rsidR="005D3D35" w:rsidRPr="00CB5EDB" w:rsidRDefault="00FC12F1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0EB32B44" w14:textId="664C04E8" w:rsidTr="005D3D35">
        <w:tc>
          <w:tcPr>
            <w:tcW w:w="709" w:type="dxa"/>
            <w:shd w:val="clear" w:color="auto" w:fill="auto"/>
            <w:vAlign w:val="center"/>
          </w:tcPr>
          <w:p w14:paraId="2017CE78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lastRenderedPageBreak/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588AEA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8</w:t>
            </w:r>
          </w:p>
        </w:tc>
        <w:tc>
          <w:tcPr>
            <w:tcW w:w="2551" w:type="dxa"/>
            <w:shd w:val="clear" w:color="auto" w:fill="auto"/>
          </w:tcPr>
          <w:p w14:paraId="7BD60B1F" w14:textId="217769F9" w:rsidR="005D3D35" w:rsidRPr="00C82837" w:rsidRDefault="005D3D35" w:rsidP="00E13ACC">
            <w:pPr>
              <w:spacing w:before="40"/>
            </w:pPr>
            <w:r w:rsidRPr="0090157F">
              <w:t xml:space="preserve">UNITECH </w:t>
            </w:r>
            <w:r w:rsidR="00FC12F1">
              <w:br/>
            </w:r>
            <w:r w:rsidRPr="0090157F">
              <w:t>Dariusz Lubiatowski</w:t>
            </w:r>
          </w:p>
          <w:p w14:paraId="5D75957A" w14:textId="77777777" w:rsidR="005D3D35" w:rsidRPr="00CB5EDB" w:rsidRDefault="005D3D35" w:rsidP="00E13ACC">
            <w:r w:rsidRPr="0090157F">
              <w:t xml:space="preserve">ul. </w:t>
            </w:r>
            <w:proofErr w:type="spellStart"/>
            <w:r w:rsidRPr="0090157F">
              <w:t>Staroszkolna</w:t>
            </w:r>
            <w:proofErr w:type="spellEnd"/>
            <w:r w:rsidRPr="00CB5EDB">
              <w:t xml:space="preserve"> </w:t>
            </w:r>
            <w:r w:rsidRPr="0090157F">
              <w:t>15</w:t>
            </w:r>
            <w:r w:rsidRPr="00CB5EDB">
              <w:t xml:space="preserve"> </w:t>
            </w:r>
          </w:p>
          <w:p w14:paraId="02F454D9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86-005</w:t>
            </w:r>
            <w:r w:rsidRPr="00CB5EDB">
              <w:t xml:space="preserve"> </w:t>
            </w:r>
            <w:r w:rsidRPr="0090157F">
              <w:t>Murowaniec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7AF0B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9 963.00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55DE99" w14:textId="5CCB952E" w:rsidR="005D3D35" w:rsidRPr="00CB5EDB" w:rsidRDefault="00FC12F1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EDEF0D" w14:textId="481AD0D2" w:rsidR="005D3D35" w:rsidRPr="00CB5EDB" w:rsidRDefault="00FC12F1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52142" w14:textId="22E15D5D" w:rsidR="005D3D35" w:rsidRPr="00CB5EDB" w:rsidRDefault="00FC12F1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32496750" w14:textId="3C45B4B2" w:rsidTr="005D3D35">
        <w:tc>
          <w:tcPr>
            <w:tcW w:w="709" w:type="dxa"/>
            <w:shd w:val="clear" w:color="auto" w:fill="auto"/>
            <w:vAlign w:val="center"/>
          </w:tcPr>
          <w:p w14:paraId="0A8F9A43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1DA58D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4</w:t>
            </w:r>
          </w:p>
        </w:tc>
        <w:tc>
          <w:tcPr>
            <w:tcW w:w="2551" w:type="dxa"/>
            <w:shd w:val="clear" w:color="auto" w:fill="auto"/>
          </w:tcPr>
          <w:p w14:paraId="0664E852" w14:textId="3AC773E7" w:rsidR="005D3D35" w:rsidRPr="00C82837" w:rsidRDefault="005D3D35" w:rsidP="00E13ACC">
            <w:pPr>
              <w:spacing w:before="40"/>
            </w:pPr>
            <w:r w:rsidRPr="0090157F">
              <w:t xml:space="preserve">SK-MED SYSTEMS </w:t>
            </w:r>
            <w:r w:rsidR="00FC12F1">
              <w:br/>
            </w:r>
            <w:r w:rsidRPr="0090157F">
              <w:t>Sp. z o. o.</w:t>
            </w:r>
          </w:p>
          <w:p w14:paraId="683139F3" w14:textId="77777777" w:rsidR="005D3D35" w:rsidRPr="00CB5EDB" w:rsidRDefault="005D3D35" w:rsidP="00E13ACC">
            <w:r w:rsidRPr="0090157F">
              <w:t>ul. Święty Marcin</w:t>
            </w:r>
            <w:r w:rsidRPr="00CB5EDB">
              <w:t xml:space="preserve"> </w:t>
            </w:r>
            <w:r w:rsidRPr="0090157F">
              <w:t>29/8</w:t>
            </w:r>
            <w:r w:rsidRPr="00CB5EDB">
              <w:t xml:space="preserve"> </w:t>
            </w:r>
          </w:p>
          <w:p w14:paraId="438906E7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61-806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DAADC5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1 036.80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90BFB1" w14:textId="0FAFAC09" w:rsidR="005D3D35" w:rsidRPr="00CB5EDB" w:rsidRDefault="00FC12F1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61F322" w14:textId="28EEFC8D" w:rsidR="005D3D35" w:rsidRPr="00CB5EDB" w:rsidRDefault="00FC12F1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31ECAD" w14:textId="4458F56B" w:rsidR="005D3D35" w:rsidRPr="00CB5EDB" w:rsidRDefault="00FC12F1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75C37FF4" w14:textId="4D99327F" w:rsidTr="005D3D35">
        <w:tc>
          <w:tcPr>
            <w:tcW w:w="709" w:type="dxa"/>
            <w:shd w:val="clear" w:color="auto" w:fill="auto"/>
            <w:vAlign w:val="center"/>
          </w:tcPr>
          <w:p w14:paraId="450D2E92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C06DF5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7</w:t>
            </w:r>
          </w:p>
        </w:tc>
        <w:tc>
          <w:tcPr>
            <w:tcW w:w="2551" w:type="dxa"/>
            <w:shd w:val="clear" w:color="auto" w:fill="auto"/>
          </w:tcPr>
          <w:p w14:paraId="62471E74" w14:textId="10B64AD3" w:rsidR="005D3D35" w:rsidRPr="00C82837" w:rsidRDefault="005D3D35" w:rsidP="00E13ACC">
            <w:pPr>
              <w:spacing w:before="40"/>
            </w:pPr>
            <w:r w:rsidRPr="0090157F">
              <w:t xml:space="preserve">SK-MED SYSTEMS </w:t>
            </w:r>
            <w:r w:rsidR="00FC12F1">
              <w:br/>
            </w:r>
            <w:r w:rsidRPr="0090157F">
              <w:t>Sp. z o. o.</w:t>
            </w:r>
          </w:p>
          <w:p w14:paraId="5D6828CC" w14:textId="77777777" w:rsidR="005D3D35" w:rsidRPr="00CB5EDB" w:rsidRDefault="005D3D35" w:rsidP="00E13ACC">
            <w:r w:rsidRPr="0090157F">
              <w:t>ul. Święty Marcin</w:t>
            </w:r>
            <w:r w:rsidRPr="00CB5EDB">
              <w:t xml:space="preserve"> </w:t>
            </w:r>
            <w:r w:rsidRPr="0090157F">
              <w:t>29/8</w:t>
            </w:r>
            <w:r w:rsidRPr="00CB5EDB">
              <w:t xml:space="preserve"> </w:t>
            </w:r>
          </w:p>
          <w:p w14:paraId="7FF20015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61-806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FA2E01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1 728.00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59473B" w14:textId="408ABE52" w:rsidR="005D3D35" w:rsidRPr="00CB5EDB" w:rsidRDefault="00FC12F1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6A1FB1" w14:textId="58B5AF3A" w:rsidR="005D3D35" w:rsidRPr="00CB5EDB" w:rsidRDefault="00FC12F1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3323CE" w14:textId="22E480F7" w:rsidR="005D3D35" w:rsidRPr="00CB5EDB" w:rsidRDefault="00FC12F1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28EB9E88" w14:textId="3540ED23" w:rsidTr="005D3D35">
        <w:tc>
          <w:tcPr>
            <w:tcW w:w="709" w:type="dxa"/>
            <w:shd w:val="clear" w:color="auto" w:fill="auto"/>
            <w:vAlign w:val="center"/>
          </w:tcPr>
          <w:p w14:paraId="68109832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AB9DF0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9</w:t>
            </w:r>
          </w:p>
        </w:tc>
        <w:tc>
          <w:tcPr>
            <w:tcW w:w="2551" w:type="dxa"/>
            <w:shd w:val="clear" w:color="auto" w:fill="auto"/>
          </w:tcPr>
          <w:p w14:paraId="55D6EFFB" w14:textId="3C613554" w:rsidR="005D3D35" w:rsidRPr="00C82837" w:rsidRDefault="005D3D35" w:rsidP="00E13ACC">
            <w:pPr>
              <w:spacing w:before="40"/>
            </w:pPr>
            <w:r w:rsidRPr="0090157F">
              <w:t xml:space="preserve">SK-MED SYSTEMS </w:t>
            </w:r>
            <w:r w:rsidR="00FC12F1">
              <w:br/>
            </w:r>
            <w:r w:rsidRPr="0090157F">
              <w:t>Sp. z o. o.</w:t>
            </w:r>
          </w:p>
          <w:p w14:paraId="31C14A53" w14:textId="77777777" w:rsidR="005D3D35" w:rsidRPr="00CB5EDB" w:rsidRDefault="005D3D35" w:rsidP="00E13ACC">
            <w:r w:rsidRPr="0090157F">
              <w:t>ul. Święty Marcin</w:t>
            </w:r>
            <w:r w:rsidRPr="00CB5EDB">
              <w:t xml:space="preserve"> </w:t>
            </w:r>
            <w:r w:rsidRPr="0090157F">
              <w:t>29/8</w:t>
            </w:r>
            <w:r w:rsidRPr="00CB5EDB">
              <w:t xml:space="preserve"> </w:t>
            </w:r>
          </w:p>
          <w:p w14:paraId="5F4D1955" w14:textId="77777777" w:rsidR="005D3D35" w:rsidRPr="00CB5EDB" w:rsidRDefault="005D3D35" w:rsidP="00E13ACC">
            <w:pPr>
              <w:spacing w:after="120"/>
              <w:jc w:val="both"/>
            </w:pPr>
            <w:r w:rsidRPr="0090157F">
              <w:t>61-806</w:t>
            </w:r>
            <w:r w:rsidRPr="00CB5EDB">
              <w:t xml:space="preserve"> </w:t>
            </w:r>
            <w:r w:rsidRPr="0090157F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1C126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691.20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B86D8" w14:textId="1BE9A29D" w:rsidR="005D3D35" w:rsidRPr="00CB5EDB" w:rsidRDefault="00FC12F1" w:rsidP="005D3D35">
            <w:pPr>
              <w:spacing w:before="120" w:after="120"/>
              <w:jc w:val="center"/>
            </w:pPr>
            <w:r>
              <w:t xml:space="preserve">12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3D76F8" w14:textId="6DCCBF51" w:rsidR="005D3D35" w:rsidRPr="00CB5EDB" w:rsidRDefault="00FC12F1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D62BB6" w14:textId="4DD1D447" w:rsidR="005D3D35" w:rsidRPr="00CB5EDB" w:rsidRDefault="00FC12F1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25CD6C10" w14:textId="7B67BAC3" w:rsidTr="005D3D35">
        <w:tc>
          <w:tcPr>
            <w:tcW w:w="709" w:type="dxa"/>
            <w:shd w:val="clear" w:color="auto" w:fill="auto"/>
            <w:vAlign w:val="center"/>
          </w:tcPr>
          <w:p w14:paraId="722D8512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56F02F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2</w:t>
            </w:r>
          </w:p>
        </w:tc>
        <w:tc>
          <w:tcPr>
            <w:tcW w:w="2551" w:type="dxa"/>
            <w:shd w:val="clear" w:color="auto" w:fill="auto"/>
          </w:tcPr>
          <w:p w14:paraId="3D49239A" w14:textId="67431C41" w:rsidR="005D3D35" w:rsidRPr="00C82837" w:rsidRDefault="005D3D35" w:rsidP="00E13ACC">
            <w:pPr>
              <w:spacing w:before="40"/>
            </w:pPr>
            <w:r w:rsidRPr="0090157F">
              <w:t xml:space="preserve">ANMEDIQ </w:t>
            </w:r>
            <w:r w:rsidR="00FC12F1">
              <w:t>Sp. z o. o.</w:t>
            </w:r>
          </w:p>
          <w:p w14:paraId="39E78D55" w14:textId="05223C07" w:rsidR="005D3D35" w:rsidRPr="00CB5EDB" w:rsidRDefault="00FC12F1" w:rsidP="00E13ACC">
            <w:r>
              <w:t>ul. Zachodnia 5</w:t>
            </w:r>
            <w:r w:rsidR="005D3D35" w:rsidRPr="00CB5EDB">
              <w:t xml:space="preserve"> </w:t>
            </w:r>
          </w:p>
          <w:p w14:paraId="0325CD2D" w14:textId="35AE2C6A" w:rsidR="005D3D35" w:rsidRPr="00CB5EDB" w:rsidRDefault="00FC12F1" w:rsidP="00E13ACC">
            <w:pPr>
              <w:spacing w:after="120"/>
              <w:jc w:val="both"/>
            </w:pPr>
            <w:r>
              <w:t>05-552 Wola Mrokowska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CDBE9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15 660.00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D5C7FA" w14:textId="5629FDFF" w:rsidR="005D3D35" w:rsidRPr="00CB5EDB" w:rsidRDefault="00FC12F1" w:rsidP="005D3D3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6B642E" w14:textId="25D2F5BC" w:rsidR="005D3D35" w:rsidRPr="00CB5EDB" w:rsidRDefault="00FC12F1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74B310" w14:textId="181F1235" w:rsidR="005D3D35" w:rsidRPr="00CB5EDB" w:rsidRDefault="00FC12F1" w:rsidP="005D3D35">
            <w:pPr>
              <w:spacing w:before="120" w:after="120"/>
              <w:jc w:val="center"/>
            </w:pPr>
            <w:r>
              <w:t>NIE</w:t>
            </w:r>
          </w:p>
        </w:tc>
      </w:tr>
      <w:tr w:rsidR="005D3D35" w:rsidRPr="00075CD0" w14:paraId="308348C6" w14:textId="6F6C0B6D" w:rsidTr="005D3D35">
        <w:tc>
          <w:tcPr>
            <w:tcW w:w="709" w:type="dxa"/>
            <w:shd w:val="clear" w:color="auto" w:fill="auto"/>
            <w:vAlign w:val="center"/>
          </w:tcPr>
          <w:p w14:paraId="54B77A4D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DBC9AC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8</w:t>
            </w:r>
          </w:p>
        </w:tc>
        <w:tc>
          <w:tcPr>
            <w:tcW w:w="2551" w:type="dxa"/>
            <w:shd w:val="clear" w:color="auto" w:fill="auto"/>
          </w:tcPr>
          <w:p w14:paraId="7801EDA6" w14:textId="77777777" w:rsidR="00FC12F1" w:rsidRPr="00C82837" w:rsidRDefault="00FC12F1" w:rsidP="00FC12F1">
            <w:pPr>
              <w:spacing w:before="40"/>
            </w:pPr>
            <w:r w:rsidRPr="0090157F">
              <w:t xml:space="preserve">ANMEDIQ </w:t>
            </w:r>
            <w:r>
              <w:t>Sp. z o. o.</w:t>
            </w:r>
          </w:p>
          <w:p w14:paraId="7D06F0D0" w14:textId="77777777" w:rsidR="00FC12F1" w:rsidRPr="00CB5EDB" w:rsidRDefault="00FC12F1" w:rsidP="00FC12F1">
            <w:r>
              <w:t>ul. Zachodnia 5</w:t>
            </w:r>
            <w:r w:rsidRPr="00CB5EDB">
              <w:t xml:space="preserve"> </w:t>
            </w:r>
          </w:p>
          <w:p w14:paraId="15F14E66" w14:textId="0E5150FA" w:rsidR="005D3D35" w:rsidRPr="00CB5EDB" w:rsidRDefault="00FC12F1" w:rsidP="00FC12F1">
            <w:pPr>
              <w:spacing w:after="120"/>
              <w:jc w:val="both"/>
            </w:pPr>
            <w:r>
              <w:t>05-552 Wola Mrokowska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595E4B" w14:textId="77777777" w:rsidR="005D3D35" w:rsidRPr="00CB5EDB" w:rsidRDefault="005D3D35" w:rsidP="00E13ACC">
            <w:pPr>
              <w:spacing w:before="120" w:after="120"/>
              <w:jc w:val="center"/>
            </w:pPr>
            <w:r w:rsidRPr="0090157F">
              <w:t>14 904.00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0D3853" w14:textId="6AB02602" w:rsidR="005D3D35" w:rsidRPr="00CB5EDB" w:rsidRDefault="00FC12F1" w:rsidP="005D3D3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6AF6AB" w14:textId="517B05FD" w:rsidR="005D3D35" w:rsidRPr="00CB5EDB" w:rsidRDefault="00FC12F1" w:rsidP="005D3D3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FF3DF3" w14:textId="2244E937" w:rsidR="005D3D35" w:rsidRPr="00CB5EDB" w:rsidRDefault="00FC12F1" w:rsidP="005D3D35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6E538C15" w14:textId="77777777" w:rsidR="00AF497C" w:rsidRDefault="00AF497C" w:rsidP="00AF497C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15CB0D95" w14:textId="77777777" w:rsidR="00AF497C" w:rsidRDefault="00AF497C" w:rsidP="00AF497C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FEE6DBF" w14:textId="1631F685" w:rsidR="00AF497C" w:rsidRPr="00C80B89" w:rsidRDefault="00AF497C" w:rsidP="00AF497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28F5196C" w14:textId="77777777" w:rsidR="00AF497C" w:rsidRDefault="00AF497C" w:rsidP="00AF497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DDD0066" w14:textId="77777777" w:rsidR="00AF497C" w:rsidRDefault="00AF497C" w:rsidP="00AF497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26543CB" w14:textId="77777777" w:rsidR="00AF497C" w:rsidRDefault="00AF497C" w:rsidP="00AF497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4B4818" w14:textId="48B3AF42" w:rsidR="00C236D3" w:rsidRPr="006B27ED" w:rsidRDefault="0090157F" w:rsidP="00173B20">
      <w:pPr>
        <w:jc w:val="right"/>
        <w:rPr>
          <w:sz w:val="22"/>
          <w:szCs w:val="22"/>
        </w:rPr>
      </w:pPr>
      <w:r w:rsidRPr="0090157F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CA8B4" w14:textId="77777777" w:rsidR="003B719A" w:rsidRDefault="003B719A">
      <w:r>
        <w:separator/>
      </w:r>
    </w:p>
  </w:endnote>
  <w:endnote w:type="continuationSeparator" w:id="0">
    <w:p w14:paraId="7AB94ABA" w14:textId="77777777" w:rsidR="003B719A" w:rsidRDefault="003B7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8F0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666C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23C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E190E4">
        <v:line id="_x0000_s1025" style="position:absolute;left:0;text-align:left;z-index:251657728" from="-3.85pt,8.7pt" to="455.15pt,8.7pt"/>
      </w:pict>
    </w:r>
  </w:p>
  <w:p w14:paraId="1029AC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05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1EE1F9" w14:textId="77777777" w:rsidR="009F189D" w:rsidRDefault="009F189D">
    <w:pPr>
      <w:pStyle w:val="Stopka"/>
      <w:tabs>
        <w:tab w:val="clear" w:pos="4536"/>
      </w:tabs>
      <w:jc w:val="center"/>
    </w:pPr>
  </w:p>
  <w:p w14:paraId="7ECFCF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B4F32" w14:textId="77777777" w:rsidR="003B719A" w:rsidRDefault="003B719A">
      <w:r>
        <w:separator/>
      </w:r>
    </w:p>
  </w:footnote>
  <w:footnote w:type="continuationSeparator" w:id="0">
    <w:p w14:paraId="527BAB48" w14:textId="77777777" w:rsidR="003B719A" w:rsidRDefault="003B7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B7EA1" w14:textId="77777777" w:rsidR="0090157F" w:rsidRDefault="00901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105FD" w14:textId="77777777" w:rsidR="0090157F" w:rsidRDefault="00901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330D4" w14:textId="77777777" w:rsidR="0090157F" w:rsidRDefault="009015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19A"/>
    <w:rsid w:val="00007727"/>
    <w:rsid w:val="00017720"/>
    <w:rsid w:val="00035488"/>
    <w:rsid w:val="000D7F25"/>
    <w:rsid w:val="000E00E5"/>
    <w:rsid w:val="00173B20"/>
    <w:rsid w:val="001C69FF"/>
    <w:rsid w:val="0023318D"/>
    <w:rsid w:val="003B719A"/>
    <w:rsid w:val="003D72FD"/>
    <w:rsid w:val="00423179"/>
    <w:rsid w:val="00490DC0"/>
    <w:rsid w:val="00493F8C"/>
    <w:rsid w:val="004C7E9B"/>
    <w:rsid w:val="005614F2"/>
    <w:rsid w:val="00577BC6"/>
    <w:rsid w:val="005D3D35"/>
    <w:rsid w:val="0069085C"/>
    <w:rsid w:val="006B27ED"/>
    <w:rsid w:val="006B4650"/>
    <w:rsid w:val="007617A3"/>
    <w:rsid w:val="00843263"/>
    <w:rsid w:val="00861E75"/>
    <w:rsid w:val="0090157F"/>
    <w:rsid w:val="009D19BD"/>
    <w:rsid w:val="009F189D"/>
    <w:rsid w:val="00A80738"/>
    <w:rsid w:val="00AF497C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12F1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6FAE7C"/>
  <w15:chartTrackingRefBased/>
  <w15:docId w15:val="{23196693-0AC5-461D-A3A1-71CE66137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617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dcterms:created xsi:type="dcterms:W3CDTF">2021-10-18T05:42:00Z</dcterms:created>
  <dcterms:modified xsi:type="dcterms:W3CDTF">2021-10-18T06:18:00Z</dcterms:modified>
</cp:coreProperties>
</file>