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8DC6D" w14:textId="0B090491" w:rsidR="009234BE" w:rsidRPr="009234BE" w:rsidRDefault="009234BE" w:rsidP="009234BE">
      <w:pPr>
        <w:rPr>
          <w:bCs/>
          <w:sz w:val="20"/>
          <w:szCs w:val="20"/>
        </w:rPr>
      </w:pPr>
      <w:r w:rsidRPr="009234BE">
        <w:rPr>
          <w:bCs/>
          <w:sz w:val="20"/>
          <w:szCs w:val="20"/>
        </w:rPr>
        <w:t>Ogłoszenie o zamówieniu nr 2021/BZP 00233837/01 z dnia 18.10.2021</w:t>
      </w:r>
    </w:p>
    <w:p w14:paraId="60B7466D" w14:textId="77777777" w:rsidR="009234BE" w:rsidRDefault="009234BE" w:rsidP="009234BE">
      <w:pPr>
        <w:jc w:val="center"/>
        <w:rPr>
          <w:bCs/>
        </w:rPr>
      </w:pPr>
    </w:p>
    <w:p w14:paraId="790D3BF4" w14:textId="7400E0A6" w:rsidR="009234BE" w:rsidRPr="009234BE" w:rsidRDefault="009234BE" w:rsidP="009234BE">
      <w:pPr>
        <w:jc w:val="center"/>
        <w:rPr>
          <w:b/>
        </w:rPr>
      </w:pPr>
      <w:r w:rsidRPr="009234BE">
        <w:rPr>
          <w:b/>
        </w:rPr>
        <w:t>Ogłoszenie o zamówieniu</w:t>
      </w:r>
    </w:p>
    <w:p w14:paraId="0BC1F14F" w14:textId="77777777" w:rsidR="009234BE" w:rsidRPr="009234BE" w:rsidRDefault="009234BE" w:rsidP="009234BE">
      <w:pPr>
        <w:jc w:val="center"/>
        <w:rPr>
          <w:b/>
        </w:rPr>
      </w:pPr>
      <w:r w:rsidRPr="009234BE">
        <w:rPr>
          <w:b/>
        </w:rPr>
        <w:t>Usługi</w:t>
      </w:r>
    </w:p>
    <w:p w14:paraId="2A532C4E" w14:textId="77777777" w:rsidR="009234BE" w:rsidRPr="009234BE" w:rsidRDefault="009234BE" w:rsidP="009234BE">
      <w:pPr>
        <w:jc w:val="center"/>
        <w:rPr>
          <w:b/>
        </w:rPr>
      </w:pPr>
      <w:r w:rsidRPr="009234BE">
        <w:rPr>
          <w:b/>
        </w:rPr>
        <w:t>Zimowe utrzymanie dróg i ulic na terenie gminy Woźniki.</w:t>
      </w:r>
    </w:p>
    <w:p w14:paraId="68ED02C6" w14:textId="77777777" w:rsidR="009234BE" w:rsidRDefault="009234BE" w:rsidP="009234BE">
      <w:pPr>
        <w:rPr>
          <w:bCs/>
        </w:rPr>
      </w:pPr>
    </w:p>
    <w:p w14:paraId="53D7868C" w14:textId="74E74FCB" w:rsidR="009234BE" w:rsidRPr="009234BE" w:rsidRDefault="009234BE" w:rsidP="009234BE">
      <w:pPr>
        <w:rPr>
          <w:bCs/>
        </w:rPr>
      </w:pPr>
      <w:r w:rsidRPr="009234BE">
        <w:rPr>
          <w:bCs/>
        </w:rPr>
        <w:t>SEKCJA I - ZAMAWIAJĄCY</w:t>
      </w:r>
    </w:p>
    <w:p w14:paraId="0E519D60" w14:textId="77777777" w:rsidR="009234BE" w:rsidRPr="009234BE" w:rsidRDefault="009234BE" w:rsidP="009234BE">
      <w:pPr>
        <w:rPr>
          <w:bCs/>
        </w:rPr>
      </w:pPr>
      <w:r w:rsidRPr="009234BE">
        <w:rPr>
          <w:bCs/>
        </w:rPr>
        <w:t>1.1.) Rola zamawiającego</w:t>
      </w:r>
    </w:p>
    <w:p w14:paraId="6C0F30A8" w14:textId="77777777" w:rsidR="009234BE" w:rsidRPr="009234BE" w:rsidRDefault="009234BE" w:rsidP="009234BE">
      <w:pPr>
        <w:rPr>
          <w:bCs/>
        </w:rPr>
      </w:pPr>
    </w:p>
    <w:p w14:paraId="1DCA937F" w14:textId="77777777" w:rsidR="009234BE" w:rsidRPr="009234BE" w:rsidRDefault="009234BE" w:rsidP="009234BE">
      <w:pPr>
        <w:rPr>
          <w:bCs/>
        </w:rPr>
      </w:pPr>
      <w:r w:rsidRPr="009234BE">
        <w:rPr>
          <w:bCs/>
        </w:rPr>
        <w:t>Postępowanie prowadzone jest samodzielnie przez zamawiającego</w:t>
      </w:r>
    </w:p>
    <w:p w14:paraId="7F89295A" w14:textId="77777777" w:rsidR="009234BE" w:rsidRPr="009234BE" w:rsidRDefault="009234BE" w:rsidP="009234BE">
      <w:pPr>
        <w:rPr>
          <w:bCs/>
        </w:rPr>
      </w:pPr>
      <w:r w:rsidRPr="009234BE">
        <w:rPr>
          <w:bCs/>
        </w:rPr>
        <w:t>1.2.) Nazwa zamawiającego: Gmina Woźniki</w:t>
      </w:r>
    </w:p>
    <w:p w14:paraId="4C046711" w14:textId="77777777" w:rsidR="009234BE" w:rsidRPr="009234BE" w:rsidRDefault="009234BE" w:rsidP="009234BE">
      <w:pPr>
        <w:rPr>
          <w:bCs/>
        </w:rPr>
      </w:pPr>
      <w:r w:rsidRPr="009234BE">
        <w:rPr>
          <w:bCs/>
        </w:rPr>
        <w:t>1.4) Krajowy Numer Identyfikacyjny: REGON 151398480</w:t>
      </w:r>
    </w:p>
    <w:p w14:paraId="5FF2DD4D" w14:textId="77777777" w:rsidR="009234BE" w:rsidRPr="009234BE" w:rsidRDefault="009234BE" w:rsidP="009234BE">
      <w:pPr>
        <w:rPr>
          <w:bCs/>
        </w:rPr>
      </w:pPr>
      <w:r w:rsidRPr="009234BE">
        <w:rPr>
          <w:bCs/>
        </w:rPr>
        <w:t>1.5) Adres zamawiającego</w:t>
      </w:r>
    </w:p>
    <w:p w14:paraId="0320C2EB" w14:textId="77777777" w:rsidR="009234BE" w:rsidRPr="009234BE" w:rsidRDefault="009234BE" w:rsidP="009234BE">
      <w:pPr>
        <w:rPr>
          <w:bCs/>
        </w:rPr>
      </w:pPr>
      <w:r w:rsidRPr="009234BE">
        <w:rPr>
          <w:bCs/>
        </w:rPr>
        <w:t>1.5.1.) Ulica: Rynek 11</w:t>
      </w:r>
    </w:p>
    <w:p w14:paraId="1AE27316" w14:textId="77777777" w:rsidR="009234BE" w:rsidRPr="009234BE" w:rsidRDefault="009234BE" w:rsidP="009234BE">
      <w:pPr>
        <w:rPr>
          <w:bCs/>
        </w:rPr>
      </w:pPr>
      <w:r w:rsidRPr="009234BE">
        <w:rPr>
          <w:bCs/>
        </w:rPr>
        <w:t>1.5.2.) Miejscowość: Woźniki</w:t>
      </w:r>
    </w:p>
    <w:p w14:paraId="7C65D1EE" w14:textId="77777777" w:rsidR="009234BE" w:rsidRPr="009234BE" w:rsidRDefault="009234BE" w:rsidP="009234BE">
      <w:pPr>
        <w:rPr>
          <w:bCs/>
        </w:rPr>
      </w:pPr>
      <w:r w:rsidRPr="009234BE">
        <w:rPr>
          <w:bCs/>
        </w:rPr>
        <w:t>1.5.3.) Kod pocztowy: 42-289</w:t>
      </w:r>
    </w:p>
    <w:p w14:paraId="69339E7B" w14:textId="77777777" w:rsidR="009234BE" w:rsidRPr="009234BE" w:rsidRDefault="009234BE" w:rsidP="009234BE">
      <w:pPr>
        <w:rPr>
          <w:bCs/>
        </w:rPr>
      </w:pPr>
      <w:r w:rsidRPr="009234BE">
        <w:rPr>
          <w:bCs/>
        </w:rPr>
        <w:t>1.5.4.) Województwo: śląskie</w:t>
      </w:r>
    </w:p>
    <w:p w14:paraId="7C53BACF" w14:textId="77777777" w:rsidR="009234BE" w:rsidRPr="009234BE" w:rsidRDefault="009234BE" w:rsidP="009234BE">
      <w:pPr>
        <w:rPr>
          <w:bCs/>
        </w:rPr>
      </w:pPr>
      <w:r w:rsidRPr="009234BE">
        <w:rPr>
          <w:bCs/>
        </w:rPr>
        <w:t>1.5.5.) Kraj: Polska</w:t>
      </w:r>
    </w:p>
    <w:p w14:paraId="33328725" w14:textId="77777777" w:rsidR="009234BE" w:rsidRPr="009234BE" w:rsidRDefault="009234BE" w:rsidP="009234BE">
      <w:pPr>
        <w:rPr>
          <w:bCs/>
        </w:rPr>
      </w:pPr>
      <w:r w:rsidRPr="009234BE">
        <w:rPr>
          <w:bCs/>
        </w:rPr>
        <w:t>1.5.6.) Lokalizacja NUTS 3: PL228 - Bytomski</w:t>
      </w:r>
    </w:p>
    <w:p w14:paraId="3477584E" w14:textId="77777777" w:rsidR="009234BE" w:rsidRPr="009234BE" w:rsidRDefault="009234BE" w:rsidP="009234BE">
      <w:pPr>
        <w:rPr>
          <w:bCs/>
        </w:rPr>
      </w:pPr>
      <w:r w:rsidRPr="009234BE">
        <w:rPr>
          <w:bCs/>
        </w:rPr>
        <w:t>1.5.9.) Adres poczty elektronicznej: urzad@wozniki.pl</w:t>
      </w:r>
    </w:p>
    <w:p w14:paraId="61837536" w14:textId="77777777" w:rsidR="009234BE" w:rsidRPr="009234BE" w:rsidRDefault="009234BE" w:rsidP="009234BE">
      <w:pPr>
        <w:rPr>
          <w:bCs/>
        </w:rPr>
      </w:pPr>
      <w:r w:rsidRPr="009234BE">
        <w:rPr>
          <w:bCs/>
        </w:rPr>
        <w:t>1.5.10.) Adres strony internetowej zamawiającego: www.wozniki.pl</w:t>
      </w:r>
    </w:p>
    <w:p w14:paraId="0B348065" w14:textId="77777777" w:rsidR="009234BE" w:rsidRPr="009234BE" w:rsidRDefault="009234BE" w:rsidP="009234BE">
      <w:pPr>
        <w:rPr>
          <w:bCs/>
        </w:rPr>
      </w:pPr>
      <w:r w:rsidRPr="009234BE">
        <w:rPr>
          <w:bCs/>
        </w:rPr>
        <w:t>1.6.) Rodzaj zamawiającego: Zamawiający publiczny - jednostka sektora finansów publicznych - jednostka samorządu terytorialnego</w:t>
      </w:r>
    </w:p>
    <w:p w14:paraId="782E6C1E" w14:textId="77777777" w:rsidR="009234BE" w:rsidRPr="009234BE" w:rsidRDefault="009234BE" w:rsidP="009234BE">
      <w:pPr>
        <w:rPr>
          <w:bCs/>
        </w:rPr>
      </w:pPr>
      <w:r w:rsidRPr="009234BE">
        <w:rPr>
          <w:bCs/>
        </w:rPr>
        <w:t>1.7.) Przedmiot działalności zamawiającego: Ogólne usługi publiczne</w:t>
      </w:r>
    </w:p>
    <w:p w14:paraId="27F6BB67" w14:textId="77777777" w:rsidR="009234BE" w:rsidRPr="009234BE" w:rsidRDefault="009234BE" w:rsidP="009234BE">
      <w:pPr>
        <w:rPr>
          <w:bCs/>
        </w:rPr>
      </w:pPr>
      <w:r w:rsidRPr="009234BE">
        <w:rPr>
          <w:bCs/>
        </w:rPr>
        <w:t>SEKCJA II – INFORMACJE PODSTAWOWE</w:t>
      </w:r>
    </w:p>
    <w:p w14:paraId="3F8025AD" w14:textId="77777777" w:rsidR="009234BE" w:rsidRPr="009234BE" w:rsidRDefault="009234BE" w:rsidP="009234BE">
      <w:pPr>
        <w:rPr>
          <w:bCs/>
        </w:rPr>
      </w:pPr>
      <w:r w:rsidRPr="009234BE">
        <w:rPr>
          <w:bCs/>
        </w:rPr>
        <w:t>2.1.) Ogłoszenie dotyczy:</w:t>
      </w:r>
    </w:p>
    <w:p w14:paraId="32322DB9" w14:textId="77777777" w:rsidR="009234BE" w:rsidRPr="009234BE" w:rsidRDefault="009234BE" w:rsidP="009234BE">
      <w:pPr>
        <w:rPr>
          <w:bCs/>
        </w:rPr>
      </w:pPr>
    </w:p>
    <w:p w14:paraId="4A10DDCF" w14:textId="77777777" w:rsidR="009234BE" w:rsidRPr="009234BE" w:rsidRDefault="009234BE" w:rsidP="009234BE">
      <w:pPr>
        <w:rPr>
          <w:bCs/>
        </w:rPr>
      </w:pPr>
      <w:r w:rsidRPr="009234BE">
        <w:rPr>
          <w:bCs/>
        </w:rPr>
        <w:t>Zamówienia publicznego</w:t>
      </w:r>
    </w:p>
    <w:p w14:paraId="041A329B" w14:textId="77777777" w:rsidR="009234BE" w:rsidRPr="009234BE" w:rsidRDefault="009234BE" w:rsidP="009234BE">
      <w:pPr>
        <w:rPr>
          <w:bCs/>
        </w:rPr>
      </w:pPr>
      <w:r w:rsidRPr="009234BE">
        <w:rPr>
          <w:bCs/>
        </w:rPr>
        <w:t>2.2.) Ogłoszenie dotyczy usług społecznych i innych szczególnych usług: Nie</w:t>
      </w:r>
    </w:p>
    <w:p w14:paraId="7C142711" w14:textId="77777777" w:rsidR="009234BE" w:rsidRPr="009234BE" w:rsidRDefault="009234BE" w:rsidP="009234BE">
      <w:pPr>
        <w:rPr>
          <w:bCs/>
        </w:rPr>
      </w:pPr>
      <w:r w:rsidRPr="009234BE">
        <w:rPr>
          <w:bCs/>
        </w:rPr>
        <w:t>2.3.) Nazwa zamówienia albo umowy ramowej:</w:t>
      </w:r>
    </w:p>
    <w:p w14:paraId="2C2BB14F" w14:textId="77777777" w:rsidR="009234BE" w:rsidRPr="009234BE" w:rsidRDefault="009234BE" w:rsidP="009234BE">
      <w:pPr>
        <w:rPr>
          <w:bCs/>
        </w:rPr>
      </w:pPr>
    </w:p>
    <w:p w14:paraId="233E008A" w14:textId="77777777" w:rsidR="009234BE" w:rsidRPr="009234BE" w:rsidRDefault="009234BE" w:rsidP="009234BE">
      <w:pPr>
        <w:rPr>
          <w:bCs/>
        </w:rPr>
      </w:pPr>
      <w:r w:rsidRPr="009234BE">
        <w:rPr>
          <w:bCs/>
        </w:rPr>
        <w:t>Zimowe utrzymanie dróg i ulic na terenie gminy Woźniki.</w:t>
      </w:r>
    </w:p>
    <w:p w14:paraId="1CA763A2" w14:textId="77777777" w:rsidR="009234BE" w:rsidRPr="009234BE" w:rsidRDefault="009234BE" w:rsidP="009234BE">
      <w:pPr>
        <w:rPr>
          <w:bCs/>
        </w:rPr>
      </w:pPr>
      <w:r w:rsidRPr="009234BE">
        <w:rPr>
          <w:bCs/>
        </w:rPr>
        <w:t>2.4.) Identyfikator postępowania: ocds-148610-5b4b3005-2fdb-11ec-a3fb-0a24f8cd532c</w:t>
      </w:r>
    </w:p>
    <w:p w14:paraId="5CA60BDA" w14:textId="77777777" w:rsidR="009234BE" w:rsidRPr="009234BE" w:rsidRDefault="009234BE" w:rsidP="009234BE">
      <w:pPr>
        <w:rPr>
          <w:bCs/>
        </w:rPr>
      </w:pPr>
      <w:r w:rsidRPr="009234BE">
        <w:rPr>
          <w:bCs/>
        </w:rPr>
        <w:t xml:space="preserve">2.5.) Numer ogłoszenia: </w:t>
      </w:r>
      <w:bookmarkStart w:id="0" w:name="_Hlk85441862"/>
      <w:r w:rsidRPr="009234BE">
        <w:rPr>
          <w:bCs/>
        </w:rPr>
        <w:t>2021/BZP 00233837/01</w:t>
      </w:r>
      <w:bookmarkEnd w:id="0"/>
    </w:p>
    <w:p w14:paraId="69218767" w14:textId="77777777" w:rsidR="009234BE" w:rsidRPr="009234BE" w:rsidRDefault="009234BE" w:rsidP="009234BE">
      <w:pPr>
        <w:rPr>
          <w:bCs/>
        </w:rPr>
      </w:pPr>
      <w:r w:rsidRPr="009234BE">
        <w:rPr>
          <w:bCs/>
        </w:rPr>
        <w:t>2.6.) Wersja ogłoszenia: 01</w:t>
      </w:r>
    </w:p>
    <w:p w14:paraId="4654791F" w14:textId="77777777" w:rsidR="009234BE" w:rsidRPr="009234BE" w:rsidRDefault="009234BE" w:rsidP="009234BE">
      <w:pPr>
        <w:rPr>
          <w:bCs/>
        </w:rPr>
      </w:pPr>
      <w:r w:rsidRPr="009234BE">
        <w:rPr>
          <w:bCs/>
        </w:rPr>
        <w:t>2.7.) Data ogłoszenia: 2021-10-18 09:27</w:t>
      </w:r>
    </w:p>
    <w:p w14:paraId="31B77A05" w14:textId="77777777" w:rsidR="009234BE" w:rsidRPr="009234BE" w:rsidRDefault="009234BE" w:rsidP="009234BE">
      <w:pPr>
        <w:rPr>
          <w:bCs/>
        </w:rPr>
      </w:pPr>
      <w:r w:rsidRPr="009234BE">
        <w:rPr>
          <w:bCs/>
        </w:rPr>
        <w:t>2.8.) Zamówienie albo umowa ramowa zostały ujęte w planie postępowań: Nie</w:t>
      </w:r>
    </w:p>
    <w:p w14:paraId="66D0F0E6" w14:textId="77777777" w:rsidR="009234BE" w:rsidRPr="009234BE" w:rsidRDefault="009234BE" w:rsidP="009234BE">
      <w:pPr>
        <w:rPr>
          <w:bCs/>
        </w:rPr>
      </w:pPr>
      <w:r w:rsidRPr="009234BE">
        <w:rPr>
          <w:bCs/>
        </w:rPr>
        <w:t>2.11.) O udzielenie zamówienia mogą ubiegać się wyłącznie wykonawcy, o których mowa w art. 94 ustawy: Nie</w:t>
      </w:r>
    </w:p>
    <w:p w14:paraId="78B694A6" w14:textId="77777777" w:rsidR="009234BE" w:rsidRPr="009234BE" w:rsidRDefault="009234BE" w:rsidP="009234BE">
      <w:pPr>
        <w:rPr>
          <w:bCs/>
        </w:rPr>
      </w:pPr>
      <w:r w:rsidRPr="009234BE">
        <w:rPr>
          <w:bCs/>
        </w:rPr>
        <w:t>2.14.) Czy zamówienie albo umowa ramowa dotyczy projektu lub programu współfinansowanego ze środków Unii Europejskiej: Nie</w:t>
      </w:r>
    </w:p>
    <w:p w14:paraId="0F719021" w14:textId="77777777" w:rsidR="009234BE" w:rsidRPr="009234BE" w:rsidRDefault="009234BE" w:rsidP="009234BE">
      <w:pPr>
        <w:rPr>
          <w:bCs/>
        </w:rPr>
      </w:pPr>
      <w:r w:rsidRPr="009234BE">
        <w:rPr>
          <w:bCs/>
        </w:rPr>
        <w:t>2.16.) Tryb udzielenia zamówienia wraz z podstawą prawną</w:t>
      </w:r>
    </w:p>
    <w:p w14:paraId="12B30427" w14:textId="77777777" w:rsidR="009234BE" w:rsidRPr="009234BE" w:rsidRDefault="009234BE" w:rsidP="009234BE">
      <w:pPr>
        <w:rPr>
          <w:bCs/>
        </w:rPr>
      </w:pPr>
    </w:p>
    <w:p w14:paraId="78B30E8D" w14:textId="77777777" w:rsidR="009234BE" w:rsidRPr="009234BE" w:rsidRDefault="009234BE" w:rsidP="009234BE">
      <w:pPr>
        <w:rPr>
          <w:bCs/>
        </w:rPr>
      </w:pPr>
      <w:r w:rsidRPr="009234BE">
        <w:rPr>
          <w:bCs/>
        </w:rPr>
        <w:t>Zamówienie udzielane jest w trybie podstawowym na podstawie: art. 275 pkt 1 ustawy</w:t>
      </w:r>
    </w:p>
    <w:p w14:paraId="084234E2" w14:textId="77777777" w:rsidR="009234BE" w:rsidRPr="009234BE" w:rsidRDefault="009234BE" w:rsidP="009234BE">
      <w:pPr>
        <w:rPr>
          <w:bCs/>
        </w:rPr>
      </w:pPr>
      <w:r w:rsidRPr="009234BE">
        <w:rPr>
          <w:bCs/>
        </w:rPr>
        <w:t>SEKCJA III – UDOSTĘPNIANIE DOKUMENTÓW ZAMÓWIENIA I KOMUNIKACJA</w:t>
      </w:r>
    </w:p>
    <w:p w14:paraId="6EF366BD" w14:textId="77777777" w:rsidR="009234BE" w:rsidRPr="009234BE" w:rsidRDefault="009234BE" w:rsidP="009234BE">
      <w:pPr>
        <w:rPr>
          <w:bCs/>
        </w:rPr>
      </w:pPr>
      <w:r w:rsidRPr="009234BE">
        <w:rPr>
          <w:bCs/>
        </w:rPr>
        <w:t>3.1.) Adres strony internetowej prowadzonego postępowania</w:t>
      </w:r>
    </w:p>
    <w:p w14:paraId="0AB95A0C" w14:textId="77777777" w:rsidR="009234BE" w:rsidRPr="009234BE" w:rsidRDefault="009234BE" w:rsidP="009234BE">
      <w:pPr>
        <w:rPr>
          <w:bCs/>
        </w:rPr>
      </w:pPr>
      <w:r w:rsidRPr="009234BE">
        <w:rPr>
          <w:bCs/>
        </w:rPr>
        <w:t>https://ezamowienia.gov.pl/mp-client/search/list/ocds-148610-5b4b3005-2fdb-11ec-a3fb-0a24f8cd532c</w:t>
      </w:r>
    </w:p>
    <w:p w14:paraId="03C03BBB" w14:textId="77777777" w:rsidR="009234BE" w:rsidRPr="009234BE" w:rsidRDefault="009234BE" w:rsidP="009234BE">
      <w:pPr>
        <w:rPr>
          <w:bCs/>
        </w:rPr>
      </w:pPr>
      <w:r w:rsidRPr="009234BE">
        <w:rPr>
          <w:bCs/>
        </w:rPr>
        <w:t>3.2.) Zamawiający zastrzega dostęp do dokumentów zamówienia: Nie</w:t>
      </w:r>
    </w:p>
    <w:p w14:paraId="00C01F59" w14:textId="77777777" w:rsidR="009234BE" w:rsidRPr="009234BE" w:rsidRDefault="009234BE" w:rsidP="009234BE">
      <w:pPr>
        <w:rPr>
          <w:bCs/>
        </w:rPr>
      </w:pPr>
      <w:r w:rsidRPr="009234BE">
        <w:rPr>
          <w:bCs/>
        </w:rPr>
        <w:t>3.4.) Wykonawcy zobowiązani są do składania ofert, wniosków o dopuszczenie do udziału w postępowaniu, oświadczeń oraz innych dokumentów wyłącznie przy użyciu środków komunikacji elektronicznej: Tak</w:t>
      </w:r>
    </w:p>
    <w:p w14:paraId="657F4576" w14:textId="77777777" w:rsidR="009234BE" w:rsidRPr="009234BE" w:rsidRDefault="009234BE" w:rsidP="009234BE">
      <w:pPr>
        <w:rPr>
          <w:bCs/>
        </w:rPr>
      </w:pPr>
      <w:r w:rsidRPr="009234BE">
        <w:rPr>
          <w:bCs/>
        </w:rPr>
        <w:lastRenderedPageBreak/>
        <w:t>3.5.) Informacje o środkach komunikacji elektronicznej, przy użyciu których zamawiający będzie komunikował się z wykonawcami - adres strony internetowej: https://e-propublico.pl</w:t>
      </w:r>
    </w:p>
    <w:p w14:paraId="5E98BF8B" w14:textId="77777777" w:rsidR="009234BE" w:rsidRPr="009234BE" w:rsidRDefault="009234BE" w:rsidP="009234BE">
      <w:pPr>
        <w:rPr>
          <w:bCs/>
        </w:rPr>
      </w:pPr>
      <w:r w:rsidRPr="009234BE">
        <w:rPr>
          <w:bCs/>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9234BE">
        <w:rPr>
          <w:bCs/>
        </w:rPr>
        <w:t>Firefox</w:t>
      </w:r>
      <w:proofErr w:type="spellEnd"/>
      <w:r w:rsidRPr="009234BE">
        <w:rPr>
          <w:bCs/>
        </w:rPr>
        <w:t xml:space="preserve">, Google Chrome, Opera); włączona obsługa JavaScript oraz </w:t>
      </w:r>
      <w:proofErr w:type="spellStart"/>
      <w:r w:rsidRPr="009234BE">
        <w:rPr>
          <w:bCs/>
        </w:rPr>
        <w:t>Cookies</w:t>
      </w:r>
      <w:proofErr w:type="spellEnd"/>
      <w:r w:rsidRPr="009234BE">
        <w:rPr>
          <w:bCs/>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9234BE">
        <w:rPr>
          <w:bCs/>
        </w:rPr>
        <w:t>hh:mm:ss</w:t>
      </w:r>
      <w:proofErr w:type="spellEnd"/>
      <w:r w:rsidRPr="009234BE">
        <w:rPr>
          <w:bCs/>
        </w:rPr>
        <w:t>), widoczne przy wysłanym dokumencie w kolumnie "Data przesłania"; o terminie przesłania decyduje czas pełnego przeprocesowania transakcji pliku na Platformie.</w:t>
      </w:r>
    </w:p>
    <w:p w14:paraId="24F93095" w14:textId="77777777" w:rsidR="009234BE" w:rsidRPr="009234BE" w:rsidRDefault="009234BE" w:rsidP="009234BE">
      <w:pPr>
        <w:rPr>
          <w:bCs/>
        </w:rPr>
      </w:pPr>
      <w:r w:rsidRPr="009234BE">
        <w:rPr>
          <w:bCs/>
        </w:rPr>
        <w:t>3.8.) Zamawiający wymaga sporządzenia i przedstawienia ofert przy użyciu narzędzi elektronicznego modelowania danych budowlanych lub innych podobnych narzędzi, które nie są ogólnie dostępne: Nie</w:t>
      </w:r>
    </w:p>
    <w:p w14:paraId="06C98BFD" w14:textId="77777777" w:rsidR="009234BE" w:rsidRPr="009234BE" w:rsidRDefault="009234BE" w:rsidP="009234BE">
      <w:pPr>
        <w:rPr>
          <w:bCs/>
        </w:rPr>
      </w:pPr>
      <w:r w:rsidRPr="009234BE">
        <w:rPr>
          <w:bCs/>
        </w:rPr>
        <w:t>3.12.) Oferta - katalog elektroniczny: Nie dotyczy</w:t>
      </w:r>
    </w:p>
    <w:p w14:paraId="7D0C23CD" w14:textId="77777777" w:rsidR="009234BE" w:rsidRPr="009234BE" w:rsidRDefault="009234BE" w:rsidP="009234BE">
      <w:pPr>
        <w:rPr>
          <w:bCs/>
        </w:rPr>
      </w:pPr>
      <w:r w:rsidRPr="009234BE">
        <w:rPr>
          <w:bCs/>
        </w:rPr>
        <w:t>3.14.) Języki, w jakich mogą być sporządzane dokumenty składane w postępowaniu:</w:t>
      </w:r>
    </w:p>
    <w:p w14:paraId="55C666D5" w14:textId="77777777" w:rsidR="009234BE" w:rsidRPr="009234BE" w:rsidRDefault="009234BE" w:rsidP="009234BE">
      <w:pPr>
        <w:rPr>
          <w:bCs/>
        </w:rPr>
      </w:pPr>
    </w:p>
    <w:p w14:paraId="3763E0DB" w14:textId="77777777" w:rsidR="009234BE" w:rsidRPr="009234BE" w:rsidRDefault="009234BE" w:rsidP="009234BE">
      <w:pPr>
        <w:rPr>
          <w:bCs/>
        </w:rPr>
      </w:pPr>
      <w:r w:rsidRPr="009234BE">
        <w:rPr>
          <w:bCs/>
        </w:rPr>
        <w:t>polski</w:t>
      </w:r>
    </w:p>
    <w:p w14:paraId="0DB6057B" w14:textId="77777777" w:rsidR="009234BE" w:rsidRPr="009234BE" w:rsidRDefault="009234BE" w:rsidP="009234BE">
      <w:pPr>
        <w:rPr>
          <w:bCs/>
        </w:rPr>
      </w:pPr>
      <w:r w:rsidRPr="009234BE">
        <w:rPr>
          <w:bCs/>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234BE">
        <w:rPr>
          <w:bCs/>
        </w:rPr>
        <w:t>Dz.Urz</w:t>
      </w:r>
      <w:proofErr w:type="spellEnd"/>
      <w:r w:rsidRPr="009234BE">
        <w:rPr>
          <w:bCs/>
        </w:rPr>
        <w:t xml:space="preserve">. UE L 119 z 4 maja 2016 r.) – dalej: RODO – tym samym dane osobowe podane przez Wykonawcę będą przetwarzane zgodnie z RODO oraz zgodnie z przepisami krajowymi. Administratorem Pani/Pana danych osobowych jest Gmina Woźniki.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9234BE">
        <w:rPr>
          <w:bCs/>
        </w:rPr>
        <w:t>Pzp</w:t>
      </w:r>
      <w:proofErr w:type="spellEnd"/>
      <w:r w:rsidRPr="009234BE">
        <w:rPr>
          <w:bCs/>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AFD03F2" w14:textId="77777777" w:rsidR="009234BE" w:rsidRPr="009234BE" w:rsidRDefault="009234BE" w:rsidP="009234BE">
      <w:pPr>
        <w:rPr>
          <w:bCs/>
        </w:rPr>
      </w:pPr>
      <w:r w:rsidRPr="009234BE">
        <w:rPr>
          <w:bCs/>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9234BE">
        <w:rPr>
          <w:bCs/>
        </w:rPr>
        <w:t>Pzp</w:t>
      </w:r>
      <w:proofErr w:type="spellEnd"/>
      <w:r w:rsidRPr="009234BE">
        <w:rPr>
          <w:bCs/>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78D2098" w14:textId="77777777" w:rsidR="009234BE" w:rsidRPr="009234BE" w:rsidRDefault="009234BE" w:rsidP="009234BE">
      <w:pPr>
        <w:rPr>
          <w:bCs/>
        </w:rPr>
      </w:pPr>
      <w:r w:rsidRPr="009234BE">
        <w:rPr>
          <w:bCs/>
        </w:rPr>
        <w:t>SEKCJA IV – PRZEDMIOT ZAMÓWIENIA</w:t>
      </w:r>
    </w:p>
    <w:p w14:paraId="7C286492" w14:textId="77777777" w:rsidR="009234BE" w:rsidRPr="009234BE" w:rsidRDefault="009234BE" w:rsidP="009234BE">
      <w:pPr>
        <w:rPr>
          <w:bCs/>
        </w:rPr>
      </w:pPr>
      <w:r w:rsidRPr="009234BE">
        <w:rPr>
          <w:bCs/>
        </w:rPr>
        <w:t>4.1.1.) Przed wszczęciem postępowania przeprowadzono konsultacje rynkowe: Nie</w:t>
      </w:r>
    </w:p>
    <w:p w14:paraId="34A730E6" w14:textId="77777777" w:rsidR="009234BE" w:rsidRPr="009234BE" w:rsidRDefault="009234BE" w:rsidP="009234BE">
      <w:pPr>
        <w:rPr>
          <w:bCs/>
        </w:rPr>
      </w:pPr>
      <w:r w:rsidRPr="009234BE">
        <w:rPr>
          <w:bCs/>
        </w:rPr>
        <w:t>4.1.2.) Numer referencyjny: ZP 271.9.2021</w:t>
      </w:r>
    </w:p>
    <w:p w14:paraId="0D0BA4C6" w14:textId="77777777" w:rsidR="009234BE" w:rsidRPr="009234BE" w:rsidRDefault="009234BE" w:rsidP="009234BE">
      <w:pPr>
        <w:rPr>
          <w:bCs/>
        </w:rPr>
      </w:pPr>
      <w:r w:rsidRPr="009234BE">
        <w:rPr>
          <w:bCs/>
        </w:rPr>
        <w:t>4.1.3.) Rodzaj zamówienia: Usługi</w:t>
      </w:r>
    </w:p>
    <w:p w14:paraId="12BD02C5" w14:textId="77777777" w:rsidR="009234BE" w:rsidRPr="009234BE" w:rsidRDefault="009234BE" w:rsidP="009234BE">
      <w:pPr>
        <w:rPr>
          <w:bCs/>
        </w:rPr>
      </w:pPr>
      <w:r w:rsidRPr="009234BE">
        <w:rPr>
          <w:bCs/>
        </w:rPr>
        <w:t>4.1.4.) Zamawiający udziela zamówienia w częściach, z których każda stanowi przedmiot odrębnego postępowania: Nie</w:t>
      </w:r>
    </w:p>
    <w:p w14:paraId="781FF3F0" w14:textId="77777777" w:rsidR="009234BE" w:rsidRPr="009234BE" w:rsidRDefault="009234BE" w:rsidP="009234BE">
      <w:pPr>
        <w:rPr>
          <w:bCs/>
        </w:rPr>
      </w:pPr>
      <w:r w:rsidRPr="009234BE">
        <w:rPr>
          <w:bCs/>
        </w:rPr>
        <w:t>4.1.8.) Możliwe jest składanie ofert częściowych: Tak</w:t>
      </w:r>
    </w:p>
    <w:p w14:paraId="7CDE3D1D" w14:textId="77777777" w:rsidR="009234BE" w:rsidRPr="009234BE" w:rsidRDefault="009234BE" w:rsidP="009234BE">
      <w:pPr>
        <w:rPr>
          <w:bCs/>
        </w:rPr>
      </w:pPr>
      <w:r w:rsidRPr="009234BE">
        <w:rPr>
          <w:bCs/>
        </w:rPr>
        <w:t>4.1.9.) Liczba części: 5</w:t>
      </w:r>
    </w:p>
    <w:p w14:paraId="74DB7658" w14:textId="77777777" w:rsidR="009234BE" w:rsidRPr="009234BE" w:rsidRDefault="009234BE" w:rsidP="009234BE">
      <w:pPr>
        <w:rPr>
          <w:bCs/>
        </w:rPr>
      </w:pPr>
      <w:r w:rsidRPr="009234BE">
        <w:rPr>
          <w:bCs/>
        </w:rPr>
        <w:t>4.1.10.) Ofertę można składać na wszystkie części</w:t>
      </w:r>
    </w:p>
    <w:p w14:paraId="22581511" w14:textId="77777777" w:rsidR="009234BE" w:rsidRPr="009234BE" w:rsidRDefault="009234BE" w:rsidP="009234BE">
      <w:pPr>
        <w:rPr>
          <w:bCs/>
        </w:rPr>
      </w:pPr>
      <w:r w:rsidRPr="009234BE">
        <w:rPr>
          <w:bCs/>
        </w:rPr>
        <w:t>4.1.11.) Zamawiający ogranicza liczbę części zamówienia, którą można udzielić jednemu wykonawcy: Nie</w:t>
      </w:r>
    </w:p>
    <w:p w14:paraId="282CF3D6" w14:textId="77777777" w:rsidR="009234BE" w:rsidRPr="009234BE" w:rsidRDefault="009234BE" w:rsidP="009234BE">
      <w:pPr>
        <w:rPr>
          <w:bCs/>
        </w:rPr>
      </w:pPr>
      <w:r w:rsidRPr="009234BE">
        <w:rPr>
          <w:bCs/>
        </w:rPr>
        <w:t>4.1.13.) Zamawiający uwzględnia aspekty społeczne, środowiskowe lub etykiety w opisie przedmiotu zamówienia: Nie</w:t>
      </w:r>
    </w:p>
    <w:p w14:paraId="5F93173B" w14:textId="77777777" w:rsidR="009234BE" w:rsidRPr="009234BE" w:rsidRDefault="009234BE" w:rsidP="009234BE">
      <w:pPr>
        <w:rPr>
          <w:bCs/>
        </w:rPr>
      </w:pPr>
      <w:r w:rsidRPr="009234BE">
        <w:rPr>
          <w:bCs/>
        </w:rPr>
        <w:t>4.2. Informacje szczegółowe odnoszące się do przedmiotu zamówienia:</w:t>
      </w:r>
    </w:p>
    <w:p w14:paraId="28EF1F02" w14:textId="77777777" w:rsidR="009234BE" w:rsidRPr="009234BE" w:rsidRDefault="009234BE" w:rsidP="009234BE">
      <w:pPr>
        <w:rPr>
          <w:bCs/>
        </w:rPr>
      </w:pPr>
      <w:r w:rsidRPr="009234BE">
        <w:rPr>
          <w:bCs/>
        </w:rPr>
        <w:t>Część 1</w:t>
      </w:r>
    </w:p>
    <w:p w14:paraId="78854AC4" w14:textId="77777777" w:rsidR="009234BE" w:rsidRPr="009234BE" w:rsidRDefault="009234BE" w:rsidP="009234BE">
      <w:pPr>
        <w:rPr>
          <w:bCs/>
        </w:rPr>
      </w:pPr>
      <w:r w:rsidRPr="009234BE">
        <w:rPr>
          <w:bCs/>
        </w:rPr>
        <w:t>4.2.2.) Krótki opis przedmiotu zamówienia</w:t>
      </w:r>
    </w:p>
    <w:p w14:paraId="2C924681" w14:textId="77777777" w:rsidR="009234BE" w:rsidRPr="009234BE" w:rsidRDefault="009234BE" w:rsidP="009234BE">
      <w:pPr>
        <w:rPr>
          <w:bCs/>
        </w:rPr>
      </w:pPr>
    </w:p>
    <w:p w14:paraId="02A77BBD" w14:textId="77777777" w:rsidR="009234BE" w:rsidRPr="009234BE" w:rsidRDefault="009234BE" w:rsidP="009234BE">
      <w:pPr>
        <w:rPr>
          <w:bCs/>
        </w:rPr>
      </w:pPr>
      <w:r w:rsidRPr="009234BE">
        <w:rPr>
          <w:bCs/>
        </w:rPr>
        <w:t>Prowadzenie zimowego utrzymania dróg powiatowych będących w zarządzie gminy Woźniki w zakresie odśnieżania i usuwania gołoledzi z jezdni, chodników i parkingów na terenie miasta Woźniki o łącznej długości dróg 29,240 km.</w:t>
      </w:r>
    </w:p>
    <w:p w14:paraId="6E42AFF7" w14:textId="77777777" w:rsidR="009234BE" w:rsidRPr="009234BE" w:rsidRDefault="009234BE" w:rsidP="009234BE">
      <w:pPr>
        <w:rPr>
          <w:bCs/>
        </w:rPr>
      </w:pPr>
    </w:p>
    <w:p w14:paraId="0F657A51" w14:textId="77777777" w:rsidR="009234BE" w:rsidRPr="009234BE" w:rsidRDefault="009234BE" w:rsidP="009234BE">
      <w:pPr>
        <w:rPr>
          <w:bCs/>
        </w:rPr>
      </w:pPr>
      <w:r w:rsidRPr="009234BE">
        <w:rPr>
          <w:bCs/>
        </w:rPr>
        <w:t>STANDARD II</w:t>
      </w:r>
    </w:p>
    <w:p w14:paraId="431228E7" w14:textId="77777777" w:rsidR="009234BE" w:rsidRPr="009234BE" w:rsidRDefault="009234BE" w:rsidP="009234BE">
      <w:pPr>
        <w:rPr>
          <w:bCs/>
        </w:rPr>
      </w:pPr>
      <w:r w:rsidRPr="009234BE">
        <w:rPr>
          <w:bCs/>
        </w:rPr>
        <w:t>Przebieg drogi powiatowej</w:t>
      </w:r>
    </w:p>
    <w:p w14:paraId="2AB7F797" w14:textId="77777777" w:rsidR="009234BE" w:rsidRPr="009234BE" w:rsidRDefault="009234BE" w:rsidP="009234BE">
      <w:pPr>
        <w:rPr>
          <w:bCs/>
        </w:rPr>
      </w:pPr>
      <w:r w:rsidRPr="009234BE">
        <w:rPr>
          <w:bCs/>
        </w:rPr>
        <w:t>1. Ligota Woźnicka - Czarny Las - skrzyżowanie za zamkiem</w:t>
      </w:r>
    </w:p>
    <w:p w14:paraId="6EA2353E" w14:textId="77777777" w:rsidR="009234BE" w:rsidRPr="009234BE" w:rsidRDefault="009234BE" w:rsidP="009234BE">
      <w:pPr>
        <w:rPr>
          <w:bCs/>
        </w:rPr>
      </w:pPr>
      <w:r w:rsidRPr="009234BE">
        <w:rPr>
          <w:bCs/>
        </w:rPr>
        <w:t>- numer drogi: 2310 S; długość w km: 2,570</w:t>
      </w:r>
    </w:p>
    <w:p w14:paraId="5FE1801C" w14:textId="77777777" w:rsidR="009234BE" w:rsidRPr="009234BE" w:rsidRDefault="009234BE" w:rsidP="009234BE">
      <w:pPr>
        <w:rPr>
          <w:bCs/>
        </w:rPr>
      </w:pPr>
      <w:r w:rsidRPr="009234BE">
        <w:rPr>
          <w:bCs/>
        </w:rPr>
        <w:t>2. Woźniki (od ul. Dworcowej ) - Cynków (do granicy powiatu)</w:t>
      </w:r>
    </w:p>
    <w:p w14:paraId="68FCA449" w14:textId="77777777" w:rsidR="009234BE" w:rsidRPr="009234BE" w:rsidRDefault="009234BE" w:rsidP="009234BE">
      <w:pPr>
        <w:rPr>
          <w:bCs/>
        </w:rPr>
      </w:pPr>
      <w:r w:rsidRPr="009234BE">
        <w:rPr>
          <w:bCs/>
        </w:rPr>
        <w:t>- numer drogi: 2312 S; długość w km: 3,773</w:t>
      </w:r>
    </w:p>
    <w:p w14:paraId="3F3776DC" w14:textId="77777777" w:rsidR="009234BE" w:rsidRPr="009234BE" w:rsidRDefault="009234BE" w:rsidP="009234BE">
      <w:pPr>
        <w:rPr>
          <w:bCs/>
        </w:rPr>
      </w:pPr>
      <w:r w:rsidRPr="009234BE">
        <w:rPr>
          <w:bCs/>
        </w:rPr>
        <w:t>3. Woźniki ul. Tarnogórska</w:t>
      </w:r>
    </w:p>
    <w:p w14:paraId="4DD7B6CE" w14:textId="77777777" w:rsidR="009234BE" w:rsidRPr="009234BE" w:rsidRDefault="009234BE" w:rsidP="009234BE">
      <w:pPr>
        <w:rPr>
          <w:bCs/>
        </w:rPr>
      </w:pPr>
      <w:r w:rsidRPr="009234BE">
        <w:rPr>
          <w:bCs/>
        </w:rPr>
        <w:t>- numer drogi: 2312 S; długość w km: 1,100</w:t>
      </w:r>
    </w:p>
    <w:p w14:paraId="678CD15A" w14:textId="77777777" w:rsidR="009234BE" w:rsidRPr="009234BE" w:rsidRDefault="009234BE" w:rsidP="009234BE">
      <w:pPr>
        <w:rPr>
          <w:bCs/>
        </w:rPr>
      </w:pPr>
      <w:r w:rsidRPr="009234BE">
        <w:rPr>
          <w:bCs/>
        </w:rPr>
        <w:t>4. Woźniki ul. Lompy i Harcerska do granicy lasu (rejon oczyszczalni)</w:t>
      </w:r>
    </w:p>
    <w:p w14:paraId="204865B4" w14:textId="77777777" w:rsidR="009234BE" w:rsidRPr="009234BE" w:rsidRDefault="009234BE" w:rsidP="009234BE">
      <w:pPr>
        <w:rPr>
          <w:bCs/>
        </w:rPr>
      </w:pPr>
      <w:r w:rsidRPr="009234BE">
        <w:rPr>
          <w:bCs/>
        </w:rPr>
        <w:t>- numer drogi: 2335 S; długość w km: 1,988</w:t>
      </w:r>
    </w:p>
    <w:p w14:paraId="14727579" w14:textId="77777777" w:rsidR="009234BE" w:rsidRPr="009234BE" w:rsidRDefault="009234BE" w:rsidP="009234BE">
      <w:pPr>
        <w:rPr>
          <w:bCs/>
        </w:rPr>
      </w:pPr>
      <w:r w:rsidRPr="009234BE">
        <w:rPr>
          <w:bCs/>
        </w:rPr>
        <w:t xml:space="preserve">5. Woźniki (ul. Florianek) - Ligota Woźnicka (ul. Woźnicka </w:t>
      </w:r>
      <w:proofErr w:type="spellStart"/>
      <w:r w:rsidRPr="009234BE">
        <w:rPr>
          <w:bCs/>
        </w:rPr>
        <w:t>skrzyż</w:t>
      </w:r>
      <w:proofErr w:type="spellEnd"/>
      <w:r w:rsidRPr="009234BE">
        <w:rPr>
          <w:bCs/>
        </w:rPr>
        <w:t>. z ul. Kwiatową)</w:t>
      </w:r>
    </w:p>
    <w:p w14:paraId="06115696" w14:textId="77777777" w:rsidR="009234BE" w:rsidRPr="009234BE" w:rsidRDefault="009234BE" w:rsidP="009234BE">
      <w:pPr>
        <w:rPr>
          <w:bCs/>
        </w:rPr>
      </w:pPr>
      <w:r w:rsidRPr="009234BE">
        <w:rPr>
          <w:bCs/>
        </w:rPr>
        <w:t>- numer drogi2336 S; długość w km: 2,330</w:t>
      </w:r>
    </w:p>
    <w:p w14:paraId="623371BC" w14:textId="77777777" w:rsidR="009234BE" w:rsidRPr="009234BE" w:rsidRDefault="009234BE" w:rsidP="009234BE">
      <w:pPr>
        <w:rPr>
          <w:bCs/>
        </w:rPr>
      </w:pPr>
      <w:r w:rsidRPr="009234BE">
        <w:rPr>
          <w:bCs/>
        </w:rPr>
        <w:t>6. Pakuły - Ligota Woźnicka</w:t>
      </w:r>
    </w:p>
    <w:p w14:paraId="6A9F30CE" w14:textId="77777777" w:rsidR="009234BE" w:rsidRPr="009234BE" w:rsidRDefault="009234BE" w:rsidP="009234BE">
      <w:pPr>
        <w:rPr>
          <w:bCs/>
        </w:rPr>
      </w:pPr>
      <w:r w:rsidRPr="009234BE">
        <w:rPr>
          <w:bCs/>
        </w:rPr>
        <w:t>- numer drogi: 2339 S; długość w km: 4,676</w:t>
      </w:r>
    </w:p>
    <w:p w14:paraId="7820442C" w14:textId="77777777" w:rsidR="009234BE" w:rsidRPr="009234BE" w:rsidRDefault="009234BE" w:rsidP="009234BE">
      <w:pPr>
        <w:rPr>
          <w:bCs/>
        </w:rPr>
      </w:pPr>
    </w:p>
    <w:p w14:paraId="08E43710" w14:textId="77777777" w:rsidR="009234BE" w:rsidRPr="009234BE" w:rsidRDefault="009234BE" w:rsidP="009234BE">
      <w:pPr>
        <w:rPr>
          <w:bCs/>
        </w:rPr>
      </w:pPr>
      <w:r w:rsidRPr="009234BE">
        <w:rPr>
          <w:bCs/>
        </w:rPr>
        <w:t>STANDARD III</w:t>
      </w:r>
    </w:p>
    <w:p w14:paraId="362103A8" w14:textId="77777777" w:rsidR="009234BE" w:rsidRPr="009234BE" w:rsidRDefault="009234BE" w:rsidP="009234BE">
      <w:pPr>
        <w:rPr>
          <w:bCs/>
        </w:rPr>
      </w:pPr>
      <w:r w:rsidRPr="009234BE">
        <w:rPr>
          <w:bCs/>
        </w:rPr>
        <w:t>Przebieg drogi powiatowej</w:t>
      </w:r>
    </w:p>
    <w:p w14:paraId="2B960944" w14:textId="77777777" w:rsidR="009234BE" w:rsidRPr="009234BE" w:rsidRDefault="009234BE" w:rsidP="009234BE">
      <w:pPr>
        <w:rPr>
          <w:bCs/>
        </w:rPr>
      </w:pPr>
      <w:r w:rsidRPr="009234BE">
        <w:rPr>
          <w:bCs/>
        </w:rPr>
        <w:t>1. Woźniki (Polski Las) - (Kolonia Woźnicka) do granicy powiatu</w:t>
      </w:r>
    </w:p>
    <w:p w14:paraId="35EE4940" w14:textId="77777777" w:rsidR="009234BE" w:rsidRPr="009234BE" w:rsidRDefault="009234BE" w:rsidP="009234BE">
      <w:pPr>
        <w:rPr>
          <w:bCs/>
        </w:rPr>
      </w:pPr>
      <w:r w:rsidRPr="009234BE">
        <w:rPr>
          <w:bCs/>
        </w:rPr>
        <w:t>- numer drogi: 2335 S; długość w km: 8,624</w:t>
      </w:r>
    </w:p>
    <w:p w14:paraId="117CE409" w14:textId="77777777" w:rsidR="009234BE" w:rsidRPr="009234BE" w:rsidRDefault="009234BE" w:rsidP="009234BE">
      <w:pPr>
        <w:rPr>
          <w:bCs/>
        </w:rPr>
      </w:pPr>
      <w:r w:rsidRPr="009234BE">
        <w:rPr>
          <w:bCs/>
        </w:rPr>
        <w:t xml:space="preserve">2. Czarny Las od </w:t>
      </w:r>
      <w:proofErr w:type="spellStart"/>
      <w:r w:rsidRPr="009234BE">
        <w:rPr>
          <w:bCs/>
        </w:rPr>
        <w:t>skrzyż</w:t>
      </w:r>
      <w:proofErr w:type="spellEnd"/>
      <w:r w:rsidRPr="009234BE">
        <w:rPr>
          <w:bCs/>
        </w:rPr>
        <w:t xml:space="preserve">. z </w:t>
      </w:r>
      <w:proofErr w:type="spellStart"/>
      <w:r w:rsidRPr="009234BE">
        <w:rPr>
          <w:bCs/>
        </w:rPr>
        <w:t>d.p</w:t>
      </w:r>
      <w:proofErr w:type="spellEnd"/>
      <w:r w:rsidRPr="009234BE">
        <w:rPr>
          <w:bCs/>
        </w:rPr>
        <w:t>. 2310S - Mzyki do granicy powiatu</w:t>
      </w:r>
    </w:p>
    <w:p w14:paraId="7F44E131" w14:textId="77777777" w:rsidR="009234BE" w:rsidRPr="009234BE" w:rsidRDefault="009234BE" w:rsidP="009234BE">
      <w:pPr>
        <w:rPr>
          <w:bCs/>
        </w:rPr>
      </w:pPr>
      <w:r w:rsidRPr="009234BE">
        <w:rPr>
          <w:bCs/>
        </w:rPr>
        <w:t>- numer drogi: 2311 S; długość w km: 0,820</w:t>
      </w:r>
    </w:p>
    <w:p w14:paraId="10801049" w14:textId="77777777" w:rsidR="009234BE" w:rsidRPr="009234BE" w:rsidRDefault="009234BE" w:rsidP="009234BE">
      <w:pPr>
        <w:rPr>
          <w:bCs/>
        </w:rPr>
      </w:pPr>
    </w:p>
    <w:p w14:paraId="1BFD812F" w14:textId="77777777" w:rsidR="009234BE" w:rsidRPr="009234BE" w:rsidRDefault="009234BE" w:rsidP="009234BE">
      <w:pPr>
        <w:rPr>
          <w:bCs/>
        </w:rPr>
      </w:pPr>
      <w:r w:rsidRPr="009234BE">
        <w:rPr>
          <w:bCs/>
        </w:rPr>
        <w:t>STANDARD IV</w:t>
      </w:r>
    </w:p>
    <w:p w14:paraId="6751B88C" w14:textId="77777777" w:rsidR="009234BE" w:rsidRPr="009234BE" w:rsidRDefault="009234BE" w:rsidP="009234BE">
      <w:pPr>
        <w:rPr>
          <w:bCs/>
        </w:rPr>
      </w:pPr>
      <w:r w:rsidRPr="009234BE">
        <w:rPr>
          <w:bCs/>
        </w:rPr>
        <w:t>Przebieg drogi powiatowej</w:t>
      </w:r>
    </w:p>
    <w:p w14:paraId="4521AFD8" w14:textId="77777777" w:rsidR="009234BE" w:rsidRPr="009234BE" w:rsidRDefault="009234BE" w:rsidP="009234BE">
      <w:pPr>
        <w:rPr>
          <w:bCs/>
        </w:rPr>
      </w:pPr>
      <w:r w:rsidRPr="009234BE">
        <w:rPr>
          <w:bCs/>
        </w:rPr>
        <w:t xml:space="preserve">1. Czarny Las od </w:t>
      </w:r>
      <w:proofErr w:type="spellStart"/>
      <w:r w:rsidRPr="009234BE">
        <w:rPr>
          <w:bCs/>
        </w:rPr>
        <w:t>skrzyż</w:t>
      </w:r>
      <w:proofErr w:type="spellEnd"/>
      <w:r w:rsidRPr="009234BE">
        <w:rPr>
          <w:bCs/>
        </w:rPr>
        <w:t xml:space="preserve">. za zamkiem do </w:t>
      </w:r>
      <w:proofErr w:type="spellStart"/>
      <w:r w:rsidRPr="009234BE">
        <w:rPr>
          <w:bCs/>
        </w:rPr>
        <w:t>Niegolewki</w:t>
      </w:r>
      <w:proofErr w:type="spellEnd"/>
      <w:r w:rsidRPr="009234BE">
        <w:rPr>
          <w:bCs/>
        </w:rPr>
        <w:t xml:space="preserve"> do granicy powiatu</w:t>
      </w:r>
    </w:p>
    <w:p w14:paraId="3863DB45" w14:textId="77777777" w:rsidR="009234BE" w:rsidRPr="009234BE" w:rsidRDefault="009234BE" w:rsidP="009234BE">
      <w:pPr>
        <w:rPr>
          <w:bCs/>
        </w:rPr>
      </w:pPr>
      <w:r w:rsidRPr="009234BE">
        <w:rPr>
          <w:bCs/>
        </w:rPr>
        <w:t>- numer drogi: 2310 S; długość w km: 3,359</w:t>
      </w:r>
    </w:p>
    <w:p w14:paraId="69DFABD3" w14:textId="77777777" w:rsidR="009234BE" w:rsidRPr="009234BE" w:rsidRDefault="009234BE" w:rsidP="009234BE">
      <w:pPr>
        <w:rPr>
          <w:bCs/>
        </w:rPr>
      </w:pPr>
    </w:p>
    <w:p w14:paraId="44CF9B9D" w14:textId="77777777" w:rsidR="009234BE" w:rsidRPr="009234BE" w:rsidRDefault="009234BE" w:rsidP="009234BE">
      <w:pPr>
        <w:rPr>
          <w:bCs/>
        </w:rPr>
      </w:pPr>
      <w:r w:rsidRPr="009234BE">
        <w:rPr>
          <w:bCs/>
        </w:rPr>
        <w:t xml:space="preserve">CHODNIKI, DROGI PIESZO-ROWEROWE DLA ZADANIA NR I - szczegółowy wykaz w załączniku nr 1 do </w:t>
      </w:r>
      <w:proofErr w:type="spellStart"/>
      <w:r w:rsidRPr="009234BE">
        <w:rPr>
          <w:bCs/>
        </w:rPr>
        <w:t>specygikacji</w:t>
      </w:r>
      <w:proofErr w:type="spellEnd"/>
      <w:r w:rsidRPr="009234BE">
        <w:rPr>
          <w:bCs/>
        </w:rPr>
        <w:t xml:space="preserve"> technicznej</w:t>
      </w:r>
    </w:p>
    <w:p w14:paraId="6B91A754" w14:textId="77777777" w:rsidR="009234BE" w:rsidRPr="009234BE" w:rsidRDefault="009234BE" w:rsidP="009234BE">
      <w:pPr>
        <w:rPr>
          <w:bCs/>
        </w:rPr>
      </w:pPr>
    </w:p>
    <w:p w14:paraId="4DCD44CA" w14:textId="77777777" w:rsidR="009234BE" w:rsidRPr="009234BE" w:rsidRDefault="009234BE" w:rsidP="009234BE">
      <w:pPr>
        <w:rPr>
          <w:bCs/>
        </w:rPr>
      </w:pPr>
      <w:r w:rsidRPr="009234BE">
        <w:rPr>
          <w:bCs/>
        </w:rPr>
        <w:t>Szczegółowy opis przedmiotu zamówienia zawarty został w Specyfikacji technicznej zadania na świadczenie usług zimowego utrzymania dróg powiatowych, gminnych i wewnętrznych położonych na terenie gminy Woźniki, która stanowi załącznik do SWZ.</w:t>
      </w:r>
    </w:p>
    <w:p w14:paraId="56D4DC36" w14:textId="77777777" w:rsidR="009234BE" w:rsidRPr="009234BE" w:rsidRDefault="009234BE" w:rsidP="009234BE">
      <w:pPr>
        <w:rPr>
          <w:bCs/>
        </w:rPr>
      </w:pPr>
      <w:r w:rsidRPr="009234BE">
        <w:rPr>
          <w:bCs/>
        </w:rPr>
        <w:t>4.2.6.) Główny kod CPV: 90620000-9 - Usługi odśnieżania</w:t>
      </w:r>
    </w:p>
    <w:p w14:paraId="3F10F3DC" w14:textId="77777777" w:rsidR="009234BE" w:rsidRPr="009234BE" w:rsidRDefault="009234BE" w:rsidP="009234BE">
      <w:pPr>
        <w:rPr>
          <w:bCs/>
        </w:rPr>
      </w:pPr>
      <w:r w:rsidRPr="009234BE">
        <w:rPr>
          <w:bCs/>
        </w:rPr>
        <w:t>4.2.7.) Dodatkowy kod CPV:</w:t>
      </w:r>
    </w:p>
    <w:p w14:paraId="08681C83" w14:textId="77777777" w:rsidR="009234BE" w:rsidRPr="009234BE" w:rsidRDefault="009234BE" w:rsidP="009234BE">
      <w:pPr>
        <w:rPr>
          <w:bCs/>
        </w:rPr>
      </w:pPr>
    </w:p>
    <w:p w14:paraId="1D1A7C0C" w14:textId="77777777" w:rsidR="009234BE" w:rsidRPr="009234BE" w:rsidRDefault="009234BE" w:rsidP="009234BE">
      <w:pPr>
        <w:rPr>
          <w:bCs/>
        </w:rPr>
      </w:pPr>
      <w:r w:rsidRPr="009234BE">
        <w:rPr>
          <w:bCs/>
        </w:rPr>
        <w:t xml:space="preserve">90630000-2 - Usługi usuwania </w:t>
      </w:r>
      <w:proofErr w:type="spellStart"/>
      <w:r w:rsidRPr="009234BE">
        <w:rPr>
          <w:bCs/>
        </w:rPr>
        <w:t>oblodzeń</w:t>
      </w:r>
      <w:proofErr w:type="spellEnd"/>
    </w:p>
    <w:p w14:paraId="1C15A384" w14:textId="77777777" w:rsidR="009234BE" w:rsidRPr="009234BE" w:rsidRDefault="009234BE" w:rsidP="009234BE">
      <w:pPr>
        <w:rPr>
          <w:bCs/>
        </w:rPr>
      </w:pPr>
      <w:r w:rsidRPr="009234BE">
        <w:rPr>
          <w:bCs/>
        </w:rPr>
        <w:t>4.2.8.) Zamówienie obejmuje opcje: Nie</w:t>
      </w:r>
    </w:p>
    <w:p w14:paraId="052EB98D" w14:textId="77777777" w:rsidR="009234BE" w:rsidRPr="009234BE" w:rsidRDefault="009234BE" w:rsidP="009234BE">
      <w:pPr>
        <w:rPr>
          <w:bCs/>
        </w:rPr>
      </w:pPr>
      <w:r w:rsidRPr="009234BE">
        <w:rPr>
          <w:bCs/>
        </w:rPr>
        <w:t>4.2.10.) Okres realizacji zamówienia albo umowy ramowej: do 2022-04-30</w:t>
      </w:r>
    </w:p>
    <w:p w14:paraId="6C910B58" w14:textId="77777777" w:rsidR="009234BE" w:rsidRPr="009234BE" w:rsidRDefault="009234BE" w:rsidP="009234BE">
      <w:pPr>
        <w:rPr>
          <w:bCs/>
        </w:rPr>
      </w:pPr>
      <w:r w:rsidRPr="009234BE">
        <w:rPr>
          <w:bCs/>
        </w:rPr>
        <w:t>4.2.11.) Zamawiający przewiduje wznowienia: Nie</w:t>
      </w:r>
    </w:p>
    <w:p w14:paraId="136D26DB" w14:textId="77777777" w:rsidR="009234BE" w:rsidRPr="009234BE" w:rsidRDefault="009234BE" w:rsidP="009234BE">
      <w:pPr>
        <w:rPr>
          <w:bCs/>
        </w:rPr>
      </w:pPr>
      <w:r w:rsidRPr="009234BE">
        <w:rPr>
          <w:bCs/>
        </w:rPr>
        <w:t>4.2.13.) Zamawiający przewiduje udzielenie dotychczasowemu wykonawcy zamówień na podobne usługi lub roboty budowlane: Nie</w:t>
      </w:r>
    </w:p>
    <w:p w14:paraId="5D786B03" w14:textId="77777777" w:rsidR="009234BE" w:rsidRPr="009234BE" w:rsidRDefault="009234BE" w:rsidP="009234BE">
      <w:pPr>
        <w:rPr>
          <w:bCs/>
        </w:rPr>
      </w:pPr>
      <w:r w:rsidRPr="009234BE">
        <w:rPr>
          <w:bCs/>
        </w:rPr>
        <w:t>4.3.) Kryteria oceny ofert:</w:t>
      </w:r>
    </w:p>
    <w:p w14:paraId="6FAE288E" w14:textId="77777777" w:rsidR="009234BE" w:rsidRPr="009234BE" w:rsidRDefault="009234BE" w:rsidP="009234BE">
      <w:pPr>
        <w:rPr>
          <w:bCs/>
        </w:rPr>
      </w:pPr>
      <w:r w:rsidRPr="009234BE">
        <w:rPr>
          <w:bCs/>
        </w:rPr>
        <w:t xml:space="preserve">4.3.1.) Sposób oceny ofert: 21.1. Przy dokonywaniu wyboru najkorzystniejszej oferty Zamawiający stosować będzie niżej podane </w:t>
      </w:r>
      <w:proofErr w:type="spellStart"/>
      <w:r w:rsidRPr="009234BE">
        <w:rPr>
          <w:bCs/>
        </w:rPr>
        <w:t>kryteria:Cena</w:t>
      </w:r>
      <w:proofErr w:type="spellEnd"/>
      <w:r w:rsidRPr="009234BE">
        <w:rPr>
          <w:bCs/>
        </w:rPr>
        <w:t xml:space="preserve"> - 95%; Zatrudnienie osób bezrobotnych - 5%. Punkty przyznawane za podane kryteria będą liczone według następujących wzorów: - Cena : Liczba punktów = ( </w:t>
      </w:r>
      <w:proofErr w:type="spellStart"/>
      <w:r w:rsidRPr="009234BE">
        <w:rPr>
          <w:bCs/>
        </w:rPr>
        <w:t>Cmin</w:t>
      </w:r>
      <w:proofErr w:type="spellEnd"/>
      <w:r w:rsidRPr="009234BE">
        <w:rPr>
          <w:bCs/>
        </w:rPr>
        <w:t>/</w:t>
      </w:r>
      <w:proofErr w:type="spellStart"/>
      <w:r w:rsidRPr="009234BE">
        <w:rPr>
          <w:bCs/>
        </w:rPr>
        <w:t>Cof</w:t>
      </w:r>
      <w:proofErr w:type="spellEnd"/>
      <w:r w:rsidRPr="009234BE">
        <w:rPr>
          <w:bCs/>
        </w:rPr>
        <w:t xml:space="preserve"> ) * 100 * waga; gdzie: </w:t>
      </w:r>
      <w:proofErr w:type="spellStart"/>
      <w:r w:rsidRPr="009234BE">
        <w:rPr>
          <w:bCs/>
        </w:rPr>
        <w:t>Cmin</w:t>
      </w:r>
      <w:proofErr w:type="spellEnd"/>
      <w:r w:rsidRPr="009234BE">
        <w:rPr>
          <w:bCs/>
        </w:rPr>
        <w:t xml:space="preserve"> - najniższa cena spośród wszystkich ofert, </w:t>
      </w:r>
      <w:proofErr w:type="spellStart"/>
      <w:r w:rsidRPr="009234BE">
        <w:rPr>
          <w:bCs/>
        </w:rPr>
        <w:t>Cof</w:t>
      </w:r>
      <w:proofErr w:type="spellEnd"/>
      <w:r w:rsidRPr="009234BE">
        <w:rPr>
          <w:bCs/>
        </w:rPr>
        <w:t xml:space="preserve"> - cena podana w ofercie; Liczba punktów = </w:t>
      </w:r>
      <w:proofErr w:type="spellStart"/>
      <w:r w:rsidRPr="009234BE">
        <w:rPr>
          <w:bCs/>
        </w:rPr>
        <w:t>Ozn</w:t>
      </w:r>
      <w:proofErr w:type="spellEnd"/>
      <w:r w:rsidRPr="009234BE">
        <w:rPr>
          <w:bCs/>
        </w:rPr>
        <w:t xml:space="preserve"> war2</w:t>
      </w:r>
    </w:p>
    <w:p w14:paraId="0756C0F5" w14:textId="77777777" w:rsidR="009234BE" w:rsidRPr="009234BE" w:rsidRDefault="009234BE" w:rsidP="009234BE">
      <w:pPr>
        <w:rPr>
          <w:bCs/>
        </w:rPr>
      </w:pPr>
      <w:r w:rsidRPr="009234BE">
        <w:rPr>
          <w:bCs/>
        </w:rPr>
        <w:t>0 pkt - Wykonawca nie zatrudnienia osób bezrobotnych</w:t>
      </w:r>
    </w:p>
    <w:p w14:paraId="263523BD" w14:textId="77777777" w:rsidR="009234BE" w:rsidRPr="009234BE" w:rsidRDefault="009234BE" w:rsidP="009234BE">
      <w:pPr>
        <w:rPr>
          <w:bCs/>
        </w:rPr>
      </w:pPr>
      <w:r w:rsidRPr="009234BE">
        <w:rPr>
          <w:bCs/>
        </w:rPr>
        <w:t>5 pkt - Wykonawca zatrudnia osoby bezrobotne</w:t>
      </w:r>
    </w:p>
    <w:p w14:paraId="5FA8CDFE" w14:textId="77777777" w:rsidR="009234BE" w:rsidRPr="009234BE" w:rsidRDefault="009234BE" w:rsidP="009234BE">
      <w:pPr>
        <w:rPr>
          <w:bCs/>
        </w:rPr>
      </w:pPr>
      <w:r w:rsidRPr="009234BE">
        <w:rPr>
          <w:bCs/>
        </w:rPr>
        <w:t xml:space="preserve">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234BE">
        <w:rPr>
          <w:bCs/>
        </w:rPr>
        <w:t>Pzp</w:t>
      </w:r>
      <w:proofErr w:type="spellEnd"/>
      <w:r w:rsidRPr="009234BE">
        <w:rPr>
          <w:bCs/>
        </w:rPr>
        <w:t>. Zamawiający udzieli zamówienia Wykonawcy, którego oferta zostanie uznana za najkorzystniejszą.</w:t>
      </w:r>
    </w:p>
    <w:p w14:paraId="69F37C49" w14:textId="77777777" w:rsidR="009234BE" w:rsidRPr="009234BE" w:rsidRDefault="009234BE" w:rsidP="009234BE">
      <w:pPr>
        <w:rPr>
          <w:bCs/>
        </w:rPr>
      </w:pPr>
      <w:r w:rsidRPr="009234BE">
        <w:rPr>
          <w:bCs/>
        </w:rPr>
        <w:t>4.3.2.) Sposób określania wagi kryteriów oceny ofert: Procentowo</w:t>
      </w:r>
    </w:p>
    <w:p w14:paraId="3CF3F5C1" w14:textId="77777777" w:rsidR="009234BE" w:rsidRPr="009234BE" w:rsidRDefault="009234BE" w:rsidP="009234BE">
      <w:pPr>
        <w:rPr>
          <w:bCs/>
        </w:rPr>
      </w:pPr>
      <w:r w:rsidRPr="009234BE">
        <w:rPr>
          <w:bCs/>
        </w:rPr>
        <w:t>4.3.3.) Stosowane kryteria oceny ofert: Kryterium ceny oraz kryteria jakościowe</w:t>
      </w:r>
    </w:p>
    <w:p w14:paraId="7627C2E7" w14:textId="77777777" w:rsidR="009234BE" w:rsidRPr="009234BE" w:rsidRDefault="009234BE" w:rsidP="009234BE">
      <w:pPr>
        <w:rPr>
          <w:bCs/>
        </w:rPr>
      </w:pPr>
      <w:r w:rsidRPr="009234BE">
        <w:rPr>
          <w:bCs/>
        </w:rPr>
        <w:t>Kryterium 1</w:t>
      </w:r>
    </w:p>
    <w:p w14:paraId="6E6D174B" w14:textId="77777777" w:rsidR="009234BE" w:rsidRPr="009234BE" w:rsidRDefault="009234BE" w:rsidP="009234BE">
      <w:pPr>
        <w:rPr>
          <w:bCs/>
        </w:rPr>
      </w:pPr>
      <w:r w:rsidRPr="009234BE">
        <w:rPr>
          <w:bCs/>
        </w:rPr>
        <w:t>4.3.5.) Nazwa kryterium: Cena</w:t>
      </w:r>
    </w:p>
    <w:p w14:paraId="6A23905B" w14:textId="77777777" w:rsidR="009234BE" w:rsidRPr="009234BE" w:rsidRDefault="009234BE" w:rsidP="009234BE">
      <w:pPr>
        <w:rPr>
          <w:bCs/>
        </w:rPr>
      </w:pPr>
      <w:r w:rsidRPr="009234BE">
        <w:rPr>
          <w:bCs/>
        </w:rPr>
        <w:t>4.3.6.) Waga: 95</w:t>
      </w:r>
    </w:p>
    <w:p w14:paraId="7165D37D" w14:textId="77777777" w:rsidR="009234BE" w:rsidRPr="009234BE" w:rsidRDefault="009234BE" w:rsidP="009234BE">
      <w:pPr>
        <w:rPr>
          <w:bCs/>
        </w:rPr>
      </w:pPr>
      <w:r w:rsidRPr="009234BE">
        <w:rPr>
          <w:bCs/>
        </w:rPr>
        <w:t>Kryterium 2</w:t>
      </w:r>
    </w:p>
    <w:p w14:paraId="6A6F59D8" w14:textId="77777777" w:rsidR="009234BE" w:rsidRPr="009234BE" w:rsidRDefault="009234BE" w:rsidP="009234BE">
      <w:pPr>
        <w:rPr>
          <w:bCs/>
        </w:rPr>
      </w:pPr>
      <w:r w:rsidRPr="009234BE">
        <w:rPr>
          <w:bCs/>
        </w:rPr>
        <w:t>4.3.4.) Rodzaj kryterium: inne.</w:t>
      </w:r>
    </w:p>
    <w:p w14:paraId="4CD6A1FD" w14:textId="77777777" w:rsidR="009234BE" w:rsidRPr="009234BE" w:rsidRDefault="009234BE" w:rsidP="009234BE">
      <w:pPr>
        <w:rPr>
          <w:bCs/>
        </w:rPr>
      </w:pPr>
      <w:r w:rsidRPr="009234BE">
        <w:rPr>
          <w:bCs/>
        </w:rPr>
        <w:t>4.3.5.) Nazwa kryterium: Zatrudnienie osób bezrobotnych</w:t>
      </w:r>
    </w:p>
    <w:p w14:paraId="61113DAD" w14:textId="77777777" w:rsidR="009234BE" w:rsidRPr="009234BE" w:rsidRDefault="009234BE" w:rsidP="009234BE">
      <w:pPr>
        <w:rPr>
          <w:bCs/>
        </w:rPr>
      </w:pPr>
      <w:r w:rsidRPr="009234BE">
        <w:rPr>
          <w:bCs/>
        </w:rPr>
        <w:t>4.3.6.) Waga: 5</w:t>
      </w:r>
    </w:p>
    <w:p w14:paraId="6D77FCB9" w14:textId="77777777" w:rsidR="009234BE" w:rsidRPr="009234BE" w:rsidRDefault="009234BE" w:rsidP="009234BE">
      <w:pPr>
        <w:rPr>
          <w:bCs/>
        </w:rPr>
      </w:pPr>
      <w:r w:rsidRPr="009234BE">
        <w:rPr>
          <w:bCs/>
        </w:rPr>
        <w:t>4.3.10.) Zamawiający określa aspekty społeczne, środowiskowe lub innowacyjne, żąda etykiet lub stosuje rachunek kosztów cyklu życia w odniesieniu do kryterium oceny ofert: Nie</w:t>
      </w:r>
    </w:p>
    <w:p w14:paraId="2F272E1C" w14:textId="77777777" w:rsidR="009234BE" w:rsidRPr="009234BE" w:rsidRDefault="009234BE" w:rsidP="009234BE">
      <w:pPr>
        <w:rPr>
          <w:bCs/>
        </w:rPr>
      </w:pPr>
      <w:r w:rsidRPr="009234BE">
        <w:rPr>
          <w:bCs/>
        </w:rPr>
        <w:t>Część 2</w:t>
      </w:r>
    </w:p>
    <w:p w14:paraId="0D20A70A" w14:textId="77777777" w:rsidR="009234BE" w:rsidRPr="009234BE" w:rsidRDefault="009234BE" w:rsidP="009234BE">
      <w:pPr>
        <w:rPr>
          <w:bCs/>
        </w:rPr>
      </w:pPr>
      <w:r w:rsidRPr="009234BE">
        <w:rPr>
          <w:bCs/>
        </w:rPr>
        <w:t>4.2.2.) Krótki opis przedmiotu zamówienia</w:t>
      </w:r>
    </w:p>
    <w:p w14:paraId="38B4ED52" w14:textId="77777777" w:rsidR="009234BE" w:rsidRPr="009234BE" w:rsidRDefault="009234BE" w:rsidP="009234BE">
      <w:pPr>
        <w:rPr>
          <w:bCs/>
        </w:rPr>
      </w:pPr>
    </w:p>
    <w:p w14:paraId="10012F98" w14:textId="77777777" w:rsidR="009234BE" w:rsidRPr="009234BE" w:rsidRDefault="009234BE" w:rsidP="009234BE">
      <w:pPr>
        <w:rPr>
          <w:bCs/>
        </w:rPr>
      </w:pPr>
      <w:r w:rsidRPr="009234BE">
        <w:rPr>
          <w:bCs/>
        </w:rPr>
        <w:t>Prowadzenie zimowego utrzymania dróg powiatowych będących w zarządzie gminy Woźniki w zakresie odśnieżania i usuwania gołoledzi z jezdni, chodników i parkingów na terenie gminy Woźniki o łącznej długości dróg 16,668 km.</w:t>
      </w:r>
    </w:p>
    <w:p w14:paraId="188B94AA" w14:textId="77777777" w:rsidR="009234BE" w:rsidRPr="009234BE" w:rsidRDefault="009234BE" w:rsidP="009234BE">
      <w:pPr>
        <w:rPr>
          <w:bCs/>
        </w:rPr>
      </w:pPr>
    </w:p>
    <w:p w14:paraId="3DD30B4F" w14:textId="77777777" w:rsidR="009234BE" w:rsidRPr="009234BE" w:rsidRDefault="009234BE" w:rsidP="009234BE">
      <w:pPr>
        <w:rPr>
          <w:bCs/>
        </w:rPr>
      </w:pPr>
      <w:r w:rsidRPr="009234BE">
        <w:rPr>
          <w:bCs/>
        </w:rPr>
        <w:t>STANDARD II</w:t>
      </w:r>
    </w:p>
    <w:p w14:paraId="6465AF76" w14:textId="77777777" w:rsidR="009234BE" w:rsidRPr="009234BE" w:rsidRDefault="009234BE" w:rsidP="009234BE">
      <w:pPr>
        <w:rPr>
          <w:bCs/>
        </w:rPr>
      </w:pPr>
      <w:r w:rsidRPr="009234BE">
        <w:rPr>
          <w:bCs/>
        </w:rPr>
        <w:t>Przebieg drogi powiatowej numer drogi długość w km</w:t>
      </w:r>
    </w:p>
    <w:p w14:paraId="2C0932EF" w14:textId="77777777" w:rsidR="009234BE" w:rsidRPr="009234BE" w:rsidRDefault="009234BE" w:rsidP="009234BE">
      <w:pPr>
        <w:rPr>
          <w:bCs/>
        </w:rPr>
      </w:pPr>
      <w:r w:rsidRPr="009234BE">
        <w:rPr>
          <w:bCs/>
        </w:rPr>
        <w:t xml:space="preserve">1. od DW 905 Babienica ul. Stawowa- skrzyżowanie z </w:t>
      </w:r>
      <w:proofErr w:type="spellStart"/>
      <w:r w:rsidRPr="009234BE">
        <w:rPr>
          <w:bCs/>
        </w:rPr>
        <w:t>d.p</w:t>
      </w:r>
      <w:proofErr w:type="spellEnd"/>
      <w:r w:rsidRPr="009234BE">
        <w:rPr>
          <w:bCs/>
        </w:rPr>
        <w:t>. 2343S: numer drogi 2341 S; długość w km 1,402</w:t>
      </w:r>
    </w:p>
    <w:p w14:paraId="77F3D855" w14:textId="77777777" w:rsidR="009234BE" w:rsidRPr="009234BE" w:rsidRDefault="009234BE" w:rsidP="009234BE">
      <w:pPr>
        <w:rPr>
          <w:bCs/>
        </w:rPr>
      </w:pPr>
      <w:r w:rsidRPr="009234BE">
        <w:rPr>
          <w:bCs/>
        </w:rPr>
        <w:t xml:space="preserve">2. od DW 905 Psary ul. Główna do </w:t>
      </w:r>
      <w:proofErr w:type="spellStart"/>
      <w:r w:rsidRPr="009234BE">
        <w:rPr>
          <w:bCs/>
        </w:rPr>
        <w:t>skrzyż</w:t>
      </w:r>
      <w:proofErr w:type="spellEnd"/>
      <w:r w:rsidRPr="009234BE">
        <w:rPr>
          <w:bCs/>
        </w:rPr>
        <w:t>. z DW 908 w Lubszy: numer drogi 2342 S; długość w km 4,494</w:t>
      </w:r>
    </w:p>
    <w:p w14:paraId="60BF2917" w14:textId="77777777" w:rsidR="009234BE" w:rsidRPr="009234BE" w:rsidRDefault="009234BE" w:rsidP="009234BE">
      <w:pPr>
        <w:rPr>
          <w:bCs/>
        </w:rPr>
      </w:pPr>
      <w:r w:rsidRPr="009234BE">
        <w:rPr>
          <w:bCs/>
        </w:rPr>
        <w:t xml:space="preserve">3. Od </w:t>
      </w:r>
      <w:proofErr w:type="spellStart"/>
      <w:r w:rsidRPr="009234BE">
        <w:rPr>
          <w:bCs/>
        </w:rPr>
        <w:t>skrzyż</w:t>
      </w:r>
      <w:proofErr w:type="spellEnd"/>
      <w:r w:rsidRPr="009234BE">
        <w:rPr>
          <w:bCs/>
        </w:rPr>
        <w:t xml:space="preserve">. z d.p.2342 w Psarach do </w:t>
      </w:r>
      <w:proofErr w:type="spellStart"/>
      <w:r w:rsidRPr="009234BE">
        <w:rPr>
          <w:bCs/>
        </w:rPr>
        <w:t>skrzyż</w:t>
      </w:r>
      <w:proofErr w:type="spellEnd"/>
      <w:r w:rsidRPr="009234BE">
        <w:rPr>
          <w:bCs/>
        </w:rPr>
        <w:t>. z DW 908 w Kamienicy: numer drogi 2343 S; długość w km 2,226</w:t>
      </w:r>
    </w:p>
    <w:p w14:paraId="20984D12" w14:textId="77777777" w:rsidR="009234BE" w:rsidRPr="009234BE" w:rsidRDefault="009234BE" w:rsidP="009234BE">
      <w:pPr>
        <w:rPr>
          <w:bCs/>
        </w:rPr>
      </w:pPr>
      <w:r w:rsidRPr="009234BE">
        <w:rPr>
          <w:bCs/>
        </w:rPr>
        <w:t>4. Kamienica - Kamieńskie Młyny - Pakuły: numer drogi 1023 S; długość w km 4,206</w:t>
      </w:r>
    </w:p>
    <w:p w14:paraId="0DD16CBB" w14:textId="77777777" w:rsidR="009234BE" w:rsidRPr="009234BE" w:rsidRDefault="009234BE" w:rsidP="009234BE">
      <w:pPr>
        <w:rPr>
          <w:bCs/>
        </w:rPr>
      </w:pPr>
      <w:r w:rsidRPr="009234BE">
        <w:rPr>
          <w:bCs/>
        </w:rPr>
        <w:t xml:space="preserve">5. Ligota Woźnicka (ul. Kwiatowa- </w:t>
      </w:r>
      <w:proofErr w:type="spellStart"/>
      <w:r w:rsidRPr="009234BE">
        <w:rPr>
          <w:bCs/>
        </w:rPr>
        <w:t>skrzyż</w:t>
      </w:r>
      <w:proofErr w:type="spellEnd"/>
      <w:r w:rsidRPr="009234BE">
        <w:rPr>
          <w:bCs/>
        </w:rPr>
        <w:t xml:space="preserve"> z ul. Woźnicką) - Lubsza do DW 908: numer drogi 2336 S; długość w km 3,115</w:t>
      </w:r>
    </w:p>
    <w:p w14:paraId="3644F676" w14:textId="77777777" w:rsidR="009234BE" w:rsidRPr="009234BE" w:rsidRDefault="009234BE" w:rsidP="009234BE">
      <w:pPr>
        <w:rPr>
          <w:bCs/>
        </w:rPr>
      </w:pPr>
    </w:p>
    <w:p w14:paraId="0EAFCD02" w14:textId="77777777" w:rsidR="009234BE" w:rsidRPr="009234BE" w:rsidRDefault="009234BE" w:rsidP="009234BE">
      <w:pPr>
        <w:rPr>
          <w:bCs/>
        </w:rPr>
      </w:pPr>
      <w:r w:rsidRPr="009234BE">
        <w:rPr>
          <w:bCs/>
        </w:rPr>
        <w:t>STANDARD IV</w:t>
      </w:r>
    </w:p>
    <w:p w14:paraId="09588BCA" w14:textId="77777777" w:rsidR="009234BE" w:rsidRPr="009234BE" w:rsidRDefault="009234BE" w:rsidP="009234BE">
      <w:pPr>
        <w:rPr>
          <w:bCs/>
        </w:rPr>
      </w:pPr>
      <w:r w:rsidRPr="009234BE">
        <w:rPr>
          <w:bCs/>
        </w:rPr>
        <w:t>Przebieg drogi powiatowej</w:t>
      </w:r>
    </w:p>
    <w:p w14:paraId="24F7717E" w14:textId="77777777" w:rsidR="009234BE" w:rsidRPr="009234BE" w:rsidRDefault="009234BE" w:rsidP="009234BE">
      <w:pPr>
        <w:rPr>
          <w:bCs/>
        </w:rPr>
      </w:pPr>
      <w:r w:rsidRPr="009234BE">
        <w:rPr>
          <w:bCs/>
        </w:rPr>
        <w:t>1. Babienica - Łazy - numer drogi: 2333 S; długość w km: 1,225</w:t>
      </w:r>
    </w:p>
    <w:p w14:paraId="43C9AF96" w14:textId="77777777" w:rsidR="009234BE" w:rsidRPr="009234BE" w:rsidRDefault="009234BE" w:rsidP="009234BE">
      <w:pPr>
        <w:rPr>
          <w:bCs/>
        </w:rPr>
      </w:pPr>
    </w:p>
    <w:p w14:paraId="2B61EBE7" w14:textId="77777777" w:rsidR="009234BE" w:rsidRPr="009234BE" w:rsidRDefault="009234BE" w:rsidP="009234BE">
      <w:pPr>
        <w:rPr>
          <w:bCs/>
        </w:rPr>
      </w:pPr>
      <w:r w:rsidRPr="009234BE">
        <w:rPr>
          <w:bCs/>
        </w:rPr>
        <w:t xml:space="preserve">CHODNIKI, DROGI PIESZO-ROWEROWE DLA ZADANIA NR I - szczegółowy wykaz w załączniku nr 1 do </w:t>
      </w:r>
      <w:proofErr w:type="spellStart"/>
      <w:r w:rsidRPr="009234BE">
        <w:rPr>
          <w:bCs/>
        </w:rPr>
        <w:t>specygikacji</w:t>
      </w:r>
      <w:proofErr w:type="spellEnd"/>
      <w:r w:rsidRPr="009234BE">
        <w:rPr>
          <w:bCs/>
        </w:rPr>
        <w:t xml:space="preserve"> technicznej</w:t>
      </w:r>
    </w:p>
    <w:p w14:paraId="66A3D1A9" w14:textId="77777777" w:rsidR="009234BE" w:rsidRPr="009234BE" w:rsidRDefault="009234BE" w:rsidP="009234BE">
      <w:pPr>
        <w:rPr>
          <w:bCs/>
        </w:rPr>
      </w:pPr>
    </w:p>
    <w:p w14:paraId="35AF2AF2" w14:textId="77777777" w:rsidR="009234BE" w:rsidRPr="009234BE" w:rsidRDefault="009234BE" w:rsidP="009234BE">
      <w:pPr>
        <w:rPr>
          <w:bCs/>
        </w:rPr>
      </w:pPr>
    </w:p>
    <w:p w14:paraId="1C0F44A2" w14:textId="77777777" w:rsidR="009234BE" w:rsidRPr="009234BE" w:rsidRDefault="009234BE" w:rsidP="009234BE">
      <w:pPr>
        <w:rPr>
          <w:bCs/>
        </w:rPr>
      </w:pPr>
      <w:r w:rsidRPr="009234BE">
        <w:rPr>
          <w:bCs/>
        </w:rPr>
        <w:t>Szczegółowy opis przedmiotu zamówienia zawarty został w Specyfikacji technicznej zadania na świadczenie usług zimowego utrzymania dróg powiatowych, gminnych i wewnętrznych położonych na terenie gminy Woźniki, która stanowi załącznik do SWZ.</w:t>
      </w:r>
    </w:p>
    <w:p w14:paraId="10C8AF9B" w14:textId="77777777" w:rsidR="009234BE" w:rsidRPr="009234BE" w:rsidRDefault="009234BE" w:rsidP="009234BE">
      <w:pPr>
        <w:rPr>
          <w:bCs/>
        </w:rPr>
      </w:pPr>
      <w:r w:rsidRPr="009234BE">
        <w:rPr>
          <w:bCs/>
        </w:rPr>
        <w:t>4.2.6.) Główny kod CPV: 90620000-9 - Usługi odśnieżania</w:t>
      </w:r>
    </w:p>
    <w:p w14:paraId="7E057BFC" w14:textId="77777777" w:rsidR="009234BE" w:rsidRPr="009234BE" w:rsidRDefault="009234BE" w:rsidP="009234BE">
      <w:pPr>
        <w:rPr>
          <w:bCs/>
        </w:rPr>
      </w:pPr>
      <w:r w:rsidRPr="009234BE">
        <w:rPr>
          <w:bCs/>
        </w:rPr>
        <w:t>4.2.7.) Dodatkowy kod CPV:</w:t>
      </w:r>
    </w:p>
    <w:p w14:paraId="337278F8" w14:textId="77777777" w:rsidR="009234BE" w:rsidRPr="009234BE" w:rsidRDefault="009234BE" w:rsidP="009234BE">
      <w:pPr>
        <w:rPr>
          <w:bCs/>
        </w:rPr>
      </w:pPr>
    </w:p>
    <w:p w14:paraId="499796D6" w14:textId="77777777" w:rsidR="009234BE" w:rsidRPr="009234BE" w:rsidRDefault="009234BE" w:rsidP="009234BE">
      <w:pPr>
        <w:rPr>
          <w:bCs/>
        </w:rPr>
      </w:pPr>
      <w:r w:rsidRPr="009234BE">
        <w:rPr>
          <w:bCs/>
        </w:rPr>
        <w:t xml:space="preserve">90630000-2 - Usługi usuwania </w:t>
      </w:r>
      <w:proofErr w:type="spellStart"/>
      <w:r w:rsidRPr="009234BE">
        <w:rPr>
          <w:bCs/>
        </w:rPr>
        <w:t>oblodzeń</w:t>
      </w:r>
      <w:proofErr w:type="spellEnd"/>
    </w:p>
    <w:p w14:paraId="57827A4A" w14:textId="77777777" w:rsidR="009234BE" w:rsidRPr="009234BE" w:rsidRDefault="009234BE" w:rsidP="009234BE">
      <w:pPr>
        <w:rPr>
          <w:bCs/>
        </w:rPr>
      </w:pPr>
      <w:r w:rsidRPr="009234BE">
        <w:rPr>
          <w:bCs/>
        </w:rPr>
        <w:t>4.2.8.) Zamówienie obejmuje opcje: Nie</w:t>
      </w:r>
    </w:p>
    <w:p w14:paraId="439A4DF6" w14:textId="77777777" w:rsidR="009234BE" w:rsidRPr="009234BE" w:rsidRDefault="009234BE" w:rsidP="009234BE">
      <w:pPr>
        <w:rPr>
          <w:bCs/>
        </w:rPr>
      </w:pPr>
      <w:r w:rsidRPr="009234BE">
        <w:rPr>
          <w:bCs/>
        </w:rPr>
        <w:t>4.2.10.) Okres realizacji zamówienia albo umowy ramowej: do 2022-04-30</w:t>
      </w:r>
    </w:p>
    <w:p w14:paraId="11ADB17C" w14:textId="77777777" w:rsidR="009234BE" w:rsidRPr="009234BE" w:rsidRDefault="009234BE" w:rsidP="009234BE">
      <w:pPr>
        <w:rPr>
          <w:bCs/>
        </w:rPr>
      </w:pPr>
      <w:r w:rsidRPr="009234BE">
        <w:rPr>
          <w:bCs/>
        </w:rPr>
        <w:t>4.2.11.) Zamawiający przewiduje wznowienia: Nie</w:t>
      </w:r>
    </w:p>
    <w:p w14:paraId="4F7E90BA" w14:textId="77777777" w:rsidR="009234BE" w:rsidRPr="009234BE" w:rsidRDefault="009234BE" w:rsidP="009234BE">
      <w:pPr>
        <w:rPr>
          <w:bCs/>
        </w:rPr>
      </w:pPr>
      <w:r w:rsidRPr="009234BE">
        <w:rPr>
          <w:bCs/>
        </w:rPr>
        <w:t>4.2.13.) Zamawiający przewiduje udzielenie dotychczasowemu wykonawcy zamówień na podobne usługi lub roboty budowlane: Nie</w:t>
      </w:r>
    </w:p>
    <w:p w14:paraId="45830FA1" w14:textId="77777777" w:rsidR="009234BE" w:rsidRPr="009234BE" w:rsidRDefault="009234BE" w:rsidP="009234BE">
      <w:pPr>
        <w:rPr>
          <w:bCs/>
        </w:rPr>
      </w:pPr>
      <w:r w:rsidRPr="009234BE">
        <w:rPr>
          <w:bCs/>
        </w:rPr>
        <w:t>4.3.) Kryteria oceny ofert:</w:t>
      </w:r>
    </w:p>
    <w:p w14:paraId="4FFB6815" w14:textId="77777777" w:rsidR="009234BE" w:rsidRPr="009234BE" w:rsidRDefault="009234BE" w:rsidP="009234BE">
      <w:pPr>
        <w:rPr>
          <w:bCs/>
        </w:rPr>
      </w:pPr>
      <w:r w:rsidRPr="009234BE">
        <w:rPr>
          <w:bCs/>
        </w:rPr>
        <w:t xml:space="preserve">4.3.1.) Sposób oceny ofert: 21.1. Przy dokonywaniu wyboru najkorzystniejszej oferty Zamawiający stosować będzie niżej podane </w:t>
      </w:r>
      <w:proofErr w:type="spellStart"/>
      <w:r w:rsidRPr="009234BE">
        <w:rPr>
          <w:bCs/>
        </w:rPr>
        <w:t>kryteria:Cena</w:t>
      </w:r>
      <w:proofErr w:type="spellEnd"/>
      <w:r w:rsidRPr="009234BE">
        <w:rPr>
          <w:bCs/>
        </w:rPr>
        <w:t xml:space="preserve"> - 95%; Zatrudnienie osób bezrobotnych - 5%. Punkty przyznawane za podane kryteria będą liczone według następujących wzorów: - Cena : Liczba punktów = ( </w:t>
      </w:r>
      <w:proofErr w:type="spellStart"/>
      <w:r w:rsidRPr="009234BE">
        <w:rPr>
          <w:bCs/>
        </w:rPr>
        <w:t>Cmin</w:t>
      </w:r>
      <w:proofErr w:type="spellEnd"/>
      <w:r w:rsidRPr="009234BE">
        <w:rPr>
          <w:bCs/>
        </w:rPr>
        <w:t>/</w:t>
      </w:r>
      <w:proofErr w:type="spellStart"/>
      <w:r w:rsidRPr="009234BE">
        <w:rPr>
          <w:bCs/>
        </w:rPr>
        <w:t>Cof</w:t>
      </w:r>
      <w:proofErr w:type="spellEnd"/>
      <w:r w:rsidRPr="009234BE">
        <w:rPr>
          <w:bCs/>
        </w:rPr>
        <w:t xml:space="preserve"> ) * 100 * waga; gdzie: </w:t>
      </w:r>
      <w:proofErr w:type="spellStart"/>
      <w:r w:rsidRPr="009234BE">
        <w:rPr>
          <w:bCs/>
        </w:rPr>
        <w:t>Cmin</w:t>
      </w:r>
      <w:proofErr w:type="spellEnd"/>
      <w:r w:rsidRPr="009234BE">
        <w:rPr>
          <w:bCs/>
        </w:rPr>
        <w:t xml:space="preserve"> - najniższa cena spośród wszystkich ofert, </w:t>
      </w:r>
      <w:proofErr w:type="spellStart"/>
      <w:r w:rsidRPr="009234BE">
        <w:rPr>
          <w:bCs/>
        </w:rPr>
        <w:t>Cof</w:t>
      </w:r>
      <w:proofErr w:type="spellEnd"/>
      <w:r w:rsidRPr="009234BE">
        <w:rPr>
          <w:bCs/>
        </w:rPr>
        <w:t xml:space="preserve"> - cena podana w ofercie; Liczba punktów = </w:t>
      </w:r>
      <w:proofErr w:type="spellStart"/>
      <w:r w:rsidRPr="009234BE">
        <w:rPr>
          <w:bCs/>
        </w:rPr>
        <w:t>Ozn</w:t>
      </w:r>
      <w:proofErr w:type="spellEnd"/>
      <w:r w:rsidRPr="009234BE">
        <w:rPr>
          <w:bCs/>
        </w:rPr>
        <w:t xml:space="preserve"> war2</w:t>
      </w:r>
    </w:p>
    <w:p w14:paraId="7AD4CA3D" w14:textId="77777777" w:rsidR="009234BE" w:rsidRPr="009234BE" w:rsidRDefault="009234BE" w:rsidP="009234BE">
      <w:pPr>
        <w:rPr>
          <w:bCs/>
        </w:rPr>
      </w:pPr>
      <w:r w:rsidRPr="009234BE">
        <w:rPr>
          <w:bCs/>
        </w:rPr>
        <w:t>0 pkt - Wykonawca nie zatrudnienia osób bezrobotnych</w:t>
      </w:r>
    </w:p>
    <w:p w14:paraId="505F737B" w14:textId="77777777" w:rsidR="009234BE" w:rsidRPr="009234BE" w:rsidRDefault="009234BE" w:rsidP="009234BE">
      <w:pPr>
        <w:rPr>
          <w:bCs/>
        </w:rPr>
      </w:pPr>
      <w:r w:rsidRPr="009234BE">
        <w:rPr>
          <w:bCs/>
        </w:rPr>
        <w:t>5 pkt - Wykonawca zatrudnia osoby bezrobotne</w:t>
      </w:r>
    </w:p>
    <w:p w14:paraId="78DE101E" w14:textId="77777777" w:rsidR="009234BE" w:rsidRPr="009234BE" w:rsidRDefault="009234BE" w:rsidP="009234BE">
      <w:pPr>
        <w:rPr>
          <w:bCs/>
        </w:rPr>
      </w:pPr>
      <w:r w:rsidRPr="009234BE">
        <w:rPr>
          <w:bCs/>
        </w:rPr>
        <w:t xml:space="preserve">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234BE">
        <w:rPr>
          <w:bCs/>
        </w:rPr>
        <w:t>Pzp</w:t>
      </w:r>
      <w:proofErr w:type="spellEnd"/>
      <w:r w:rsidRPr="009234BE">
        <w:rPr>
          <w:bCs/>
        </w:rPr>
        <w:t>. Zamawiający udzieli zamówienia Wykonawcy, którego oferta zostanie uznana za najkorzystniejszą.</w:t>
      </w:r>
    </w:p>
    <w:p w14:paraId="7A1D5850" w14:textId="77777777" w:rsidR="009234BE" w:rsidRPr="009234BE" w:rsidRDefault="009234BE" w:rsidP="009234BE">
      <w:pPr>
        <w:rPr>
          <w:bCs/>
        </w:rPr>
      </w:pPr>
      <w:r w:rsidRPr="009234BE">
        <w:rPr>
          <w:bCs/>
        </w:rPr>
        <w:t>4.3.2.) Sposób określania wagi kryteriów oceny ofert: Procentowo</w:t>
      </w:r>
    </w:p>
    <w:p w14:paraId="52D1FA5C" w14:textId="77777777" w:rsidR="009234BE" w:rsidRPr="009234BE" w:rsidRDefault="009234BE" w:rsidP="009234BE">
      <w:pPr>
        <w:rPr>
          <w:bCs/>
        </w:rPr>
      </w:pPr>
      <w:r w:rsidRPr="009234BE">
        <w:rPr>
          <w:bCs/>
        </w:rPr>
        <w:t>4.3.3.) Stosowane kryteria oceny ofert: Kryterium ceny oraz kryteria jakościowe</w:t>
      </w:r>
    </w:p>
    <w:p w14:paraId="5C7E7AA8" w14:textId="77777777" w:rsidR="009234BE" w:rsidRPr="009234BE" w:rsidRDefault="009234BE" w:rsidP="009234BE">
      <w:pPr>
        <w:rPr>
          <w:bCs/>
        </w:rPr>
      </w:pPr>
      <w:r w:rsidRPr="009234BE">
        <w:rPr>
          <w:bCs/>
        </w:rPr>
        <w:t>Kryterium 1</w:t>
      </w:r>
    </w:p>
    <w:p w14:paraId="7B3453B2" w14:textId="77777777" w:rsidR="009234BE" w:rsidRPr="009234BE" w:rsidRDefault="009234BE" w:rsidP="009234BE">
      <w:pPr>
        <w:rPr>
          <w:bCs/>
        </w:rPr>
      </w:pPr>
      <w:r w:rsidRPr="009234BE">
        <w:rPr>
          <w:bCs/>
        </w:rPr>
        <w:t>4.3.5.) Nazwa kryterium: Cena</w:t>
      </w:r>
    </w:p>
    <w:p w14:paraId="217BDD9C" w14:textId="77777777" w:rsidR="009234BE" w:rsidRPr="009234BE" w:rsidRDefault="009234BE" w:rsidP="009234BE">
      <w:pPr>
        <w:rPr>
          <w:bCs/>
        </w:rPr>
      </w:pPr>
      <w:r w:rsidRPr="009234BE">
        <w:rPr>
          <w:bCs/>
        </w:rPr>
        <w:t>4.3.6.) Waga: 95</w:t>
      </w:r>
    </w:p>
    <w:p w14:paraId="27F16C96" w14:textId="77777777" w:rsidR="009234BE" w:rsidRPr="009234BE" w:rsidRDefault="009234BE" w:rsidP="009234BE">
      <w:pPr>
        <w:rPr>
          <w:bCs/>
        </w:rPr>
      </w:pPr>
      <w:r w:rsidRPr="009234BE">
        <w:rPr>
          <w:bCs/>
        </w:rPr>
        <w:t>Kryterium 2</w:t>
      </w:r>
    </w:p>
    <w:p w14:paraId="73DF71D5" w14:textId="77777777" w:rsidR="009234BE" w:rsidRPr="009234BE" w:rsidRDefault="009234BE" w:rsidP="009234BE">
      <w:pPr>
        <w:rPr>
          <w:bCs/>
        </w:rPr>
      </w:pPr>
      <w:r w:rsidRPr="009234BE">
        <w:rPr>
          <w:bCs/>
        </w:rPr>
        <w:t>4.3.4.) Rodzaj kryterium: inne.</w:t>
      </w:r>
    </w:p>
    <w:p w14:paraId="5E1EF32F" w14:textId="77777777" w:rsidR="009234BE" w:rsidRPr="009234BE" w:rsidRDefault="009234BE" w:rsidP="009234BE">
      <w:pPr>
        <w:rPr>
          <w:bCs/>
        </w:rPr>
      </w:pPr>
      <w:r w:rsidRPr="009234BE">
        <w:rPr>
          <w:bCs/>
        </w:rPr>
        <w:t>4.3.5.) Nazwa kryterium: Zatrudnienie osób bezrobotnych</w:t>
      </w:r>
    </w:p>
    <w:p w14:paraId="6464472F" w14:textId="77777777" w:rsidR="009234BE" w:rsidRPr="009234BE" w:rsidRDefault="009234BE" w:rsidP="009234BE">
      <w:pPr>
        <w:rPr>
          <w:bCs/>
        </w:rPr>
      </w:pPr>
      <w:r w:rsidRPr="009234BE">
        <w:rPr>
          <w:bCs/>
        </w:rPr>
        <w:t>4.3.6.) Waga: 5</w:t>
      </w:r>
    </w:p>
    <w:p w14:paraId="760BD29A" w14:textId="77777777" w:rsidR="009234BE" w:rsidRPr="009234BE" w:rsidRDefault="009234BE" w:rsidP="009234BE">
      <w:pPr>
        <w:rPr>
          <w:bCs/>
        </w:rPr>
      </w:pPr>
      <w:r w:rsidRPr="009234BE">
        <w:rPr>
          <w:bCs/>
        </w:rPr>
        <w:t>4.3.10.) Zamawiający określa aspekty społeczne, środowiskowe lub innowacyjne, żąda etykiet lub stosuje rachunek kosztów cyklu życia w odniesieniu do kryterium oceny ofert: Nie</w:t>
      </w:r>
    </w:p>
    <w:p w14:paraId="3E9B59CD" w14:textId="77777777" w:rsidR="009234BE" w:rsidRPr="009234BE" w:rsidRDefault="009234BE" w:rsidP="009234BE">
      <w:pPr>
        <w:rPr>
          <w:bCs/>
        </w:rPr>
      </w:pPr>
      <w:r w:rsidRPr="009234BE">
        <w:rPr>
          <w:bCs/>
        </w:rPr>
        <w:t>Część 3</w:t>
      </w:r>
    </w:p>
    <w:p w14:paraId="68D0F10D" w14:textId="77777777" w:rsidR="009234BE" w:rsidRPr="009234BE" w:rsidRDefault="009234BE" w:rsidP="009234BE">
      <w:pPr>
        <w:rPr>
          <w:bCs/>
        </w:rPr>
      </w:pPr>
      <w:r w:rsidRPr="009234BE">
        <w:rPr>
          <w:bCs/>
        </w:rPr>
        <w:t>4.2.2.) Krótki opis przedmiotu zamówienia</w:t>
      </w:r>
    </w:p>
    <w:p w14:paraId="32BC68EC" w14:textId="77777777" w:rsidR="009234BE" w:rsidRPr="009234BE" w:rsidRDefault="009234BE" w:rsidP="009234BE">
      <w:pPr>
        <w:rPr>
          <w:bCs/>
        </w:rPr>
      </w:pPr>
    </w:p>
    <w:p w14:paraId="0112007A" w14:textId="77777777" w:rsidR="009234BE" w:rsidRPr="009234BE" w:rsidRDefault="009234BE" w:rsidP="009234BE">
      <w:pPr>
        <w:rPr>
          <w:bCs/>
        </w:rPr>
      </w:pPr>
      <w:r w:rsidRPr="009234BE">
        <w:rPr>
          <w:bCs/>
        </w:rPr>
        <w:t>Prowadzenie zimowego utrzymania dróg gminnych i wewnętrznych w miejscowościach Psary, Babienica, Mzyki, Piasek, będących w zarządzie Gminy Woźniki w zakresie odśnieżania, usuwania gołoledzi z jezdni o łącznej długości dróg 18,084km .</w:t>
      </w:r>
    </w:p>
    <w:p w14:paraId="2AA8FA86" w14:textId="77777777" w:rsidR="009234BE" w:rsidRPr="009234BE" w:rsidRDefault="009234BE" w:rsidP="009234BE">
      <w:pPr>
        <w:rPr>
          <w:bCs/>
        </w:rPr>
      </w:pPr>
    </w:p>
    <w:p w14:paraId="2F9FB4FB" w14:textId="77777777" w:rsidR="009234BE" w:rsidRPr="009234BE" w:rsidRDefault="009234BE" w:rsidP="009234BE">
      <w:pPr>
        <w:rPr>
          <w:bCs/>
        </w:rPr>
      </w:pPr>
      <w:r w:rsidRPr="009234BE">
        <w:rPr>
          <w:bCs/>
        </w:rPr>
        <w:t>STANDARD II</w:t>
      </w:r>
    </w:p>
    <w:p w14:paraId="1CEEDF69" w14:textId="77777777" w:rsidR="009234BE" w:rsidRPr="009234BE" w:rsidRDefault="009234BE" w:rsidP="009234BE">
      <w:pPr>
        <w:rPr>
          <w:bCs/>
        </w:rPr>
      </w:pPr>
      <w:r w:rsidRPr="009234BE">
        <w:rPr>
          <w:bCs/>
        </w:rPr>
        <w:t>Drogi gminne /lokalizacja</w:t>
      </w:r>
    </w:p>
    <w:p w14:paraId="12FD6F4A" w14:textId="77777777" w:rsidR="009234BE" w:rsidRPr="009234BE" w:rsidRDefault="009234BE" w:rsidP="009234BE">
      <w:pPr>
        <w:rPr>
          <w:bCs/>
        </w:rPr>
      </w:pPr>
      <w:r w:rsidRPr="009234BE">
        <w:rPr>
          <w:bCs/>
        </w:rPr>
        <w:t>1. Psary</w:t>
      </w:r>
    </w:p>
    <w:p w14:paraId="1FA32531" w14:textId="77777777" w:rsidR="009234BE" w:rsidRPr="009234BE" w:rsidRDefault="009234BE" w:rsidP="009234BE">
      <w:pPr>
        <w:rPr>
          <w:bCs/>
        </w:rPr>
      </w:pPr>
      <w:r w:rsidRPr="009234BE">
        <w:rPr>
          <w:bCs/>
        </w:rPr>
        <w:t>- numer drogi: 635088S; 635089S; 635090S; 635091S; 635092S; 635093S; 635094S; 635095S; 635096S; 635097S; 635098S; 635099S</w:t>
      </w:r>
    </w:p>
    <w:p w14:paraId="50D68694" w14:textId="77777777" w:rsidR="009234BE" w:rsidRPr="009234BE" w:rsidRDefault="009234BE" w:rsidP="009234BE">
      <w:pPr>
        <w:rPr>
          <w:bCs/>
        </w:rPr>
      </w:pPr>
      <w:r w:rsidRPr="009234BE">
        <w:rPr>
          <w:bCs/>
        </w:rPr>
        <w:t>- długość w km: 5,970</w:t>
      </w:r>
    </w:p>
    <w:p w14:paraId="50F5BFAF" w14:textId="77777777" w:rsidR="009234BE" w:rsidRPr="009234BE" w:rsidRDefault="009234BE" w:rsidP="009234BE">
      <w:pPr>
        <w:rPr>
          <w:bCs/>
        </w:rPr>
      </w:pPr>
      <w:r w:rsidRPr="009234BE">
        <w:rPr>
          <w:bCs/>
        </w:rPr>
        <w:t>2. Babienica , Mzyki</w:t>
      </w:r>
    </w:p>
    <w:p w14:paraId="7EC76B8C" w14:textId="77777777" w:rsidR="009234BE" w:rsidRPr="009234BE" w:rsidRDefault="009234BE" w:rsidP="009234BE">
      <w:pPr>
        <w:rPr>
          <w:bCs/>
        </w:rPr>
      </w:pPr>
      <w:r w:rsidRPr="009234BE">
        <w:rPr>
          <w:bCs/>
        </w:rPr>
        <w:t>- numer drogi: 635052S; 635053S; 635054S; 635055S; 635056S; 635076S; 635077S; 635078S</w:t>
      </w:r>
    </w:p>
    <w:p w14:paraId="4375C4EF" w14:textId="77777777" w:rsidR="009234BE" w:rsidRPr="009234BE" w:rsidRDefault="009234BE" w:rsidP="009234BE">
      <w:pPr>
        <w:rPr>
          <w:bCs/>
        </w:rPr>
      </w:pPr>
      <w:r w:rsidRPr="009234BE">
        <w:rPr>
          <w:bCs/>
        </w:rPr>
        <w:t>- długość w km: 7,115</w:t>
      </w:r>
    </w:p>
    <w:p w14:paraId="1810CE08" w14:textId="77777777" w:rsidR="009234BE" w:rsidRPr="009234BE" w:rsidRDefault="009234BE" w:rsidP="009234BE">
      <w:pPr>
        <w:rPr>
          <w:bCs/>
        </w:rPr>
      </w:pPr>
      <w:r w:rsidRPr="009234BE">
        <w:rPr>
          <w:bCs/>
        </w:rPr>
        <w:t>3. Piasek</w:t>
      </w:r>
    </w:p>
    <w:p w14:paraId="57BCCE24" w14:textId="77777777" w:rsidR="009234BE" w:rsidRPr="009234BE" w:rsidRDefault="009234BE" w:rsidP="009234BE">
      <w:pPr>
        <w:rPr>
          <w:bCs/>
        </w:rPr>
      </w:pPr>
      <w:r w:rsidRPr="009234BE">
        <w:rPr>
          <w:bCs/>
        </w:rPr>
        <w:t>- numer drogi: 635082S; 635083S; 635084S; 635085S; 635086S; 635087S; 635099S</w:t>
      </w:r>
    </w:p>
    <w:p w14:paraId="013D0EA1" w14:textId="77777777" w:rsidR="009234BE" w:rsidRPr="009234BE" w:rsidRDefault="009234BE" w:rsidP="009234BE">
      <w:pPr>
        <w:rPr>
          <w:bCs/>
        </w:rPr>
      </w:pPr>
      <w:r w:rsidRPr="009234BE">
        <w:rPr>
          <w:bCs/>
        </w:rPr>
        <w:t>- długość w km: 3,679</w:t>
      </w:r>
    </w:p>
    <w:p w14:paraId="1E66D7E9" w14:textId="77777777" w:rsidR="009234BE" w:rsidRPr="009234BE" w:rsidRDefault="009234BE" w:rsidP="009234BE">
      <w:pPr>
        <w:rPr>
          <w:bCs/>
        </w:rPr>
      </w:pPr>
    </w:p>
    <w:p w14:paraId="6A75B992" w14:textId="77777777" w:rsidR="009234BE" w:rsidRPr="009234BE" w:rsidRDefault="009234BE" w:rsidP="009234BE">
      <w:pPr>
        <w:rPr>
          <w:bCs/>
        </w:rPr>
      </w:pPr>
      <w:r w:rsidRPr="009234BE">
        <w:rPr>
          <w:bCs/>
        </w:rPr>
        <w:t>STANDARD III</w:t>
      </w:r>
    </w:p>
    <w:p w14:paraId="415CF6A9" w14:textId="77777777" w:rsidR="009234BE" w:rsidRPr="009234BE" w:rsidRDefault="009234BE" w:rsidP="009234BE">
      <w:pPr>
        <w:rPr>
          <w:bCs/>
        </w:rPr>
      </w:pPr>
      <w:r w:rsidRPr="009234BE">
        <w:rPr>
          <w:bCs/>
        </w:rPr>
        <w:t>Drogi wewnętrzne - długość w km 1,320</w:t>
      </w:r>
    </w:p>
    <w:p w14:paraId="266F80AC" w14:textId="77777777" w:rsidR="009234BE" w:rsidRPr="009234BE" w:rsidRDefault="009234BE" w:rsidP="009234BE">
      <w:pPr>
        <w:rPr>
          <w:bCs/>
        </w:rPr>
      </w:pPr>
      <w:r w:rsidRPr="009234BE">
        <w:rPr>
          <w:bCs/>
        </w:rPr>
        <w:t>1. Psary - dojazd do oczyszczalni ścieków, boczna ul. Głównej przy torowisku</w:t>
      </w:r>
    </w:p>
    <w:p w14:paraId="1EA800B5" w14:textId="77777777" w:rsidR="009234BE" w:rsidRPr="009234BE" w:rsidRDefault="009234BE" w:rsidP="009234BE">
      <w:pPr>
        <w:rPr>
          <w:bCs/>
        </w:rPr>
      </w:pPr>
      <w:r w:rsidRPr="009234BE">
        <w:rPr>
          <w:bCs/>
        </w:rPr>
        <w:t xml:space="preserve">2. Mzyki -przedłużenie ul. Krótkiej w Mzykach w kierunku </w:t>
      </w:r>
      <w:proofErr w:type="spellStart"/>
      <w:r w:rsidRPr="009234BE">
        <w:rPr>
          <w:bCs/>
        </w:rPr>
        <w:t>m.Sitki</w:t>
      </w:r>
      <w:proofErr w:type="spellEnd"/>
    </w:p>
    <w:p w14:paraId="2E2FD867" w14:textId="77777777" w:rsidR="009234BE" w:rsidRPr="009234BE" w:rsidRDefault="009234BE" w:rsidP="009234BE">
      <w:pPr>
        <w:rPr>
          <w:bCs/>
        </w:rPr>
      </w:pPr>
    </w:p>
    <w:p w14:paraId="7C8DA72E" w14:textId="77777777" w:rsidR="009234BE" w:rsidRPr="009234BE" w:rsidRDefault="009234BE" w:rsidP="009234BE">
      <w:pPr>
        <w:rPr>
          <w:bCs/>
        </w:rPr>
      </w:pPr>
      <w:r w:rsidRPr="009234BE">
        <w:rPr>
          <w:bCs/>
        </w:rPr>
        <w:t>Szczegółowy opis przedmiotu zamówienia zawarty został w Specyfikacji technicznej zadania na świadczenie usług zimowego utrzymania dróg powiatowych, gminnych i wewnętrznych położonych na terenie gminy Woźniki, która stanowi załącznik do SWZ.</w:t>
      </w:r>
    </w:p>
    <w:p w14:paraId="61537FA7" w14:textId="77777777" w:rsidR="009234BE" w:rsidRPr="009234BE" w:rsidRDefault="009234BE" w:rsidP="009234BE">
      <w:pPr>
        <w:rPr>
          <w:bCs/>
        </w:rPr>
      </w:pPr>
      <w:r w:rsidRPr="009234BE">
        <w:rPr>
          <w:bCs/>
        </w:rPr>
        <w:t>4.2.6.) Główny kod CPV: 90620000-9 - Usługi odśnieżania</w:t>
      </w:r>
    </w:p>
    <w:p w14:paraId="5B5511E4" w14:textId="77777777" w:rsidR="009234BE" w:rsidRPr="009234BE" w:rsidRDefault="009234BE" w:rsidP="009234BE">
      <w:pPr>
        <w:rPr>
          <w:bCs/>
        </w:rPr>
      </w:pPr>
      <w:r w:rsidRPr="009234BE">
        <w:rPr>
          <w:bCs/>
        </w:rPr>
        <w:t>4.2.7.) Dodatkowy kod CPV:</w:t>
      </w:r>
    </w:p>
    <w:p w14:paraId="699C4B11" w14:textId="77777777" w:rsidR="009234BE" w:rsidRPr="009234BE" w:rsidRDefault="009234BE" w:rsidP="009234BE">
      <w:pPr>
        <w:rPr>
          <w:bCs/>
        </w:rPr>
      </w:pPr>
    </w:p>
    <w:p w14:paraId="2BF8B2F4" w14:textId="77777777" w:rsidR="009234BE" w:rsidRPr="009234BE" w:rsidRDefault="009234BE" w:rsidP="009234BE">
      <w:pPr>
        <w:rPr>
          <w:bCs/>
        </w:rPr>
      </w:pPr>
      <w:r w:rsidRPr="009234BE">
        <w:rPr>
          <w:bCs/>
        </w:rPr>
        <w:t xml:space="preserve">90630000-2 - Usługi usuwania </w:t>
      </w:r>
      <w:proofErr w:type="spellStart"/>
      <w:r w:rsidRPr="009234BE">
        <w:rPr>
          <w:bCs/>
        </w:rPr>
        <w:t>oblodzeń</w:t>
      </w:r>
      <w:proofErr w:type="spellEnd"/>
    </w:p>
    <w:p w14:paraId="7EF60411" w14:textId="77777777" w:rsidR="009234BE" w:rsidRPr="009234BE" w:rsidRDefault="009234BE" w:rsidP="009234BE">
      <w:pPr>
        <w:rPr>
          <w:bCs/>
        </w:rPr>
      </w:pPr>
      <w:r w:rsidRPr="009234BE">
        <w:rPr>
          <w:bCs/>
        </w:rPr>
        <w:t>4.2.8.) Zamówienie obejmuje opcje: Nie</w:t>
      </w:r>
    </w:p>
    <w:p w14:paraId="3F0700AE" w14:textId="77777777" w:rsidR="009234BE" w:rsidRPr="009234BE" w:rsidRDefault="009234BE" w:rsidP="009234BE">
      <w:pPr>
        <w:rPr>
          <w:bCs/>
        </w:rPr>
      </w:pPr>
      <w:r w:rsidRPr="009234BE">
        <w:rPr>
          <w:bCs/>
        </w:rPr>
        <w:t>4.2.10.) Okres realizacji zamówienia albo umowy ramowej: do 2022-04-30</w:t>
      </w:r>
    </w:p>
    <w:p w14:paraId="0AB1DA79" w14:textId="77777777" w:rsidR="009234BE" w:rsidRPr="009234BE" w:rsidRDefault="009234BE" w:rsidP="009234BE">
      <w:pPr>
        <w:rPr>
          <w:bCs/>
        </w:rPr>
      </w:pPr>
      <w:r w:rsidRPr="009234BE">
        <w:rPr>
          <w:bCs/>
        </w:rPr>
        <w:t>4.2.11.) Zamawiający przewiduje wznowienia: Nie</w:t>
      </w:r>
    </w:p>
    <w:p w14:paraId="6416FD77" w14:textId="77777777" w:rsidR="009234BE" w:rsidRPr="009234BE" w:rsidRDefault="009234BE" w:rsidP="009234BE">
      <w:pPr>
        <w:rPr>
          <w:bCs/>
        </w:rPr>
      </w:pPr>
      <w:r w:rsidRPr="009234BE">
        <w:rPr>
          <w:bCs/>
        </w:rPr>
        <w:t>4.2.13.) Zamawiający przewiduje udzielenie dotychczasowemu wykonawcy zamówień na podobne usługi lub roboty budowlane: Nie</w:t>
      </w:r>
    </w:p>
    <w:p w14:paraId="6106B032" w14:textId="77777777" w:rsidR="009234BE" w:rsidRPr="009234BE" w:rsidRDefault="009234BE" w:rsidP="009234BE">
      <w:pPr>
        <w:rPr>
          <w:bCs/>
        </w:rPr>
      </w:pPr>
      <w:r w:rsidRPr="009234BE">
        <w:rPr>
          <w:bCs/>
        </w:rPr>
        <w:t>4.3.) Kryteria oceny ofert:</w:t>
      </w:r>
    </w:p>
    <w:p w14:paraId="58A25291" w14:textId="77777777" w:rsidR="009234BE" w:rsidRPr="009234BE" w:rsidRDefault="009234BE" w:rsidP="009234BE">
      <w:pPr>
        <w:rPr>
          <w:bCs/>
        </w:rPr>
      </w:pPr>
      <w:r w:rsidRPr="009234BE">
        <w:rPr>
          <w:bCs/>
        </w:rPr>
        <w:t xml:space="preserve">4.3.1.) Sposób oceny ofert: 21.1. Przy dokonywaniu wyboru najkorzystniejszej oferty Zamawiający stosować będzie niżej podane </w:t>
      </w:r>
      <w:proofErr w:type="spellStart"/>
      <w:r w:rsidRPr="009234BE">
        <w:rPr>
          <w:bCs/>
        </w:rPr>
        <w:t>kryteria:Cena</w:t>
      </w:r>
      <w:proofErr w:type="spellEnd"/>
      <w:r w:rsidRPr="009234BE">
        <w:rPr>
          <w:bCs/>
        </w:rPr>
        <w:t xml:space="preserve"> - 95%; Zatrudnienie osób bezrobotnych - 5%. Punkty przyznawane za podane kryteria będą liczone według następujących wzorów: - Cena : Liczba punktów = ( </w:t>
      </w:r>
      <w:proofErr w:type="spellStart"/>
      <w:r w:rsidRPr="009234BE">
        <w:rPr>
          <w:bCs/>
        </w:rPr>
        <w:t>Cmin</w:t>
      </w:r>
      <w:proofErr w:type="spellEnd"/>
      <w:r w:rsidRPr="009234BE">
        <w:rPr>
          <w:bCs/>
        </w:rPr>
        <w:t>/</w:t>
      </w:r>
      <w:proofErr w:type="spellStart"/>
      <w:r w:rsidRPr="009234BE">
        <w:rPr>
          <w:bCs/>
        </w:rPr>
        <w:t>Cof</w:t>
      </w:r>
      <w:proofErr w:type="spellEnd"/>
      <w:r w:rsidRPr="009234BE">
        <w:rPr>
          <w:bCs/>
        </w:rPr>
        <w:t xml:space="preserve"> ) * 100 * waga; gdzie: </w:t>
      </w:r>
      <w:proofErr w:type="spellStart"/>
      <w:r w:rsidRPr="009234BE">
        <w:rPr>
          <w:bCs/>
        </w:rPr>
        <w:t>Cmin</w:t>
      </w:r>
      <w:proofErr w:type="spellEnd"/>
      <w:r w:rsidRPr="009234BE">
        <w:rPr>
          <w:bCs/>
        </w:rPr>
        <w:t xml:space="preserve"> - najniższa cena spośród wszystkich ofert, </w:t>
      </w:r>
      <w:proofErr w:type="spellStart"/>
      <w:r w:rsidRPr="009234BE">
        <w:rPr>
          <w:bCs/>
        </w:rPr>
        <w:t>Cof</w:t>
      </w:r>
      <w:proofErr w:type="spellEnd"/>
      <w:r w:rsidRPr="009234BE">
        <w:rPr>
          <w:bCs/>
        </w:rPr>
        <w:t xml:space="preserve"> - cena podana w ofercie; Liczba punktów = </w:t>
      </w:r>
      <w:proofErr w:type="spellStart"/>
      <w:r w:rsidRPr="009234BE">
        <w:rPr>
          <w:bCs/>
        </w:rPr>
        <w:t>Ozn</w:t>
      </w:r>
      <w:proofErr w:type="spellEnd"/>
      <w:r w:rsidRPr="009234BE">
        <w:rPr>
          <w:bCs/>
        </w:rPr>
        <w:t xml:space="preserve"> war2</w:t>
      </w:r>
    </w:p>
    <w:p w14:paraId="66466DCC" w14:textId="77777777" w:rsidR="009234BE" w:rsidRPr="009234BE" w:rsidRDefault="009234BE" w:rsidP="009234BE">
      <w:pPr>
        <w:rPr>
          <w:bCs/>
        </w:rPr>
      </w:pPr>
      <w:r w:rsidRPr="009234BE">
        <w:rPr>
          <w:bCs/>
        </w:rPr>
        <w:t>0 pkt - Wykonawca nie zatrudnienia osób bezrobotnych</w:t>
      </w:r>
    </w:p>
    <w:p w14:paraId="36EF253E" w14:textId="77777777" w:rsidR="009234BE" w:rsidRPr="009234BE" w:rsidRDefault="009234BE" w:rsidP="009234BE">
      <w:pPr>
        <w:rPr>
          <w:bCs/>
        </w:rPr>
      </w:pPr>
      <w:r w:rsidRPr="009234BE">
        <w:rPr>
          <w:bCs/>
        </w:rPr>
        <w:t>5 pkt - Wykonawca zatrudnia osoby bezrobotne</w:t>
      </w:r>
    </w:p>
    <w:p w14:paraId="0F749837" w14:textId="77777777" w:rsidR="009234BE" w:rsidRPr="009234BE" w:rsidRDefault="009234BE" w:rsidP="009234BE">
      <w:pPr>
        <w:rPr>
          <w:bCs/>
        </w:rPr>
      </w:pPr>
      <w:r w:rsidRPr="009234BE">
        <w:rPr>
          <w:bCs/>
        </w:rPr>
        <w:t xml:space="preserve">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234BE">
        <w:rPr>
          <w:bCs/>
        </w:rPr>
        <w:t>Pzp</w:t>
      </w:r>
      <w:proofErr w:type="spellEnd"/>
      <w:r w:rsidRPr="009234BE">
        <w:rPr>
          <w:bCs/>
        </w:rPr>
        <w:t>. Zamawiający udzieli zamówienia Wykonawcy, którego oferta zostanie uznana za najkorzystniejszą.</w:t>
      </w:r>
    </w:p>
    <w:p w14:paraId="07001D8C" w14:textId="77777777" w:rsidR="009234BE" w:rsidRPr="009234BE" w:rsidRDefault="009234BE" w:rsidP="009234BE">
      <w:pPr>
        <w:rPr>
          <w:bCs/>
        </w:rPr>
      </w:pPr>
      <w:r w:rsidRPr="009234BE">
        <w:rPr>
          <w:bCs/>
        </w:rPr>
        <w:t>4.3.2.) Sposób określania wagi kryteriów oceny ofert: Procentowo</w:t>
      </w:r>
    </w:p>
    <w:p w14:paraId="2A7A33BD" w14:textId="77777777" w:rsidR="009234BE" w:rsidRPr="009234BE" w:rsidRDefault="009234BE" w:rsidP="009234BE">
      <w:pPr>
        <w:rPr>
          <w:bCs/>
        </w:rPr>
      </w:pPr>
      <w:r w:rsidRPr="009234BE">
        <w:rPr>
          <w:bCs/>
        </w:rPr>
        <w:t>4.3.3.) Stosowane kryteria oceny ofert: Kryterium ceny oraz kryteria jakościowe</w:t>
      </w:r>
    </w:p>
    <w:p w14:paraId="2D1FB620" w14:textId="77777777" w:rsidR="009234BE" w:rsidRPr="009234BE" w:rsidRDefault="009234BE" w:rsidP="009234BE">
      <w:pPr>
        <w:rPr>
          <w:bCs/>
        </w:rPr>
      </w:pPr>
      <w:r w:rsidRPr="009234BE">
        <w:rPr>
          <w:bCs/>
        </w:rPr>
        <w:t>Kryterium 1</w:t>
      </w:r>
    </w:p>
    <w:p w14:paraId="349AA2A5" w14:textId="77777777" w:rsidR="009234BE" w:rsidRPr="009234BE" w:rsidRDefault="009234BE" w:rsidP="009234BE">
      <w:pPr>
        <w:rPr>
          <w:bCs/>
        </w:rPr>
      </w:pPr>
      <w:r w:rsidRPr="009234BE">
        <w:rPr>
          <w:bCs/>
        </w:rPr>
        <w:t>4.3.5.) Nazwa kryterium: Cena</w:t>
      </w:r>
    </w:p>
    <w:p w14:paraId="2B5E768C" w14:textId="77777777" w:rsidR="009234BE" w:rsidRPr="009234BE" w:rsidRDefault="009234BE" w:rsidP="009234BE">
      <w:pPr>
        <w:rPr>
          <w:bCs/>
        </w:rPr>
      </w:pPr>
      <w:r w:rsidRPr="009234BE">
        <w:rPr>
          <w:bCs/>
        </w:rPr>
        <w:t>4.3.6.) Waga: 95</w:t>
      </w:r>
    </w:p>
    <w:p w14:paraId="61F6B432" w14:textId="77777777" w:rsidR="009234BE" w:rsidRPr="009234BE" w:rsidRDefault="009234BE" w:rsidP="009234BE">
      <w:pPr>
        <w:rPr>
          <w:bCs/>
        </w:rPr>
      </w:pPr>
      <w:r w:rsidRPr="009234BE">
        <w:rPr>
          <w:bCs/>
        </w:rPr>
        <w:t>Kryterium 2</w:t>
      </w:r>
    </w:p>
    <w:p w14:paraId="506BCC1D" w14:textId="77777777" w:rsidR="009234BE" w:rsidRPr="009234BE" w:rsidRDefault="009234BE" w:rsidP="009234BE">
      <w:pPr>
        <w:rPr>
          <w:bCs/>
        </w:rPr>
      </w:pPr>
      <w:r w:rsidRPr="009234BE">
        <w:rPr>
          <w:bCs/>
        </w:rPr>
        <w:t>4.3.4.) Rodzaj kryterium: inne.</w:t>
      </w:r>
    </w:p>
    <w:p w14:paraId="5282483B" w14:textId="77777777" w:rsidR="009234BE" w:rsidRPr="009234BE" w:rsidRDefault="009234BE" w:rsidP="009234BE">
      <w:pPr>
        <w:rPr>
          <w:bCs/>
        </w:rPr>
      </w:pPr>
      <w:r w:rsidRPr="009234BE">
        <w:rPr>
          <w:bCs/>
        </w:rPr>
        <w:t>4.3.5.) Nazwa kryterium: Zatrudnienie osób bezrobotnych</w:t>
      </w:r>
    </w:p>
    <w:p w14:paraId="6B19D526" w14:textId="77777777" w:rsidR="009234BE" w:rsidRPr="009234BE" w:rsidRDefault="009234BE" w:rsidP="009234BE">
      <w:pPr>
        <w:rPr>
          <w:bCs/>
        </w:rPr>
      </w:pPr>
      <w:r w:rsidRPr="009234BE">
        <w:rPr>
          <w:bCs/>
        </w:rPr>
        <w:t>4.3.6.) Waga: 5</w:t>
      </w:r>
    </w:p>
    <w:p w14:paraId="59130B37" w14:textId="77777777" w:rsidR="009234BE" w:rsidRPr="009234BE" w:rsidRDefault="009234BE" w:rsidP="009234BE">
      <w:pPr>
        <w:rPr>
          <w:bCs/>
        </w:rPr>
      </w:pPr>
      <w:r w:rsidRPr="009234BE">
        <w:rPr>
          <w:bCs/>
        </w:rPr>
        <w:t>4.3.10.) Zamawiający określa aspekty społeczne, środowiskowe lub innowacyjne, żąda etykiet lub stosuje rachunek kosztów cyklu życia w odniesieniu do kryterium oceny ofert: Nie</w:t>
      </w:r>
    </w:p>
    <w:p w14:paraId="4AA212EC" w14:textId="77777777" w:rsidR="009234BE" w:rsidRPr="009234BE" w:rsidRDefault="009234BE" w:rsidP="009234BE">
      <w:pPr>
        <w:rPr>
          <w:bCs/>
        </w:rPr>
      </w:pPr>
      <w:r w:rsidRPr="009234BE">
        <w:rPr>
          <w:bCs/>
        </w:rPr>
        <w:t>Część 4</w:t>
      </w:r>
    </w:p>
    <w:p w14:paraId="46BCCEB0" w14:textId="77777777" w:rsidR="009234BE" w:rsidRPr="009234BE" w:rsidRDefault="009234BE" w:rsidP="009234BE">
      <w:pPr>
        <w:rPr>
          <w:bCs/>
        </w:rPr>
      </w:pPr>
      <w:r w:rsidRPr="009234BE">
        <w:rPr>
          <w:bCs/>
        </w:rPr>
        <w:t>4.2.2.) Krótki opis przedmiotu zamówienia</w:t>
      </w:r>
    </w:p>
    <w:p w14:paraId="5451FF71" w14:textId="77777777" w:rsidR="009234BE" w:rsidRPr="009234BE" w:rsidRDefault="009234BE" w:rsidP="009234BE">
      <w:pPr>
        <w:rPr>
          <w:bCs/>
        </w:rPr>
      </w:pPr>
    </w:p>
    <w:p w14:paraId="68C17328" w14:textId="77777777" w:rsidR="009234BE" w:rsidRPr="009234BE" w:rsidRDefault="009234BE" w:rsidP="009234BE">
      <w:pPr>
        <w:rPr>
          <w:bCs/>
        </w:rPr>
      </w:pPr>
      <w:r w:rsidRPr="009234BE">
        <w:rPr>
          <w:bCs/>
        </w:rPr>
        <w:t xml:space="preserve">Prowadzenie zimowego utrzymania dróg gminnych i wewnętrznych w miejscowościach Kamienica, </w:t>
      </w:r>
      <w:proofErr w:type="spellStart"/>
      <w:r w:rsidRPr="009234BE">
        <w:rPr>
          <w:bCs/>
        </w:rPr>
        <w:t>Drogobycza</w:t>
      </w:r>
      <w:proofErr w:type="spellEnd"/>
      <w:r w:rsidRPr="009234BE">
        <w:rPr>
          <w:bCs/>
        </w:rPr>
        <w:t>, Okrąglik, Niwy, Kamieńskie Młyny, Pakuły, Huta Karola, Lubsza , będących w zarządzie gminy Woźniki w zakresie odśnieżania, usuwania gołoledzi z jezdni , ścieżek i parkingu o łącznej długości dróg 16,954 km i ścieżki o długości 270m i parkingu o powierzchni 3500m2.</w:t>
      </w:r>
    </w:p>
    <w:p w14:paraId="606BAEF4" w14:textId="77777777" w:rsidR="009234BE" w:rsidRPr="009234BE" w:rsidRDefault="009234BE" w:rsidP="009234BE">
      <w:pPr>
        <w:rPr>
          <w:bCs/>
        </w:rPr>
      </w:pPr>
    </w:p>
    <w:p w14:paraId="1E23B649" w14:textId="77777777" w:rsidR="009234BE" w:rsidRPr="009234BE" w:rsidRDefault="009234BE" w:rsidP="009234BE">
      <w:pPr>
        <w:rPr>
          <w:bCs/>
        </w:rPr>
      </w:pPr>
      <w:r w:rsidRPr="009234BE">
        <w:rPr>
          <w:bCs/>
        </w:rPr>
        <w:t>STANDARD II</w:t>
      </w:r>
    </w:p>
    <w:p w14:paraId="5B14DAB8" w14:textId="77777777" w:rsidR="009234BE" w:rsidRPr="009234BE" w:rsidRDefault="009234BE" w:rsidP="009234BE">
      <w:pPr>
        <w:rPr>
          <w:bCs/>
        </w:rPr>
      </w:pPr>
      <w:r w:rsidRPr="009234BE">
        <w:rPr>
          <w:bCs/>
        </w:rPr>
        <w:t>Drogi gminne / lokalizacja</w:t>
      </w:r>
    </w:p>
    <w:p w14:paraId="4A17BAA1" w14:textId="77777777" w:rsidR="009234BE" w:rsidRPr="009234BE" w:rsidRDefault="009234BE" w:rsidP="009234BE">
      <w:pPr>
        <w:rPr>
          <w:bCs/>
        </w:rPr>
      </w:pPr>
      <w:r w:rsidRPr="009234BE">
        <w:rPr>
          <w:bCs/>
        </w:rPr>
        <w:t>1. Kamienica</w:t>
      </w:r>
    </w:p>
    <w:p w14:paraId="0B5FA103" w14:textId="77777777" w:rsidR="009234BE" w:rsidRPr="009234BE" w:rsidRDefault="009234BE" w:rsidP="009234BE">
      <w:pPr>
        <w:rPr>
          <w:bCs/>
        </w:rPr>
      </w:pPr>
      <w:r w:rsidRPr="009234BE">
        <w:rPr>
          <w:bCs/>
        </w:rPr>
        <w:t>- numer drogi: 635059S; 635060S; 635061S; 635062S; 635063; 635064S; 635065S</w:t>
      </w:r>
    </w:p>
    <w:p w14:paraId="6EB0A07E" w14:textId="77777777" w:rsidR="009234BE" w:rsidRPr="009234BE" w:rsidRDefault="009234BE" w:rsidP="009234BE">
      <w:pPr>
        <w:rPr>
          <w:bCs/>
        </w:rPr>
      </w:pPr>
      <w:r w:rsidRPr="009234BE">
        <w:rPr>
          <w:bCs/>
        </w:rPr>
        <w:t>- długość w km: 2,510</w:t>
      </w:r>
    </w:p>
    <w:p w14:paraId="0909E8A7" w14:textId="77777777" w:rsidR="009234BE" w:rsidRPr="009234BE" w:rsidRDefault="009234BE" w:rsidP="009234BE">
      <w:pPr>
        <w:rPr>
          <w:bCs/>
        </w:rPr>
      </w:pPr>
      <w:r w:rsidRPr="009234BE">
        <w:rPr>
          <w:bCs/>
        </w:rPr>
        <w:t xml:space="preserve">2. </w:t>
      </w:r>
      <w:proofErr w:type="spellStart"/>
      <w:r w:rsidRPr="009234BE">
        <w:rPr>
          <w:bCs/>
        </w:rPr>
        <w:t>Drogobycza</w:t>
      </w:r>
      <w:proofErr w:type="spellEnd"/>
      <w:r w:rsidRPr="009234BE">
        <w:rPr>
          <w:bCs/>
        </w:rPr>
        <w:t>, Okrąglik, Niwy</w:t>
      </w:r>
    </w:p>
    <w:p w14:paraId="5C2F1147" w14:textId="77777777" w:rsidR="009234BE" w:rsidRPr="009234BE" w:rsidRDefault="009234BE" w:rsidP="009234BE">
      <w:pPr>
        <w:rPr>
          <w:bCs/>
        </w:rPr>
      </w:pPr>
      <w:r w:rsidRPr="009234BE">
        <w:rPr>
          <w:bCs/>
        </w:rPr>
        <w:t>- numer drogi: 635100S; 635057S; 635058S; 635102S</w:t>
      </w:r>
    </w:p>
    <w:p w14:paraId="14B6BCFE" w14:textId="77777777" w:rsidR="009234BE" w:rsidRPr="009234BE" w:rsidRDefault="009234BE" w:rsidP="009234BE">
      <w:pPr>
        <w:rPr>
          <w:bCs/>
        </w:rPr>
      </w:pPr>
      <w:r w:rsidRPr="009234BE">
        <w:rPr>
          <w:bCs/>
        </w:rPr>
        <w:t>- długość w km: 4,071</w:t>
      </w:r>
    </w:p>
    <w:p w14:paraId="417D1AD7" w14:textId="77777777" w:rsidR="009234BE" w:rsidRPr="009234BE" w:rsidRDefault="009234BE" w:rsidP="009234BE">
      <w:pPr>
        <w:rPr>
          <w:bCs/>
        </w:rPr>
      </w:pPr>
      <w:r w:rsidRPr="009234BE">
        <w:rPr>
          <w:bCs/>
        </w:rPr>
        <w:t>3. Kamieńskie Młyny, Pakuły, Huta Karola</w:t>
      </w:r>
    </w:p>
    <w:p w14:paraId="777B7747" w14:textId="77777777" w:rsidR="009234BE" w:rsidRPr="009234BE" w:rsidRDefault="009234BE" w:rsidP="009234BE">
      <w:pPr>
        <w:rPr>
          <w:bCs/>
        </w:rPr>
      </w:pPr>
      <w:r w:rsidRPr="009234BE">
        <w:rPr>
          <w:bCs/>
        </w:rPr>
        <w:t>- numer drogi: 635066S; 635067S; 635068S; 635079S; 635080S; 635081S</w:t>
      </w:r>
    </w:p>
    <w:p w14:paraId="569BE271" w14:textId="77777777" w:rsidR="009234BE" w:rsidRPr="009234BE" w:rsidRDefault="009234BE" w:rsidP="009234BE">
      <w:pPr>
        <w:rPr>
          <w:bCs/>
        </w:rPr>
      </w:pPr>
      <w:r w:rsidRPr="009234BE">
        <w:rPr>
          <w:bCs/>
        </w:rPr>
        <w:t>- długość w km: 6,282</w:t>
      </w:r>
    </w:p>
    <w:p w14:paraId="354AE86F" w14:textId="77777777" w:rsidR="009234BE" w:rsidRPr="009234BE" w:rsidRDefault="009234BE" w:rsidP="009234BE">
      <w:pPr>
        <w:rPr>
          <w:bCs/>
        </w:rPr>
      </w:pPr>
      <w:r w:rsidRPr="009234BE">
        <w:rPr>
          <w:bCs/>
        </w:rPr>
        <w:t>4. Lubsza</w:t>
      </w:r>
    </w:p>
    <w:p w14:paraId="15C3CCEF" w14:textId="77777777" w:rsidR="009234BE" w:rsidRPr="009234BE" w:rsidRDefault="009234BE" w:rsidP="009234BE">
      <w:pPr>
        <w:rPr>
          <w:bCs/>
        </w:rPr>
      </w:pPr>
      <w:r w:rsidRPr="009234BE">
        <w:rPr>
          <w:bCs/>
        </w:rPr>
        <w:t>- numer drogi: 635069S; 635070S; 635071S; 635072S; 635073S; 635074S; 635075S</w:t>
      </w:r>
    </w:p>
    <w:p w14:paraId="1399A1CD" w14:textId="77777777" w:rsidR="009234BE" w:rsidRPr="009234BE" w:rsidRDefault="009234BE" w:rsidP="009234BE">
      <w:pPr>
        <w:rPr>
          <w:bCs/>
        </w:rPr>
      </w:pPr>
      <w:r w:rsidRPr="009234BE">
        <w:rPr>
          <w:bCs/>
        </w:rPr>
        <w:t>- długość w km: 3,321</w:t>
      </w:r>
    </w:p>
    <w:p w14:paraId="07E0F910" w14:textId="77777777" w:rsidR="009234BE" w:rsidRPr="009234BE" w:rsidRDefault="009234BE" w:rsidP="009234BE">
      <w:pPr>
        <w:rPr>
          <w:bCs/>
        </w:rPr>
      </w:pPr>
    </w:p>
    <w:p w14:paraId="5CBF8825" w14:textId="77777777" w:rsidR="009234BE" w:rsidRPr="009234BE" w:rsidRDefault="009234BE" w:rsidP="009234BE">
      <w:pPr>
        <w:rPr>
          <w:bCs/>
        </w:rPr>
      </w:pPr>
      <w:r w:rsidRPr="009234BE">
        <w:rPr>
          <w:bCs/>
        </w:rPr>
        <w:t>STANDARD III</w:t>
      </w:r>
    </w:p>
    <w:p w14:paraId="3AD6C929" w14:textId="77777777" w:rsidR="009234BE" w:rsidRPr="009234BE" w:rsidRDefault="009234BE" w:rsidP="009234BE">
      <w:pPr>
        <w:rPr>
          <w:bCs/>
        </w:rPr>
      </w:pPr>
      <w:r w:rsidRPr="009234BE">
        <w:rPr>
          <w:bCs/>
        </w:rPr>
        <w:t>Drogi wewnętrzne - długość w km 0,770</w:t>
      </w:r>
    </w:p>
    <w:p w14:paraId="5CEFFBF1" w14:textId="77777777" w:rsidR="009234BE" w:rsidRPr="009234BE" w:rsidRDefault="009234BE" w:rsidP="009234BE">
      <w:pPr>
        <w:rPr>
          <w:bCs/>
        </w:rPr>
      </w:pPr>
      <w:r w:rsidRPr="009234BE">
        <w:rPr>
          <w:bCs/>
        </w:rPr>
        <w:t>1Kamieńskie Młyny - boczna ul. Tysiąclecia w kierunku przystanku PKS,</w:t>
      </w:r>
    </w:p>
    <w:p w14:paraId="7DA1226A" w14:textId="77777777" w:rsidR="009234BE" w:rsidRPr="009234BE" w:rsidRDefault="009234BE" w:rsidP="009234BE">
      <w:pPr>
        <w:rPr>
          <w:bCs/>
        </w:rPr>
      </w:pPr>
      <w:r w:rsidRPr="009234BE">
        <w:rPr>
          <w:bCs/>
        </w:rPr>
        <w:t>2Niwy- boczna w Niwach</w:t>
      </w:r>
    </w:p>
    <w:p w14:paraId="29B242DB" w14:textId="77777777" w:rsidR="009234BE" w:rsidRPr="009234BE" w:rsidRDefault="009234BE" w:rsidP="009234BE">
      <w:pPr>
        <w:rPr>
          <w:bCs/>
        </w:rPr>
      </w:pPr>
      <w:r w:rsidRPr="009234BE">
        <w:rPr>
          <w:bCs/>
        </w:rPr>
        <w:t>3Lubsza - boczna ul. Plebiscytowej</w:t>
      </w:r>
    </w:p>
    <w:p w14:paraId="36BB9943" w14:textId="77777777" w:rsidR="009234BE" w:rsidRPr="009234BE" w:rsidRDefault="009234BE" w:rsidP="009234BE">
      <w:pPr>
        <w:rPr>
          <w:bCs/>
        </w:rPr>
      </w:pPr>
    </w:p>
    <w:p w14:paraId="55F360AD" w14:textId="77777777" w:rsidR="009234BE" w:rsidRPr="009234BE" w:rsidRDefault="009234BE" w:rsidP="009234BE">
      <w:pPr>
        <w:rPr>
          <w:bCs/>
        </w:rPr>
      </w:pPr>
      <w:r w:rsidRPr="009234BE">
        <w:rPr>
          <w:bCs/>
        </w:rPr>
        <w:t>STANDARD III</w:t>
      </w:r>
    </w:p>
    <w:p w14:paraId="74D0B5AB" w14:textId="77777777" w:rsidR="009234BE" w:rsidRPr="009234BE" w:rsidRDefault="009234BE" w:rsidP="009234BE">
      <w:pPr>
        <w:rPr>
          <w:bCs/>
        </w:rPr>
      </w:pPr>
    </w:p>
    <w:p w14:paraId="05D665C0" w14:textId="77777777" w:rsidR="009234BE" w:rsidRPr="009234BE" w:rsidRDefault="009234BE" w:rsidP="009234BE">
      <w:pPr>
        <w:rPr>
          <w:bCs/>
        </w:rPr>
      </w:pPr>
      <w:r w:rsidRPr="009234BE">
        <w:rPr>
          <w:bCs/>
        </w:rPr>
        <w:t>PARKINGI, ŚCIEŻKI PIESZO-ROWEROWE</w:t>
      </w:r>
    </w:p>
    <w:p w14:paraId="0D0A1759" w14:textId="77777777" w:rsidR="009234BE" w:rsidRPr="009234BE" w:rsidRDefault="009234BE" w:rsidP="009234BE">
      <w:pPr>
        <w:rPr>
          <w:bCs/>
        </w:rPr>
      </w:pPr>
      <w:r w:rsidRPr="009234BE">
        <w:rPr>
          <w:bCs/>
        </w:rPr>
        <w:t>Lubsza parking przy kościele - powierzchnia 3.500m2</w:t>
      </w:r>
    </w:p>
    <w:p w14:paraId="572E6555" w14:textId="77777777" w:rsidR="009234BE" w:rsidRPr="009234BE" w:rsidRDefault="009234BE" w:rsidP="009234BE">
      <w:pPr>
        <w:rPr>
          <w:bCs/>
        </w:rPr>
      </w:pPr>
      <w:r w:rsidRPr="009234BE">
        <w:rPr>
          <w:bCs/>
        </w:rPr>
        <w:t xml:space="preserve">Lubsza ścieżka pieszo-rowerowa pomiędzy ul. Polną i ul. </w:t>
      </w:r>
      <w:proofErr w:type="spellStart"/>
      <w:r w:rsidRPr="009234BE">
        <w:rPr>
          <w:bCs/>
        </w:rPr>
        <w:t>Lomp</w:t>
      </w:r>
      <w:proofErr w:type="spellEnd"/>
      <w:r w:rsidRPr="009234BE">
        <w:rPr>
          <w:bCs/>
        </w:rPr>
        <w:t xml:space="preserve"> - długość 0,270km</w:t>
      </w:r>
    </w:p>
    <w:p w14:paraId="29F249F8" w14:textId="77777777" w:rsidR="009234BE" w:rsidRPr="009234BE" w:rsidRDefault="009234BE" w:rsidP="009234BE">
      <w:pPr>
        <w:rPr>
          <w:bCs/>
        </w:rPr>
      </w:pPr>
    </w:p>
    <w:p w14:paraId="4F0C6BA3" w14:textId="77777777" w:rsidR="009234BE" w:rsidRPr="009234BE" w:rsidRDefault="009234BE" w:rsidP="009234BE">
      <w:pPr>
        <w:rPr>
          <w:bCs/>
        </w:rPr>
      </w:pPr>
    </w:p>
    <w:p w14:paraId="2A8A1D10" w14:textId="77777777" w:rsidR="009234BE" w:rsidRPr="009234BE" w:rsidRDefault="009234BE" w:rsidP="009234BE">
      <w:pPr>
        <w:rPr>
          <w:bCs/>
        </w:rPr>
      </w:pPr>
      <w:r w:rsidRPr="009234BE">
        <w:rPr>
          <w:bCs/>
        </w:rPr>
        <w:t>Szczegółowy opis przedmiotu zamówienia zawarty został w Specyfikacji technicznej zadania na świadczenie usług zimowego utrzymania dróg powiatowych, gminnych i wewnętrznych położonych na terenie gminy Woźniki, która stanowi załącznik do SWZ.</w:t>
      </w:r>
    </w:p>
    <w:p w14:paraId="0F89C848" w14:textId="77777777" w:rsidR="009234BE" w:rsidRPr="009234BE" w:rsidRDefault="009234BE" w:rsidP="009234BE">
      <w:pPr>
        <w:rPr>
          <w:bCs/>
        </w:rPr>
      </w:pPr>
      <w:r w:rsidRPr="009234BE">
        <w:rPr>
          <w:bCs/>
        </w:rPr>
        <w:t>4.2.6.) Główny kod CPV: 90620000-9 - Usługi odśnieżania</w:t>
      </w:r>
    </w:p>
    <w:p w14:paraId="33D520FD" w14:textId="77777777" w:rsidR="009234BE" w:rsidRPr="009234BE" w:rsidRDefault="009234BE" w:rsidP="009234BE">
      <w:pPr>
        <w:rPr>
          <w:bCs/>
        </w:rPr>
      </w:pPr>
      <w:r w:rsidRPr="009234BE">
        <w:rPr>
          <w:bCs/>
        </w:rPr>
        <w:t>4.2.7.) Dodatkowy kod CPV:</w:t>
      </w:r>
    </w:p>
    <w:p w14:paraId="125F518B" w14:textId="77777777" w:rsidR="009234BE" w:rsidRPr="009234BE" w:rsidRDefault="009234BE" w:rsidP="009234BE">
      <w:pPr>
        <w:rPr>
          <w:bCs/>
        </w:rPr>
      </w:pPr>
    </w:p>
    <w:p w14:paraId="6DC80DD8" w14:textId="77777777" w:rsidR="009234BE" w:rsidRPr="009234BE" w:rsidRDefault="009234BE" w:rsidP="009234BE">
      <w:pPr>
        <w:rPr>
          <w:bCs/>
        </w:rPr>
      </w:pPr>
      <w:r w:rsidRPr="009234BE">
        <w:rPr>
          <w:bCs/>
        </w:rPr>
        <w:t xml:space="preserve">90630000-2 - Usługi usuwania </w:t>
      </w:r>
      <w:proofErr w:type="spellStart"/>
      <w:r w:rsidRPr="009234BE">
        <w:rPr>
          <w:bCs/>
        </w:rPr>
        <w:t>oblodzeń</w:t>
      </w:r>
      <w:proofErr w:type="spellEnd"/>
    </w:p>
    <w:p w14:paraId="2EC81B32" w14:textId="77777777" w:rsidR="009234BE" w:rsidRPr="009234BE" w:rsidRDefault="009234BE" w:rsidP="009234BE">
      <w:pPr>
        <w:rPr>
          <w:bCs/>
        </w:rPr>
      </w:pPr>
      <w:r w:rsidRPr="009234BE">
        <w:rPr>
          <w:bCs/>
        </w:rPr>
        <w:t>4.2.8.) Zamówienie obejmuje opcje: Nie</w:t>
      </w:r>
    </w:p>
    <w:p w14:paraId="4DC80D3A" w14:textId="77777777" w:rsidR="009234BE" w:rsidRPr="009234BE" w:rsidRDefault="009234BE" w:rsidP="009234BE">
      <w:pPr>
        <w:rPr>
          <w:bCs/>
        </w:rPr>
      </w:pPr>
      <w:r w:rsidRPr="009234BE">
        <w:rPr>
          <w:bCs/>
        </w:rPr>
        <w:t>4.2.10.) Okres realizacji zamówienia albo umowy ramowej: do 2022-04-30</w:t>
      </w:r>
    </w:p>
    <w:p w14:paraId="0EB04F87" w14:textId="77777777" w:rsidR="009234BE" w:rsidRPr="009234BE" w:rsidRDefault="009234BE" w:rsidP="009234BE">
      <w:pPr>
        <w:rPr>
          <w:bCs/>
        </w:rPr>
      </w:pPr>
      <w:r w:rsidRPr="009234BE">
        <w:rPr>
          <w:bCs/>
        </w:rPr>
        <w:t>4.2.11.) Zamawiający przewiduje wznowienia: Nie</w:t>
      </w:r>
    </w:p>
    <w:p w14:paraId="1CE79F46" w14:textId="77777777" w:rsidR="009234BE" w:rsidRPr="009234BE" w:rsidRDefault="009234BE" w:rsidP="009234BE">
      <w:pPr>
        <w:rPr>
          <w:bCs/>
        </w:rPr>
      </w:pPr>
      <w:r w:rsidRPr="009234BE">
        <w:rPr>
          <w:bCs/>
        </w:rPr>
        <w:t>4.2.13.) Zamawiający przewiduje udzielenie dotychczasowemu wykonawcy zamówień na podobne usługi lub roboty budowlane: Nie</w:t>
      </w:r>
    </w:p>
    <w:p w14:paraId="7CD600DD" w14:textId="77777777" w:rsidR="009234BE" w:rsidRPr="009234BE" w:rsidRDefault="009234BE" w:rsidP="009234BE">
      <w:pPr>
        <w:rPr>
          <w:bCs/>
        </w:rPr>
      </w:pPr>
      <w:r w:rsidRPr="009234BE">
        <w:rPr>
          <w:bCs/>
        </w:rPr>
        <w:t>4.3.) Kryteria oceny ofert:</w:t>
      </w:r>
    </w:p>
    <w:p w14:paraId="38EC2695" w14:textId="77777777" w:rsidR="009234BE" w:rsidRPr="009234BE" w:rsidRDefault="009234BE" w:rsidP="009234BE">
      <w:pPr>
        <w:rPr>
          <w:bCs/>
        </w:rPr>
      </w:pPr>
      <w:r w:rsidRPr="009234BE">
        <w:rPr>
          <w:bCs/>
        </w:rPr>
        <w:t xml:space="preserve">4.3.1.) Sposób oceny ofert: 21.1. Przy dokonywaniu wyboru najkorzystniejszej oferty Zamawiający stosować będzie niżej podane </w:t>
      </w:r>
      <w:proofErr w:type="spellStart"/>
      <w:r w:rsidRPr="009234BE">
        <w:rPr>
          <w:bCs/>
        </w:rPr>
        <w:t>kryteria:Cena</w:t>
      </w:r>
      <w:proofErr w:type="spellEnd"/>
      <w:r w:rsidRPr="009234BE">
        <w:rPr>
          <w:bCs/>
        </w:rPr>
        <w:t xml:space="preserve"> - 95%; Zatrudnienie osób bezrobotnych - 5%. Punkty przyznawane za podane kryteria będą liczone według następujących wzorów: - Cena : Liczba punktów = ( </w:t>
      </w:r>
      <w:proofErr w:type="spellStart"/>
      <w:r w:rsidRPr="009234BE">
        <w:rPr>
          <w:bCs/>
        </w:rPr>
        <w:t>Cmin</w:t>
      </w:r>
      <w:proofErr w:type="spellEnd"/>
      <w:r w:rsidRPr="009234BE">
        <w:rPr>
          <w:bCs/>
        </w:rPr>
        <w:t>/</w:t>
      </w:r>
      <w:proofErr w:type="spellStart"/>
      <w:r w:rsidRPr="009234BE">
        <w:rPr>
          <w:bCs/>
        </w:rPr>
        <w:t>Cof</w:t>
      </w:r>
      <w:proofErr w:type="spellEnd"/>
      <w:r w:rsidRPr="009234BE">
        <w:rPr>
          <w:bCs/>
        </w:rPr>
        <w:t xml:space="preserve"> ) * 100 * waga; gdzie: </w:t>
      </w:r>
      <w:proofErr w:type="spellStart"/>
      <w:r w:rsidRPr="009234BE">
        <w:rPr>
          <w:bCs/>
        </w:rPr>
        <w:t>Cmin</w:t>
      </w:r>
      <w:proofErr w:type="spellEnd"/>
      <w:r w:rsidRPr="009234BE">
        <w:rPr>
          <w:bCs/>
        </w:rPr>
        <w:t xml:space="preserve"> - najniższa cena spośród wszystkich ofert, </w:t>
      </w:r>
      <w:proofErr w:type="spellStart"/>
      <w:r w:rsidRPr="009234BE">
        <w:rPr>
          <w:bCs/>
        </w:rPr>
        <w:t>Cof</w:t>
      </w:r>
      <w:proofErr w:type="spellEnd"/>
      <w:r w:rsidRPr="009234BE">
        <w:rPr>
          <w:bCs/>
        </w:rPr>
        <w:t xml:space="preserve"> - cena podana w ofercie; Liczba punktów = </w:t>
      </w:r>
      <w:proofErr w:type="spellStart"/>
      <w:r w:rsidRPr="009234BE">
        <w:rPr>
          <w:bCs/>
        </w:rPr>
        <w:t>Ozn</w:t>
      </w:r>
      <w:proofErr w:type="spellEnd"/>
      <w:r w:rsidRPr="009234BE">
        <w:rPr>
          <w:bCs/>
        </w:rPr>
        <w:t xml:space="preserve"> war2</w:t>
      </w:r>
    </w:p>
    <w:p w14:paraId="5690E530" w14:textId="77777777" w:rsidR="009234BE" w:rsidRPr="009234BE" w:rsidRDefault="009234BE" w:rsidP="009234BE">
      <w:pPr>
        <w:rPr>
          <w:bCs/>
        </w:rPr>
      </w:pPr>
      <w:r w:rsidRPr="009234BE">
        <w:rPr>
          <w:bCs/>
        </w:rPr>
        <w:t>0 pkt - Wykonawca nie zatrudnienia osób bezrobotnych</w:t>
      </w:r>
    </w:p>
    <w:p w14:paraId="0FB55215" w14:textId="77777777" w:rsidR="009234BE" w:rsidRPr="009234BE" w:rsidRDefault="009234BE" w:rsidP="009234BE">
      <w:pPr>
        <w:rPr>
          <w:bCs/>
        </w:rPr>
      </w:pPr>
      <w:r w:rsidRPr="009234BE">
        <w:rPr>
          <w:bCs/>
        </w:rPr>
        <w:t>5 pkt - Wykonawca zatrudnia osoby bezrobotne</w:t>
      </w:r>
    </w:p>
    <w:p w14:paraId="3A1ABBD5" w14:textId="77777777" w:rsidR="009234BE" w:rsidRPr="009234BE" w:rsidRDefault="009234BE" w:rsidP="009234BE">
      <w:pPr>
        <w:rPr>
          <w:bCs/>
        </w:rPr>
      </w:pPr>
      <w:r w:rsidRPr="009234BE">
        <w:rPr>
          <w:bCs/>
        </w:rPr>
        <w:t xml:space="preserve">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234BE">
        <w:rPr>
          <w:bCs/>
        </w:rPr>
        <w:t>Pzp</w:t>
      </w:r>
      <w:proofErr w:type="spellEnd"/>
      <w:r w:rsidRPr="009234BE">
        <w:rPr>
          <w:bCs/>
        </w:rPr>
        <w:t>. Zamawiający udzieli zamówienia Wykonawcy, którego oferta zostanie uznana za najkorzystniejszą.</w:t>
      </w:r>
    </w:p>
    <w:p w14:paraId="2EA4A9CE" w14:textId="77777777" w:rsidR="009234BE" w:rsidRPr="009234BE" w:rsidRDefault="009234BE" w:rsidP="009234BE">
      <w:pPr>
        <w:rPr>
          <w:bCs/>
        </w:rPr>
      </w:pPr>
      <w:r w:rsidRPr="009234BE">
        <w:rPr>
          <w:bCs/>
        </w:rPr>
        <w:t>4.3.2.) Sposób określania wagi kryteriów oceny ofert: Procentowo</w:t>
      </w:r>
    </w:p>
    <w:p w14:paraId="7E130BFD" w14:textId="77777777" w:rsidR="009234BE" w:rsidRPr="009234BE" w:rsidRDefault="009234BE" w:rsidP="009234BE">
      <w:pPr>
        <w:rPr>
          <w:bCs/>
        </w:rPr>
      </w:pPr>
      <w:r w:rsidRPr="009234BE">
        <w:rPr>
          <w:bCs/>
        </w:rPr>
        <w:t>4.3.3.) Stosowane kryteria oceny ofert: Kryterium ceny oraz kryteria jakościowe</w:t>
      </w:r>
    </w:p>
    <w:p w14:paraId="3BBFE60A" w14:textId="77777777" w:rsidR="009234BE" w:rsidRPr="009234BE" w:rsidRDefault="009234BE" w:rsidP="009234BE">
      <w:pPr>
        <w:rPr>
          <w:bCs/>
        </w:rPr>
      </w:pPr>
      <w:r w:rsidRPr="009234BE">
        <w:rPr>
          <w:bCs/>
        </w:rPr>
        <w:t>Kryterium 1</w:t>
      </w:r>
    </w:p>
    <w:p w14:paraId="4BE8F4A9" w14:textId="77777777" w:rsidR="009234BE" w:rsidRPr="009234BE" w:rsidRDefault="009234BE" w:rsidP="009234BE">
      <w:pPr>
        <w:rPr>
          <w:bCs/>
        </w:rPr>
      </w:pPr>
      <w:r w:rsidRPr="009234BE">
        <w:rPr>
          <w:bCs/>
        </w:rPr>
        <w:t>4.3.5.) Nazwa kryterium: Cena</w:t>
      </w:r>
    </w:p>
    <w:p w14:paraId="42FEC7DE" w14:textId="77777777" w:rsidR="009234BE" w:rsidRPr="009234BE" w:rsidRDefault="009234BE" w:rsidP="009234BE">
      <w:pPr>
        <w:rPr>
          <w:bCs/>
        </w:rPr>
      </w:pPr>
      <w:r w:rsidRPr="009234BE">
        <w:rPr>
          <w:bCs/>
        </w:rPr>
        <w:t>4.3.6.) Waga: 95</w:t>
      </w:r>
    </w:p>
    <w:p w14:paraId="43466CA2" w14:textId="77777777" w:rsidR="009234BE" w:rsidRPr="009234BE" w:rsidRDefault="009234BE" w:rsidP="009234BE">
      <w:pPr>
        <w:rPr>
          <w:bCs/>
        </w:rPr>
      </w:pPr>
      <w:r w:rsidRPr="009234BE">
        <w:rPr>
          <w:bCs/>
        </w:rPr>
        <w:t>Kryterium 2</w:t>
      </w:r>
    </w:p>
    <w:p w14:paraId="7FC26CA6" w14:textId="77777777" w:rsidR="009234BE" w:rsidRPr="009234BE" w:rsidRDefault="009234BE" w:rsidP="009234BE">
      <w:pPr>
        <w:rPr>
          <w:bCs/>
        </w:rPr>
      </w:pPr>
      <w:r w:rsidRPr="009234BE">
        <w:rPr>
          <w:bCs/>
        </w:rPr>
        <w:t>4.3.4.) Rodzaj kryterium: inne.</w:t>
      </w:r>
    </w:p>
    <w:p w14:paraId="60CF086D" w14:textId="77777777" w:rsidR="009234BE" w:rsidRPr="009234BE" w:rsidRDefault="009234BE" w:rsidP="009234BE">
      <w:pPr>
        <w:rPr>
          <w:bCs/>
        </w:rPr>
      </w:pPr>
      <w:r w:rsidRPr="009234BE">
        <w:rPr>
          <w:bCs/>
        </w:rPr>
        <w:t>4.3.5.) Nazwa kryterium: Zatrudnienie osób bezrobotnych</w:t>
      </w:r>
    </w:p>
    <w:p w14:paraId="01831BA3" w14:textId="77777777" w:rsidR="009234BE" w:rsidRPr="009234BE" w:rsidRDefault="009234BE" w:rsidP="009234BE">
      <w:pPr>
        <w:rPr>
          <w:bCs/>
        </w:rPr>
      </w:pPr>
      <w:r w:rsidRPr="009234BE">
        <w:rPr>
          <w:bCs/>
        </w:rPr>
        <w:t>4.3.6.) Waga: 5</w:t>
      </w:r>
    </w:p>
    <w:p w14:paraId="1DC7EE1F" w14:textId="77777777" w:rsidR="009234BE" w:rsidRPr="009234BE" w:rsidRDefault="009234BE" w:rsidP="009234BE">
      <w:pPr>
        <w:rPr>
          <w:bCs/>
        </w:rPr>
      </w:pPr>
      <w:r w:rsidRPr="009234BE">
        <w:rPr>
          <w:bCs/>
        </w:rPr>
        <w:t>4.3.10.) Zamawiający określa aspekty społeczne, środowiskowe lub innowacyjne, żąda etykiet lub stosuje rachunek kosztów cyklu życia w odniesieniu do kryterium oceny ofert: Nie</w:t>
      </w:r>
    </w:p>
    <w:p w14:paraId="1A06CDB1" w14:textId="77777777" w:rsidR="009234BE" w:rsidRPr="009234BE" w:rsidRDefault="009234BE" w:rsidP="009234BE">
      <w:pPr>
        <w:rPr>
          <w:bCs/>
        </w:rPr>
      </w:pPr>
      <w:r w:rsidRPr="009234BE">
        <w:rPr>
          <w:bCs/>
        </w:rPr>
        <w:t>Część 5</w:t>
      </w:r>
    </w:p>
    <w:p w14:paraId="120DC7A6" w14:textId="77777777" w:rsidR="009234BE" w:rsidRPr="009234BE" w:rsidRDefault="009234BE" w:rsidP="009234BE">
      <w:pPr>
        <w:rPr>
          <w:bCs/>
        </w:rPr>
      </w:pPr>
      <w:r w:rsidRPr="009234BE">
        <w:rPr>
          <w:bCs/>
        </w:rPr>
        <w:t>4.2.2.) Krótki opis przedmiotu zamówienia</w:t>
      </w:r>
    </w:p>
    <w:p w14:paraId="35B0D9F3" w14:textId="77777777" w:rsidR="009234BE" w:rsidRPr="009234BE" w:rsidRDefault="009234BE" w:rsidP="009234BE">
      <w:pPr>
        <w:rPr>
          <w:bCs/>
        </w:rPr>
      </w:pPr>
    </w:p>
    <w:p w14:paraId="5CA608AB" w14:textId="77777777" w:rsidR="009234BE" w:rsidRPr="009234BE" w:rsidRDefault="009234BE" w:rsidP="009234BE">
      <w:pPr>
        <w:rPr>
          <w:bCs/>
        </w:rPr>
      </w:pPr>
      <w:r w:rsidRPr="009234BE">
        <w:rPr>
          <w:bCs/>
        </w:rPr>
        <w:t xml:space="preserve">Prowadzenie zimowego utrzymania dróg gminnych i wewnętrznych w miejscowościach Woźniki, Ligota Woźnicka, Górale, Czarny Las, </w:t>
      </w:r>
      <w:proofErr w:type="spellStart"/>
      <w:r w:rsidRPr="009234BE">
        <w:rPr>
          <w:bCs/>
        </w:rPr>
        <w:t>Skrzesówka</w:t>
      </w:r>
      <w:proofErr w:type="spellEnd"/>
      <w:r w:rsidRPr="009234BE">
        <w:rPr>
          <w:bCs/>
        </w:rPr>
        <w:t>, Sośnica, Dyrdy, będących w zarządzie gminy Woźniki w zakresie odśnieżania, usuwania gołoledzi z jezdni i parkingów o łącznej długości dróg 32,396 km i parkingów o powierzchni 2516m2.</w:t>
      </w:r>
    </w:p>
    <w:p w14:paraId="68A771EB" w14:textId="77777777" w:rsidR="009234BE" w:rsidRPr="009234BE" w:rsidRDefault="009234BE" w:rsidP="009234BE">
      <w:pPr>
        <w:rPr>
          <w:bCs/>
        </w:rPr>
      </w:pPr>
    </w:p>
    <w:p w14:paraId="7ACA307D" w14:textId="77777777" w:rsidR="009234BE" w:rsidRPr="009234BE" w:rsidRDefault="009234BE" w:rsidP="009234BE">
      <w:pPr>
        <w:rPr>
          <w:bCs/>
        </w:rPr>
      </w:pPr>
      <w:r w:rsidRPr="009234BE">
        <w:rPr>
          <w:bCs/>
        </w:rPr>
        <w:t>STANDARD II</w:t>
      </w:r>
    </w:p>
    <w:p w14:paraId="39B32FBC" w14:textId="77777777" w:rsidR="009234BE" w:rsidRPr="009234BE" w:rsidRDefault="009234BE" w:rsidP="009234BE">
      <w:pPr>
        <w:rPr>
          <w:bCs/>
        </w:rPr>
      </w:pPr>
      <w:r w:rsidRPr="009234BE">
        <w:rPr>
          <w:bCs/>
        </w:rPr>
        <w:t>Drogi gminne /lokalizacja</w:t>
      </w:r>
    </w:p>
    <w:p w14:paraId="2A3B10BF" w14:textId="77777777" w:rsidR="009234BE" w:rsidRPr="009234BE" w:rsidRDefault="009234BE" w:rsidP="009234BE">
      <w:pPr>
        <w:rPr>
          <w:bCs/>
        </w:rPr>
      </w:pPr>
      <w:r w:rsidRPr="009234BE">
        <w:rPr>
          <w:bCs/>
        </w:rPr>
        <w:t>1. Woźniki</w:t>
      </w:r>
    </w:p>
    <w:p w14:paraId="36FE33DF" w14:textId="77777777" w:rsidR="009234BE" w:rsidRPr="009234BE" w:rsidRDefault="009234BE" w:rsidP="009234BE">
      <w:pPr>
        <w:rPr>
          <w:bCs/>
        </w:rPr>
      </w:pPr>
      <w:r w:rsidRPr="009234BE">
        <w:rPr>
          <w:bCs/>
        </w:rPr>
        <w:t>- numer drogi:635001S; 635002S; 635003S; 635004S; 635005S; 635006S; 635007S; 635008S; 635009S; 635010S; 635011S; 635012S; 635013S; 635014S; 635015S; 635016S; 635017S; 635018S; 635019S; 635020S; 635021S; 635022S; 635023S; 635024S; 635025S; 635026S: 635027S; 635028S; 635029S; 635030S; 635031S; 635032S; 635033S; 635034S; 635035S; 635103S</w:t>
      </w:r>
    </w:p>
    <w:p w14:paraId="5118CC99" w14:textId="77777777" w:rsidR="009234BE" w:rsidRPr="009234BE" w:rsidRDefault="009234BE" w:rsidP="009234BE">
      <w:pPr>
        <w:rPr>
          <w:bCs/>
        </w:rPr>
      </w:pPr>
      <w:r w:rsidRPr="009234BE">
        <w:rPr>
          <w:bCs/>
        </w:rPr>
        <w:t>- długość w km: 19,405</w:t>
      </w:r>
    </w:p>
    <w:p w14:paraId="3F6DFA93" w14:textId="77777777" w:rsidR="009234BE" w:rsidRPr="009234BE" w:rsidRDefault="009234BE" w:rsidP="009234BE">
      <w:pPr>
        <w:rPr>
          <w:bCs/>
        </w:rPr>
      </w:pPr>
      <w:r w:rsidRPr="009234BE">
        <w:rPr>
          <w:bCs/>
        </w:rPr>
        <w:t xml:space="preserve">2. Ligota Woźnicka, Górale, Czarny Las, </w:t>
      </w:r>
      <w:proofErr w:type="spellStart"/>
      <w:r w:rsidRPr="009234BE">
        <w:rPr>
          <w:bCs/>
        </w:rPr>
        <w:t>Skrzesówka</w:t>
      </w:r>
      <w:proofErr w:type="spellEnd"/>
    </w:p>
    <w:p w14:paraId="7932AFF1" w14:textId="77777777" w:rsidR="009234BE" w:rsidRPr="009234BE" w:rsidRDefault="009234BE" w:rsidP="009234BE">
      <w:pPr>
        <w:rPr>
          <w:bCs/>
        </w:rPr>
      </w:pPr>
      <w:r w:rsidRPr="009234BE">
        <w:rPr>
          <w:bCs/>
        </w:rPr>
        <w:t>- numer drogi: 635036S; 635037S; 635038S; 635039S; 635040S; 635041S; 635042S; 635046S; 635047S; 635048S; 635049S; 635050S; 635051S</w:t>
      </w:r>
    </w:p>
    <w:p w14:paraId="2894A8E3" w14:textId="77777777" w:rsidR="009234BE" w:rsidRPr="009234BE" w:rsidRDefault="009234BE" w:rsidP="009234BE">
      <w:pPr>
        <w:rPr>
          <w:bCs/>
        </w:rPr>
      </w:pPr>
      <w:r w:rsidRPr="009234BE">
        <w:rPr>
          <w:bCs/>
        </w:rPr>
        <w:t>- długość w km: 9,174</w:t>
      </w:r>
    </w:p>
    <w:p w14:paraId="6A1FDB83" w14:textId="77777777" w:rsidR="009234BE" w:rsidRPr="009234BE" w:rsidRDefault="009234BE" w:rsidP="009234BE">
      <w:pPr>
        <w:rPr>
          <w:bCs/>
        </w:rPr>
      </w:pPr>
      <w:r w:rsidRPr="009234BE">
        <w:rPr>
          <w:bCs/>
        </w:rPr>
        <w:t>3. Sośnica, Dyrdy</w:t>
      </w:r>
    </w:p>
    <w:p w14:paraId="633522A1" w14:textId="77777777" w:rsidR="009234BE" w:rsidRPr="009234BE" w:rsidRDefault="009234BE" w:rsidP="009234BE">
      <w:pPr>
        <w:rPr>
          <w:bCs/>
        </w:rPr>
      </w:pPr>
      <w:r w:rsidRPr="009234BE">
        <w:rPr>
          <w:bCs/>
        </w:rPr>
        <w:t>numer drogi: 635043S; 635044S; 635045S; 635101S</w:t>
      </w:r>
    </w:p>
    <w:p w14:paraId="087E65DD" w14:textId="77777777" w:rsidR="009234BE" w:rsidRPr="009234BE" w:rsidRDefault="009234BE" w:rsidP="009234BE">
      <w:pPr>
        <w:rPr>
          <w:bCs/>
        </w:rPr>
      </w:pPr>
      <w:r w:rsidRPr="009234BE">
        <w:rPr>
          <w:bCs/>
        </w:rPr>
        <w:t>długość w km: 3,817</w:t>
      </w:r>
    </w:p>
    <w:p w14:paraId="74168DEC" w14:textId="77777777" w:rsidR="009234BE" w:rsidRPr="009234BE" w:rsidRDefault="009234BE" w:rsidP="009234BE">
      <w:pPr>
        <w:rPr>
          <w:bCs/>
        </w:rPr>
      </w:pPr>
    </w:p>
    <w:p w14:paraId="204F913F" w14:textId="77777777" w:rsidR="009234BE" w:rsidRPr="009234BE" w:rsidRDefault="009234BE" w:rsidP="009234BE">
      <w:pPr>
        <w:rPr>
          <w:bCs/>
        </w:rPr>
      </w:pPr>
      <w:r w:rsidRPr="009234BE">
        <w:rPr>
          <w:bCs/>
        </w:rPr>
        <w:t>STANDARD III</w:t>
      </w:r>
    </w:p>
    <w:p w14:paraId="2783D0C4" w14:textId="77777777" w:rsidR="009234BE" w:rsidRPr="009234BE" w:rsidRDefault="009234BE" w:rsidP="009234BE">
      <w:pPr>
        <w:rPr>
          <w:bCs/>
        </w:rPr>
      </w:pPr>
      <w:r w:rsidRPr="009234BE">
        <w:rPr>
          <w:bCs/>
        </w:rPr>
        <w:t>Drogi wewnętrzne / lokalizacja</w:t>
      </w:r>
    </w:p>
    <w:p w14:paraId="06ECAF7F" w14:textId="77777777" w:rsidR="009234BE" w:rsidRPr="009234BE" w:rsidRDefault="009234BE" w:rsidP="009234BE">
      <w:pPr>
        <w:rPr>
          <w:bCs/>
        </w:rPr>
      </w:pPr>
      <w:r w:rsidRPr="009234BE">
        <w:rPr>
          <w:bCs/>
        </w:rPr>
        <w:t>1. Woźniki ul. Florianek (droga do p. Cyprys) - długość w km 0,090</w:t>
      </w:r>
    </w:p>
    <w:p w14:paraId="411548C5" w14:textId="77777777" w:rsidR="009234BE" w:rsidRPr="009234BE" w:rsidRDefault="009234BE" w:rsidP="009234BE">
      <w:pPr>
        <w:rPr>
          <w:bCs/>
        </w:rPr>
      </w:pPr>
      <w:r w:rsidRPr="009234BE">
        <w:rPr>
          <w:bCs/>
        </w:rPr>
        <w:t>2. Woźniki ul. Florianek (droga do szkoły) - długość w km 0,120</w:t>
      </w:r>
    </w:p>
    <w:p w14:paraId="689578CB" w14:textId="77777777" w:rsidR="009234BE" w:rsidRPr="009234BE" w:rsidRDefault="009234BE" w:rsidP="009234BE">
      <w:pPr>
        <w:rPr>
          <w:bCs/>
        </w:rPr>
      </w:pPr>
      <w:r w:rsidRPr="009234BE">
        <w:rPr>
          <w:bCs/>
        </w:rPr>
        <w:t>3. Woźniki ul. Statek (droga do p. Janus) - długość w km 0,085</w:t>
      </w:r>
    </w:p>
    <w:p w14:paraId="4947EBAC" w14:textId="77777777" w:rsidR="009234BE" w:rsidRPr="009234BE" w:rsidRDefault="009234BE" w:rsidP="009234BE">
      <w:pPr>
        <w:rPr>
          <w:bCs/>
        </w:rPr>
      </w:pPr>
      <w:r w:rsidRPr="009234BE">
        <w:rPr>
          <w:bCs/>
        </w:rPr>
        <w:t>4. Woźniki ul. Powstańców (droga do p. Mazur) - długość w km 0,170</w:t>
      </w:r>
    </w:p>
    <w:p w14:paraId="6728FCD9" w14:textId="77777777" w:rsidR="009234BE" w:rsidRPr="009234BE" w:rsidRDefault="009234BE" w:rsidP="009234BE">
      <w:pPr>
        <w:rPr>
          <w:bCs/>
        </w:rPr>
      </w:pPr>
      <w:r w:rsidRPr="009234BE">
        <w:rPr>
          <w:bCs/>
        </w:rPr>
        <w:t>5. Woźniki ul. Młyńska (droga do transformatora) - długość w km 0,120</w:t>
      </w:r>
    </w:p>
    <w:p w14:paraId="2A790918" w14:textId="77777777" w:rsidR="009234BE" w:rsidRPr="009234BE" w:rsidRDefault="009234BE" w:rsidP="009234BE">
      <w:pPr>
        <w:rPr>
          <w:bCs/>
        </w:rPr>
      </w:pPr>
      <w:r w:rsidRPr="009234BE">
        <w:rPr>
          <w:bCs/>
        </w:rPr>
        <w:t>6. Woźniki droga do oczyszczalni - długość w km 0,090</w:t>
      </w:r>
    </w:p>
    <w:p w14:paraId="005EA5A7" w14:textId="77777777" w:rsidR="009234BE" w:rsidRPr="009234BE" w:rsidRDefault="009234BE" w:rsidP="009234BE">
      <w:pPr>
        <w:rPr>
          <w:bCs/>
        </w:rPr>
      </w:pPr>
      <w:r w:rsidRPr="009234BE">
        <w:rPr>
          <w:bCs/>
        </w:rPr>
        <w:t xml:space="preserve">7. Ligota Woźnicka ul. K. Miarki (droga do p. </w:t>
      </w:r>
      <w:proofErr w:type="spellStart"/>
      <w:r w:rsidRPr="009234BE">
        <w:rPr>
          <w:bCs/>
        </w:rPr>
        <w:t>Dyrdzik</w:t>
      </w:r>
      <w:proofErr w:type="spellEnd"/>
      <w:r w:rsidRPr="009234BE">
        <w:rPr>
          <w:bCs/>
        </w:rPr>
        <w:t>) - długość w km 0,065</w:t>
      </w:r>
    </w:p>
    <w:p w14:paraId="4A05B988" w14:textId="77777777" w:rsidR="009234BE" w:rsidRPr="009234BE" w:rsidRDefault="009234BE" w:rsidP="009234BE">
      <w:pPr>
        <w:rPr>
          <w:bCs/>
        </w:rPr>
      </w:pPr>
      <w:r w:rsidRPr="009234BE">
        <w:rPr>
          <w:bCs/>
        </w:rPr>
        <w:t xml:space="preserve">8. Czarny Las (droga do p. </w:t>
      </w:r>
      <w:proofErr w:type="spellStart"/>
      <w:r w:rsidRPr="009234BE">
        <w:rPr>
          <w:bCs/>
        </w:rPr>
        <w:t>Ryszka</w:t>
      </w:r>
      <w:proofErr w:type="spellEnd"/>
      <w:r w:rsidRPr="009234BE">
        <w:rPr>
          <w:bCs/>
        </w:rPr>
        <w:t>) - długość w km 0,150</w:t>
      </w:r>
    </w:p>
    <w:p w14:paraId="58AB6348" w14:textId="77777777" w:rsidR="009234BE" w:rsidRPr="009234BE" w:rsidRDefault="009234BE" w:rsidP="009234BE">
      <w:pPr>
        <w:rPr>
          <w:bCs/>
        </w:rPr>
      </w:pPr>
    </w:p>
    <w:p w14:paraId="420CB752" w14:textId="77777777" w:rsidR="009234BE" w:rsidRPr="009234BE" w:rsidRDefault="009234BE" w:rsidP="009234BE">
      <w:pPr>
        <w:rPr>
          <w:bCs/>
        </w:rPr>
      </w:pPr>
      <w:r w:rsidRPr="009234BE">
        <w:rPr>
          <w:bCs/>
        </w:rPr>
        <w:t>STANDARD III</w:t>
      </w:r>
    </w:p>
    <w:p w14:paraId="7CE1896C" w14:textId="77777777" w:rsidR="009234BE" w:rsidRPr="009234BE" w:rsidRDefault="009234BE" w:rsidP="009234BE">
      <w:pPr>
        <w:rPr>
          <w:bCs/>
        </w:rPr>
      </w:pPr>
      <w:r w:rsidRPr="009234BE">
        <w:rPr>
          <w:bCs/>
        </w:rPr>
        <w:t>PARKINGI /Lokalizacja POWIERZCHNIA</w:t>
      </w:r>
    </w:p>
    <w:p w14:paraId="7361DCC2" w14:textId="77777777" w:rsidR="009234BE" w:rsidRPr="009234BE" w:rsidRDefault="009234BE" w:rsidP="009234BE">
      <w:pPr>
        <w:rPr>
          <w:bCs/>
        </w:rPr>
      </w:pPr>
      <w:r w:rsidRPr="009234BE">
        <w:rPr>
          <w:bCs/>
        </w:rPr>
        <w:t>Woźniki parking za OSP - 2300m2</w:t>
      </w:r>
    </w:p>
    <w:p w14:paraId="0C5EE74E" w14:textId="77777777" w:rsidR="009234BE" w:rsidRPr="009234BE" w:rsidRDefault="009234BE" w:rsidP="009234BE">
      <w:pPr>
        <w:rPr>
          <w:bCs/>
        </w:rPr>
      </w:pPr>
      <w:r w:rsidRPr="009234BE">
        <w:rPr>
          <w:bCs/>
        </w:rPr>
        <w:t>Woźniki parking ul. Rynek - 216m2</w:t>
      </w:r>
    </w:p>
    <w:p w14:paraId="2FDC534F" w14:textId="77777777" w:rsidR="009234BE" w:rsidRPr="009234BE" w:rsidRDefault="009234BE" w:rsidP="009234BE">
      <w:pPr>
        <w:rPr>
          <w:bCs/>
        </w:rPr>
      </w:pPr>
    </w:p>
    <w:p w14:paraId="3274CB7A" w14:textId="77777777" w:rsidR="009234BE" w:rsidRPr="009234BE" w:rsidRDefault="009234BE" w:rsidP="009234BE">
      <w:pPr>
        <w:rPr>
          <w:bCs/>
        </w:rPr>
      </w:pPr>
    </w:p>
    <w:p w14:paraId="45AECFA0" w14:textId="77777777" w:rsidR="009234BE" w:rsidRPr="009234BE" w:rsidRDefault="009234BE" w:rsidP="009234BE">
      <w:pPr>
        <w:rPr>
          <w:bCs/>
        </w:rPr>
      </w:pPr>
      <w:r w:rsidRPr="009234BE">
        <w:rPr>
          <w:bCs/>
        </w:rPr>
        <w:t>Szczegółowy opis przedmiotu zamówienia zawarty został w Specyfikacji technicznej zadania na świadczenie usług zimowego utrzymania dróg powiatowych, gminnych i wewnętrznych położonych na terenie gminy Woźniki, która stanowi załącznik do SWZ.</w:t>
      </w:r>
    </w:p>
    <w:p w14:paraId="5E6011D4" w14:textId="77777777" w:rsidR="009234BE" w:rsidRPr="009234BE" w:rsidRDefault="009234BE" w:rsidP="009234BE">
      <w:pPr>
        <w:rPr>
          <w:bCs/>
        </w:rPr>
      </w:pPr>
      <w:r w:rsidRPr="009234BE">
        <w:rPr>
          <w:bCs/>
        </w:rPr>
        <w:t>4.2.6.) Główny kod CPV: 90620000-9 - Usługi odśnieżania</w:t>
      </w:r>
    </w:p>
    <w:p w14:paraId="2698D0A7" w14:textId="77777777" w:rsidR="009234BE" w:rsidRPr="009234BE" w:rsidRDefault="009234BE" w:rsidP="009234BE">
      <w:pPr>
        <w:rPr>
          <w:bCs/>
        </w:rPr>
      </w:pPr>
      <w:r w:rsidRPr="009234BE">
        <w:rPr>
          <w:bCs/>
        </w:rPr>
        <w:t>4.2.7.) Dodatkowy kod CPV:</w:t>
      </w:r>
    </w:p>
    <w:p w14:paraId="4F8959F4" w14:textId="77777777" w:rsidR="009234BE" w:rsidRPr="009234BE" w:rsidRDefault="009234BE" w:rsidP="009234BE">
      <w:pPr>
        <w:rPr>
          <w:bCs/>
        </w:rPr>
      </w:pPr>
    </w:p>
    <w:p w14:paraId="634CC3D3" w14:textId="77777777" w:rsidR="009234BE" w:rsidRPr="009234BE" w:rsidRDefault="009234BE" w:rsidP="009234BE">
      <w:pPr>
        <w:rPr>
          <w:bCs/>
        </w:rPr>
      </w:pPr>
      <w:r w:rsidRPr="009234BE">
        <w:rPr>
          <w:bCs/>
        </w:rPr>
        <w:t xml:space="preserve">90630000-2 - Usługi usuwania </w:t>
      </w:r>
      <w:proofErr w:type="spellStart"/>
      <w:r w:rsidRPr="009234BE">
        <w:rPr>
          <w:bCs/>
        </w:rPr>
        <w:t>oblodzeń</w:t>
      </w:r>
      <w:proofErr w:type="spellEnd"/>
    </w:p>
    <w:p w14:paraId="13015BDC" w14:textId="77777777" w:rsidR="009234BE" w:rsidRPr="009234BE" w:rsidRDefault="009234BE" w:rsidP="009234BE">
      <w:pPr>
        <w:rPr>
          <w:bCs/>
        </w:rPr>
      </w:pPr>
      <w:r w:rsidRPr="009234BE">
        <w:rPr>
          <w:bCs/>
        </w:rPr>
        <w:t>4.2.8.) Zamówienie obejmuje opcje: Nie</w:t>
      </w:r>
    </w:p>
    <w:p w14:paraId="362DB11C" w14:textId="77777777" w:rsidR="009234BE" w:rsidRPr="009234BE" w:rsidRDefault="009234BE" w:rsidP="009234BE">
      <w:pPr>
        <w:rPr>
          <w:bCs/>
        </w:rPr>
      </w:pPr>
      <w:r w:rsidRPr="009234BE">
        <w:rPr>
          <w:bCs/>
        </w:rPr>
        <w:t>4.2.10.) Okres realizacji zamówienia albo umowy ramowej: do 2022-04-30</w:t>
      </w:r>
    </w:p>
    <w:p w14:paraId="11F03CC4" w14:textId="77777777" w:rsidR="009234BE" w:rsidRPr="009234BE" w:rsidRDefault="009234BE" w:rsidP="009234BE">
      <w:pPr>
        <w:rPr>
          <w:bCs/>
        </w:rPr>
      </w:pPr>
      <w:r w:rsidRPr="009234BE">
        <w:rPr>
          <w:bCs/>
        </w:rPr>
        <w:t>4.2.11.) Zamawiający przewiduje wznowienia: Nie</w:t>
      </w:r>
    </w:p>
    <w:p w14:paraId="4857EA84" w14:textId="77777777" w:rsidR="009234BE" w:rsidRPr="009234BE" w:rsidRDefault="009234BE" w:rsidP="009234BE">
      <w:pPr>
        <w:rPr>
          <w:bCs/>
        </w:rPr>
      </w:pPr>
      <w:r w:rsidRPr="009234BE">
        <w:rPr>
          <w:bCs/>
        </w:rPr>
        <w:t>4.2.13.) Zamawiający przewiduje udzielenie dotychczasowemu wykonawcy zamówień na podobne usługi lub roboty budowlane: Nie</w:t>
      </w:r>
    </w:p>
    <w:p w14:paraId="6FCCB672" w14:textId="77777777" w:rsidR="009234BE" w:rsidRPr="009234BE" w:rsidRDefault="009234BE" w:rsidP="009234BE">
      <w:pPr>
        <w:rPr>
          <w:bCs/>
        </w:rPr>
      </w:pPr>
      <w:r w:rsidRPr="009234BE">
        <w:rPr>
          <w:bCs/>
        </w:rPr>
        <w:t>4.3.) Kryteria oceny ofert:</w:t>
      </w:r>
    </w:p>
    <w:p w14:paraId="1B803438" w14:textId="77777777" w:rsidR="009234BE" w:rsidRPr="009234BE" w:rsidRDefault="009234BE" w:rsidP="009234BE">
      <w:pPr>
        <w:rPr>
          <w:bCs/>
        </w:rPr>
      </w:pPr>
      <w:r w:rsidRPr="009234BE">
        <w:rPr>
          <w:bCs/>
        </w:rPr>
        <w:t xml:space="preserve">4.3.1.) Sposób oceny ofert: 21.1. Przy dokonywaniu wyboru najkorzystniejszej oferty Zamawiający stosować będzie niżej podane </w:t>
      </w:r>
      <w:proofErr w:type="spellStart"/>
      <w:r w:rsidRPr="009234BE">
        <w:rPr>
          <w:bCs/>
        </w:rPr>
        <w:t>kryteria:Cena</w:t>
      </w:r>
      <w:proofErr w:type="spellEnd"/>
      <w:r w:rsidRPr="009234BE">
        <w:rPr>
          <w:bCs/>
        </w:rPr>
        <w:t xml:space="preserve"> - 95%; Zatrudnienie osób bezrobotnych - 5%. Punkty przyznawane za podane kryteria będą liczone według następujących wzorów: - Cena : Liczba punktów = ( </w:t>
      </w:r>
      <w:proofErr w:type="spellStart"/>
      <w:r w:rsidRPr="009234BE">
        <w:rPr>
          <w:bCs/>
        </w:rPr>
        <w:t>Cmin</w:t>
      </w:r>
      <w:proofErr w:type="spellEnd"/>
      <w:r w:rsidRPr="009234BE">
        <w:rPr>
          <w:bCs/>
        </w:rPr>
        <w:t>/</w:t>
      </w:r>
      <w:proofErr w:type="spellStart"/>
      <w:r w:rsidRPr="009234BE">
        <w:rPr>
          <w:bCs/>
        </w:rPr>
        <w:t>Cof</w:t>
      </w:r>
      <w:proofErr w:type="spellEnd"/>
      <w:r w:rsidRPr="009234BE">
        <w:rPr>
          <w:bCs/>
        </w:rPr>
        <w:t xml:space="preserve"> ) * 100 * waga; gdzie: </w:t>
      </w:r>
      <w:proofErr w:type="spellStart"/>
      <w:r w:rsidRPr="009234BE">
        <w:rPr>
          <w:bCs/>
        </w:rPr>
        <w:t>Cmin</w:t>
      </w:r>
      <w:proofErr w:type="spellEnd"/>
      <w:r w:rsidRPr="009234BE">
        <w:rPr>
          <w:bCs/>
        </w:rPr>
        <w:t xml:space="preserve"> - najniższa cena spośród wszystkich ofert, </w:t>
      </w:r>
      <w:proofErr w:type="spellStart"/>
      <w:r w:rsidRPr="009234BE">
        <w:rPr>
          <w:bCs/>
        </w:rPr>
        <w:t>Cof</w:t>
      </w:r>
      <w:proofErr w:type="spellEnd"/>
      <w:r w:rsidRPr="009234BE">
        <w:rPr>
          <w:bCs/>
        </w:rPr>
        <w:t xml:space="preserve"> - cena podana w ofercie; Liczba punktów = </w:t>
      </w:r>
      <w:proofErr w:type="spellStart"/>
      <w:r w:rsidRPr="009234BE">
        <w:rPr>
          <w:bCs/>
        </w:rPr>
        <w:t>Ozn</w:t>
      </w:r>
      <w:proofErr w:type="spellEnd"/>
      <w:r w:rsidRPr="009234BE">
        <w:rPr>
          <w:bCs/>
        </w:rPr>
        <w:t xml:space="preserve"> war2</w:t>
      </w:r>
    </w:p>
    <w:p w14:paraId="2060051D" w14:textId="77777777" w:rsidR="009234BE" w:rsidRPr="009234BE" w:rsidRDefault="009234BE" w:rsidP="009234BE">
      <w:pPr>
        <w:rPr>
          <w:bCs/>
        </w:rPr>
      </w:pPr>
      <w:r w:rsidRPr="009234BE">
        <w:rPr>
          <w:bCs/>
        </w:rPr>
        <w:t>0 pkt - Wykonawca nie zatrudnienia osób bezrobotnych</w:t>
      </w:r>
    </w:p>
    <w:p w14:paraId="1EB0E8ED" w14:textId="77777777" w:rsidR="009234BE" w:rsidRPr="009234BE" w:rsidRDefault="009234BE" w:rsidP="009234BE">
      <w:pPr>
        <w:rPr>
          <w:bCs/>
        </w:rPr>
      </w:pPr>
      <w:r w:rsidRPr="009234BE">
        <w:rPr>
          <w:bCs/>
        </w:rPr>
        <w:t>5 pkt - Wykonawca zatrudnia osoby bezrobotne</w:t>
      </w:r>
    </w:p>
    <w:p w14:paraId="03E49934" w14:textId="77777777" w:rsidR="009234BE" w:rsidRPr="009234BE" w:rsidRDefault="009234BE" w:rsidP="009234BE">
      <w:pPr>
        <w:rPr>
          <w:bCs/>
        </w:rPr>
      </w:pPr>
      <w:r w:rsidRPr="009234BE">
        <w:rPr>
          <w:bCs/>
        </w:rPr>
        <w:t xml:space="preserve">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234BE">
        <w:rPr>
          <w:bCs/>
        </w:rPr>
        <w:t>Pzp</w:t>
      </w:r>
      <w:proofErr w:type="spellEnd"/>
      <w:r w:rsidRPr="009234BE">
        <w:rPr>
          <w:bCs/>
        </w:rPr>
        <w:t>. Zamawiający udzieli zamówienia Wykonawcy, którego oferta zostanie uznana za najkorzystniejszą.</w:t>
      </w:r>
    </w:p>
    <w:p w14:paraId="73D60FD8" w14:textId="77777777" w:rsidR="009234BE" w:rsidRPr="009234BE" w:rsidRDefault="009234BE" w:rsidP="009234BE">
      <w:pPr>
        <w:rPr>
          <w:bCs/>
        </w:rPr>
      </w:pPr>
      <w:r w:rsidRPr="009234BE">
        <w:rPr>
          <w:bCs/>
        </w:rPr>
        <w:t>4.3.2.) Sposób określania wagi kryteriów oceny ofert: Procentowo</w:t>
      </w:r>
    </w:p>
    <w:p w14:paraId="762AB4E5" w14:textId="77777777" w:rsidR="009234BE" w:rsidRPr="009234BE" w:rsidRDefault="009234BE" w:rsidP="009234BE">
      <w:pPr>
        <w:rPr>
          <w:bCs/>
        </w:rPr>
      </w:pPr>
      <w:r w:rsidRPr="009234BE">
        <w:rPr>
          <w:bCs/>
        </w:rPr>
        <w:t>4.3.3.) Stosowane kryteria oceny ofert: Kryterium ceny oraz kryteria jakościowe</w:t>
      </w:r>
    </w:p>
    <w:p w14:paraId="5F6AB6E4" w14:textId="77777777" w:rsidR="009234BE" w:rsidRPr="009234BE" w:rsidRDefault="009234BE" w:rsidP="009234BE">
      <w:pPr>
        <w:rPr>
          <w:bCs/>
        </w:rPr>
      </w:pPr>
      <w:r w:rsidRPr="009234BE">
        <w:rPr>
          <w:bCs/>
        </w:rPr>
        <w:t>Kryterium 1</w:t>
      </w:r>
    </w:p>
    <w:p w14:paraId="1BF732DB" w14:textId="77777777" w:rsidR="009234BE" w:rsidRPr="009234BE" w:rsidRDefault="009234BE" w:rsidP="009234BE">
      <w:pPr>
        <w:rPr>
          <w:bCs/>
        </w:rPr>
      </w:pPr>
      <w:r w:rsidRPr="009234BE">
        <w:rPr>
          <w:bCs/>
        </w:rPr>
        <w:t>4.3.5.) Nazwa kryterium: Cena</w:t>
      </w:r>
    </w:p>
    <w:p w14:paraId="7566AFDB" w14:textId="77777777" w:rsidR="009234BE" w:rsidRPr="009234BE" w:rsidRDefault="009234BE" w:rsidP="009234BE">
      <w:pPr>
        <w:rPr>
          <w:bCs/>
        </w:rPr>
      </w:pPr>
      <w:r w:rsidRPr="009234BE">
        <w:rPr>
          <w:bCs/>
        </w:rPr>
        <w:t>4.3.6.) Waga: 95</w:t>
      </w:r>
    </w:p>
    <w:p w14:paraId="7F755C84" w14:textId="77777777" w:rsidR="009234BE" w:rsidRPr="009234BE" w:rsidRDefault="009234BE" w:rsidP="009234BE">
      <w:pPr>
        <w:rPr>
          <w:bCs/>
        </w:rPr>
      </w:pPr>
      <w:r w:rsidRPr="009234BE">
        <w:rPr>
          <w:bCs/>
        </w:rPr>
        <w:t>Kryterium 2</w:t>
      </w:r>
    </w:p>
    <w:p w14:paraId="546B2CD0" w14:textId="77777777" w:rsidR="009234BE" w:rsidRPr="009234BE" w:rsidRDefault="009234BE" w:rsidP="009234BE">
      <w:pPr>
        <w:rPr>
          <w:bCs/>
        </w:rPr>
      </w:pPr>
      <w:r w:rsidRPr="009234BE">
        <w:rPr>
          <w:bCs/>
        </w:rPr>
        <w:t>4.3.4.) Rodzaj kryterium: inne.</w:t>
      </w:r>
    </w:p>
    <w:p w14:paraId="2EA300F4" w14:textId="77777777" w:rsidR="009234BE" w:rsidRPr="009234BE" w:rsidRDefault="009234BE" w:rsidP="009234BE">
      <w:pPr>
        <w:rPr>
          <w:bCs/>
        </w:rPr>
      </w:pPr>
      <w:r w:rsidRPr="009234BE">
        <w:rPr>
          <w:bCs/>
        </w:rPr>
        <w:t>4.3.5.) Nazwa kryterium: Zatrudnienie osób bezrobotnych</w:t>
      </w:r>
    </w:p>
    <w:p w14:paraId="3E685EDE" w14:textId="77777777" w:rsidR="009234BE" w:rsidRPr="009234BE" w:rsidRDefault="009234BE" w:rsidP="009234BE">
      <w:pPr>
        <w:rPr>
          <w:bCs/>
        </w:rPr>
      </w:pPr>
      <w:r w:rsidRPr="009234BE">
        <w:rPr>
          <w:bCs/>
        </w:rPr>
        <w:t>4.3.6.) Waga: 5</w:t>
      </w:r>
    </w:p>
    <w:p w14:paraId="450C3667" w14:textId="77777777" w:rsidR="009234BE" w:rsidRPr="009234BE" w:rsidRDefault="009234BE" w:rsidP="009234BE">
      <w:pPr>
        <w:rPr>
          <w:bCs/>
        </w:rPr>
      </w:pPr>
      <w:r w:rsidRPr="009234BE">
        <w:rPr>
          <w:bCs/>
        </w:rPr>
        <w:t>4.3.10.) Zamawiający określa aspekty społeczne, środowiskowe lub innowacyjne, żąda etykiet lub stosuje rachunek kosztów cyklu życia w odniesieniu do kryterium oceny ofert: Nie</w:t>
      </w:r>
    </w:p>
    <w:p w14:paraId="008FD966" w14:textId="77777777" w:rsidR="009234BE" w:rsidRPr="009234BE" w:rsidRDefault="009234BE" w:rsidP="009234BE">
      <w:pPr>
        <w:rPr>
          <w:bCs/>
        </w:rPr>
      </w:pPr>
      <w:r w:rsidRPr="009234BE">
        <w:rPr>
          <w:bCs/>
        </w:rPr>
        <w:t>SEKCJA V - KWALIFIKACJA WYKONAWCÓW</w:t>
      </w:r>
    </w:p>
    <w:p w14:paraId="2993D893" w14:textId="77777777" w:rsidR="009234BE" w:rsidRPr="009234BE" w:rsidRDefault="009234BE" w:rsidP="009234BE">
      <w:pPr>
        <w:rPr>
          <w:bCs/>
        </w:rPr>
      </w:pPr>
      <w:r w:rsidRPr="009234BE">
        <w:rPr>
          <w:bCs/>
        </w:rPr>
        <w:t>5.1.) Zamawiający przewiduje fakultatywne podstawy wykluczenia: Tak</w:t>
      </w:r>
    </w:p>
    <w:p w14:paraId="27E853ED" w14:textId="77777777" w:rsidR="009234BE" w:rsidRPr="009234BE" w:rsidRDefault="009234BE" w:rsidP="009234BE">
      <w:pPr>
        <w:rPr>
          <w:bCs/>
        </w:rPr>
      </w:pPr>
      <w:r w:rsidRPr="009234BE">
        <w:rPr>
          <w:bCs/>
        </w:rPr>
        <w:t>5.2.) Fakultatywne podstawy wykluczenia:</w:t>
      </w:r>
    </w:p>
    <w:p w14:paraId="16E865E2" w14:textId="77777777" w:rsidR="009234BE" w:rsidRPr="009234BE" w:rsidRDefault="009234BE" w:rsidP="009234BE">
      <w:pPr>
        <w:rPr>
          <w:bCs/>
        </w:rPr>
      </w:pPr>
    </w:p>
    <w:p w14:paraId="6C994276" w14:textId="77777777" w:rsidR="009234BE" w:rsidRPr="009234BE" w:rsidRDefault="009234BE" w:rsidP="009234BE">
      <w:pPr>
        <w:rPr>
          <w:bCs/>
        </w:rPr>
      </w:pPr>
      <w:r w:rsidRPr="009234BE">
        <w:rPr>
          <w:bCs/>
        </w:rPr>
        <w:t>Art. 109 ust. 1 pkt 1</w:t>
      </w:r>
    </w:p>
    <w:p w14:paraId="4E97A9A2" w14:textId="77777777" w:rsidR="009234BE" w:rsidRPr="009234BE" w:rsidRDefault="009234BE" w:rsidP="009234BE">
      <w:pPr>
        <w:rPr>
          <w:bCs/>
        </w:rPr>
      </w:pPr>
    </w:p>
    <w:p w14:paraId="2B53785B" w14:textId="77777777" w:rsidR="009234BE" w:rsidRPr="009234BE" w:rsidRDefault="009234BE" w:rsidP="009234BE">
      <w:pPr>
        <w:rPr>
          <w:bCs/>
        </w:rPr>
      </w:pPr>
      <w:r w:rsidRPr="009234BE">
        <w:rPr>
          <w:bCs/>
        </w:rPr>
        <w:t>Art. 109 ust. 1 pkt 4</w:t>
      </w:r>
    </w:p>
    <w:p w14:paraId="3C3CFFFE" w14:textId="77777777" w:rsidR="009234BE" w:rsidRPr="009234BE" w:rsidRDefault="009234BE" w:rsidP="009234BE">
      <w:pPr>
        <w:rPr>
          <w:bCs/>
        </w:rPr>
      </w:pPr>
      <w:r w:rsidRPr="009234BE">
        <w:rPr>
          <w:bCs/>
        </w:rPr>
        <w:t>5.3.) Warunki udziału w postępowaniu: Tak</w:t>
      </w:r>
    </w:p>
    <w:p w14:paraId="0B359150" w14:textId="77777777" w:rsidR="009234BE" w:rsidRPr="009234BE" w:rsidRDefault="009234BE" w:rsidP="009234BE">
      <w:pPr>
        <w:rPr>
          <w:bCs/>
        </w:rPr>
      </w:pPr>
      <w:r w:rsidRPr="009234BE">
        <w:rPr>
          <w:bCs/>
        </w:rPr>
        <w:t>5.4.) Nazwa i opis warunków udziału w postępowaniu.</w:t>
      </w:r>
    </w:p>
    <w:p w14:paraId="21145BF8" w14:textId="77777777" w:rsidR="009234BE" w:rsidRPr="009234BE" w:rsidRDefault="009234BE" w:rsidP="009234BE">
      <w:pPr>
        <w:rPr>
          <w:bCs/>
        </w:rPr>
      </w:pPr>
      <w:r w:rsidRPr="009234BE">
        <w:rPr>
          <w:bCs/>
        </w:rPr>
        <w:t>O udzielenie zamówienia publicznego mogą ubiegać się wykonawcy, którzy spełniają warunki, dotyczące sytuacji ekonomicznej lub finansowej.</w:t>
      </w:r>
    </w:p>
    <w:p w14:paraId="2518EB86" w14:textId="77777777" w:rsidR="009234BE" w:rsidRPr="009234BE" w:rsidRDefault="009234BE" w:rsidP="009234BE">
      <w:pPr>
        <w:rPr>
          <w:bCs/>
        </w:rPr>
      </w:pPr>
      <w:r w:rsidRPr="009234BE">
        <w:rPr>
          <w:bCs/>
        </w:rPr>
        <w:t>Zamawiający wymaga, aby Wykonawca posiadał ubezpieczenie odpowiedzialności cywilnej w zakresie prowadzonej działalności na kwotę minimum 100.000,00 zł (słownie: sto tysięcy złotych).</w:t>
      </w:r>
    </w:p>
    <w:p w14:paraId="48103085" w14:textId="77777777" w:rsidR="009234BE" w:rsidRPr="009234BE" w:rsidRDefault="009234BE" w:rsidP="009234BE">
      <w:pPr>
        <w:rPr>
          <w:bCs/>
        </w:rPr>
      </w:pPr>
      <w:r w:rsidRPr="009234BE">
        <w:rPr>
          <w:bCs/>
        </w:rPr>
        <w:t>Ocena spełniania warunków udziału w postępowaniu będzie dokonana na zasadzie spełnia/nie spełnia.</w:t>
      </w:r>
    </w:p>
    <w:p w14:paraId="30224B0A" w14:textId="77777777" w:rsidR="009234BE" w:rsidRPr="009234BE" w:rsidRDefault="009234BE" w:rsidP="009234BE">
      <w:pPr>
        <w:rPr>
          <w:bCs/>
        </w:rPr>
      </w:pPr>
      <w:r w:rsidRPr="009234BE">
        <w:rPr>
          <w:bCs/>
        </w:rPr>
        <w:t>O udzielenie zamówienia publicznego mogą ubiegać się wykonawcy, którzy spełniają warunki, dotyczące zdolności technicznej lub zawodowej. Jako spełniający warunki udziału w postępowaniu zostaną ocenieni Wykonawcy, którzy w zakresie warunku wykażą:</w:t>
      </w:r>
    </w:p>
    <w:p w14:paraId="2EA5879D" w14:textId="77777777" w:rsidR="009234BE" w:rsidRPr="009234BE" w:rsidRDefault="009234BE" w:rsidP="009234BE">
      <w:pPr>
        <w:rPr>
          <w:bCs/>
        </w:rPr>
      </w:pPr>
      <w:r w:rsidRPr="009234BE">
        <w:rPr>
          <w:bCs/>
        </w:rPr>
        <w:t>1. dysponowanie odpowiednim potencjałem technicznym. Wymagane minimum sprzętu zgodnie ze specyfikacją techniczną "Zadania na świadczenie usług zimowego utrzymania dróg powiatowych, gminnych i wewnętrznych położonych na terenie gminy Woźniki"</w:t>
      </w:r>
    </w:p>
    <w:p w14:paraId="1F5068BB" w14:textId="77777777" w:rsidR="009234BE" w:rsidRPr="009234BE" w:rsidRDefault="009234BE" w:rsidP="009234BE">
      <w:pPr>
        <w:rPr>
          <w:bCs/>
        </w:rPr>
      </w:pPr>
    </w:p>
    <w:p w14:paraId="6ACE877A" w14:textId="77777777" w:rsidR="009234BE" w:rsidRPr="009234BE" w:rsidRDefault="009234BE" w:rsidP="009234BE">
      <w:pPr>
        <w:rPr>
          <w:bCs/>
        </w:rPr>
      </w:pPr>
      <w:r w:rsidRPr="009234BE">
        <w:rPr>
          <w:bCs/>
        </w:rPr>
        <w:t>Dla zadania nr 1:</w:t>
      </w:r>
    </w:p>
    <w:p w14:paraId="10304058" w14:textId="77777777" w:rsidR="009234BE" w:rsidRPr="009234BE" w:rsidRDefault="009234BE" w:rsidP="009234BE">
      <w:pPr>
        <w:rPr>
          <w:bCs/>
        </w:rPr>
      </w:pPr>
      <w:r w:rsidRPr="009234BE">
        <w:rPr>
          <w:bCs/>
        </w:rPr>
        <w:t>- dysponujący co najmniej następującym sprzętem:</w:t>
      </w:r>
    </w:p>
    <w:p w14:paraId="26212E89" w14:textId="77777777" w:rsidR="009234BE" w:rsidRPr="009234BE" w:rsidRDefault="009234BE" w:rsidP="009234BE">
      <w:pPr>
        <w:rPr>
          <w:bCs/>
        </w:rPr>
      </w:pPr>
      <w:r w:rsidRPr="009234BE">
        <w:rPr>
          <w:bCs/>
        </w:rPr>
        <w:t xml:space="preserve">- </w:t>
      </w:r>
      <w:proofErr w:type="spellStart"/>
      <w:r w:rsidRPr="009234BE">
        <w:rPr>
          <w:bCs/>
        </w:rPr>
        <w:t>pługo</w:t>
      </w:r>
      <w:proofErr w:type="spellEnd"/>
      <w:r w:rsidRPr="009234BE">
        <w:rPr>
          <w:bCs/>
        </w:rPr>
        <w:t>-piaskarka - 3 szt.,</w:t>
      </w:r>
    </w:p>
    <w:p w14:paraId="62030AF2" w14:textId="77777777" w:rsidR="009234BE" w:rsidRPr="009234BE" w:rsidRDefault="009234BE" w:rsidP="009234BE">
      <w:pPr>
        <w:rPr>
          <w:bCs/>
        </w:rPr>
      </w:pPr>
      <w:r w:rsidRPr="009234BE">
        <w:rPr>
          <w:bCs/>
        </w:rPr>
        <w:t>- sprzęt pomocniczy: ładowarka - 1 szt.,</w:t>
      </w:r>
    </w:p>
    <w:p w14:paraId="29C7C334" w14:textId="77777777" w:rsidR="009234BE" w:rsidRPr="009234BE" w:rsidRDefault="009234BE" w:rsidP="009234BE">
      <w:pPr>
        <w:rPr>
          <w:bCs/>
        </w:rPr>
      </w:pPr>
    </w:p>
    <w:p w14:paraId="6F985AD5" w14:textId="77777777" w:rsidR="009234BE" w:rsidRPr="009234BE" w:rsidRDefault="009234BE" w:rsidP="009234BE">
      <w:pPr>
        <w:rPr>
          <w:bCs/>
        </w:rPr>
      </w:pPr>
      <w:r w:rsidRPr="009234BE">
        <w:rPr>
          <w:bCs/>
        </w:rPr>
        <w:t>Dla zadania nr 2:</w:t>
      </w:r>
    </w:p>
    <w:p w14:paraId="42E19F61" w14:textId="77777777" w:rsidR="009234BE" w:rsidRPr="009234BE" w:rsidRDefault="009234BE" w:rsidP="009234BE">
      <w:pPr>
        <w:rPr>
          <w:bCs/>
        </w:rPr>
      </w:pPr>
      <w:r w:rsidRPr="009234BE">
        <w:rPr>
          <w:bCs/>
        </w:rPr>
        <w:t>- dysponujący co najmniej następującym sprzętem:</w:t>
      </w:r>
    </w:p>
    <w:p w14:paraId="64AC2BC5" w14:textId="77777777" w:rsidR="009234BE" w:rsidRPr="009234BE" w:rsidRDefault="009234BE" w:rsidP="009234BE">
      <w:pPr>
        <w:rPr>
          <w:bCs/>
        </w:rPr>
      </w:pPr>
      <w:r w:rsidRPr="009234BE">
        <w:rPr>
          <w:bCs/>
        </w:rPr>
        <w:t xml:space="preserve">- </w:t>
      </w:r>
      <w:proofErr w:type="spellStart"/>
      <w:r w:rsidRPr="009234BE">
        <w:rPr>
          <w:bCs/>
        </w:rPr>
        <w:t>pługo</w:t>
      </w:r>
      <w:proofErr w:type="spellEnd"/>
      <w:r w:rsidRPr="009234BE">
        <w:rPr>
          <w:bCs/>
        </w:rPr>
        <w:t>-piaskarka - 3 szt.,</w:t>
      </w:r>
    </w:p>
    <w:p w14:paraId="3C18151C" w14:textId="77777777" w:rsidR="009234BE" w:rsidRPr="009234BE" w:rsidRDefault="009234BE" w:rsidP="009234BE">
      <w:pPr>
        <w:rPr>
          <w:bCs/>
        </w:rPr>
      </w:pPr>
      <w:r w:rsidRPr="009234BE">
        <w:rPr>
          <w:bCs/>
        </w:rPr>
        <w:t>- sprzęt pomocniczy: ładowarka - 1 szt.,</w:t>
      </w:r>
    </w:p>
    <w:p w14:paraId="02EEA645" w14:textId="77777777" w:rsidR="009234BE" w:rsidRPr="009234BE" w:rsidRDefault="009234BE" w:rsidP="009234BE">
      <w:pPr>
        <w:rPr>
          <w:bCs/>
        </w:rPr>
      </w:pPr>
    </w:p>
    <w:p w14:paraId="186D6967" w14:textId="77777777" w:rsidR="009234BE" w:rsidRPr="009234BE" w:rsidRDefault="009234BE" w:rsidP="009234BE">
      <w:pPr>
        <w:rPr>
          <w:bCs/>
        </w:rPr>
      </w:pPr>
      <w:r w:rsidRPr="009234BE">
        <w:rPr>
          <w:bCs/>
        </w:rPr>
        <w:t>Dla zadania nr 3:</w:t>
      </w:r>
    </w:p>
    <w:p w14:paraId="38716113" w14:textId="77777777" w:rsidR="009234BE" w:rsidRPr="009234BE" w:rsidRDefault="009234BE" w:rsidP="009234BE">
      <w:pPr>
        <w:rPr>
          <w:bCs/>
        </w:rPr>
      </w:pPr>
      <w:r w:rsidRPr="009234BE">
        <w:rPr>
          <w:bCs/>
        </w:rPr>
        <w:t>- dysponujący co najmniej następującym sprzętem:</w:t>
      </w:r>
    </w:p>
    <w:p w14:paraId="70A5D969" w14:textId="77777777" w:rsidR="009234BE" w:rsidRPr="009234BE" w:rsidRDefault="009234BE" w:rsidP="009234BE">
      <w:pPr>
        <w:rPr>
          <w:bCs/>
        </w:rPr>
      </w:pPr>
      <w:r w:rsidRPr="009234BE">
        <w:rPr>
          <w:bCs/>
        </w:rPr>
        <w:t xml:space="preserve">- </w:t>
      </w:r>
      <w:proofErr w:type="spellStart"/>
      <w:r w:rsidRPr="009234BE">
        <w:rPr>
          <w:bCs/>
        </w:rPr>
        <w:t>pługo</w:t>
      </w:r>
      <w:proofErr w:type="spellEnd"/>
      <w:r w:rsidRPr="009234BE">
        <w:rPr>
          <w:bCs/>
        </w:rPr>
        <w:t>-piaskarka - 2 szt.,</w:t>
      </w:r>
    </w:p>
    <w:p w14:paraId="2592843C" w14:textId="77777777" w:rsidR="009234BE" w:rsidRPr="009234BE" w:rsidRDefault="009234BE" w:rsidP="009234BE">
      <w:pPr>
        <w:rPr>
          <w:bCs/>
        </w:rPr>
      </w:pPr>
    </w:p>
    <w:p w14:paraId="00E7CBA4" w14:textId="77777777" w:rsidR="009234BE" w:rsidRPr="009234BE" w:rsidRDefault="009234BE" w:rsidP="009234BE">
      <w:pPr>
        <w:rPr>
          <w:bCs/>
        </w:rPr>
      </w:pPr>
      <w:r w:rsidRPr="009234BE">
        <w:rPr>
          <w:bCs/>
        </w:rPr>
        <w:t>Dla zadania nr 4:</w:t>
      </w:r>
    </w:p>
    <w:p w14:paraId="577BFDE3" w14:textId="77777777" w:rsidR="009234BE" w:rsidRPr="009234BE" w:rsidRDefault="009234BE" w:rsidP="009234BE">
      <w:pPr>
        <w:rPr>
          <w:bCs/>
        </w:rPr>
      </w:pPr>
      <w:r w:rsidRPr="009234BE">
        <w:rPr>
          <w:bCs/>
        </w:rPr>
        <w:t>- dysponujący co najmniej następującym sprzętem:</w:t>
      </w:r>
    </w:p>
    <w:p w14:paraId="4AC7C6DB" w14:textId="77777777" w:rsidR="009234BE" w:rsidRPr="009234BE" w:rsidRDefault="009234BE" w:rsidP="009234BE">
      <w:pPr>
        <w:rPr>
          <w:bCs/>
        </w:rPr>
      </w:pPr>
      <w:r w:rsidRPr="009234BE">
        <w:rPr>
          <w:bCs/>
        </w:rPr>
        <w:t xml:space="preserve">- </w:t>
      </w:r>
      <w:proofErr w:type="spellStart"/>
      <w:r w:rsidRPr="009234BE">
        <w:rPr>
          <w:bCs/>
        </w:rPr>
        <w:t>pługo</w:t>
      </w:r>
      <w:proofErr w:type="spellEnd"/>
      <w:r w:rsidRPr="009234BE">
        <w:rPr>
          <w:bCs/>
        </w:rPr>
        <w:t>-piaskarka - 2 szt.,</w:t>
      </w:r>
    </w:p>
    <w:p w14:paraId="6D24993F" w14:textId="77777777" w:rsidR="009234BE" w:rsidRPr="009234BE" w:rsidRDefault="009234BE" w:rsidP="009234BE">
      <w:pPr>
        <w:rPr>
          <w:bCs/>
        </w:rPr>
      </w:pPr>
    </w:p>
    <w:p w14:paraId="3017EFFD" w14:textId="77777777" w:rsidR="009234BE" w:rsidRPr="009234BE" w:rsidRDefault="009234BE" w:rsidP="009234BE">
      <w:pPr>
        <w:rPr>
          <w:bCs/>
        </w:rPr>
      </w:pPr>
      <w:r w:rsidRPr="009234BE">
        <w:rPr>
          <w:bCs/>
        </w:rPr>
        <w:t>Dla zadania nr 5:</w:t>
      </w:r>
    </w:p>
    <w:p w14:paraId="215E782E" w14:textId="77777777" w:rsidR="009234BE" w:rsidRPr="009234BE" w:rsidRDefault="009234BE" w:rsidP="009234BE">
      <w:pPr>
        <w:rPr>
          <w:bCs/>
        </w:rPr>
      </w:pPr>
      <w:r w:rsidRPr="009234BE">
        <w:rPr>
          <w:bCs/>
        </w:rPr>
        <w:t>- dysponujący co najmniej następującym sprzętem:</w:t>
      </w:r>
    </w:p>
    <w:p w14:paraId="40354A30" w14:textId="77777777" w:rsidR="009234BE" w:rsidRPr="009234BE" w:rsidRDefault="009234BE" w:rsidP="009234BE">
      <w:pPr>
        <w:rPr>
          <w:bCs/>
        </w:rPr>
      </w:pPr>
      <w:r w:rsidRPr="009234BE">
        <w:rPr>
          <w:bCs/>
        </w:rPr>
        <w:t xml:space="preserve">- </w:t>
      </w:r>
      <w:proofErr w:type="spellStart"/>
      <w:r w:rsidRPr="009234BE">
        <w:rPr>
          <w:bCs/>
        </w:rPr>
        <w:t>pługo</w:t>
      </w:r>
      <w:proofErr w:type="spellEnd"/>
      <w:r w:rsidRPr="009234BE">
        <w:rPr>
          <w:bCs/>
        </w:rPr>
        <w:t>-piaskarka - 2 szt.,</w:t>
      </w:r>
    </w:p>
    <w:p w14:paraId="576BE63B" w14:textId="77777777" w:rsidR="009234BE" w:rsidRPr="009234BE" w:rsidRDefault="009234BE" w:rsidP="009234BE">
      <w:pPr>
        <w:rPr>
          <w:bCs/>
        </w:rPr>
      </w:pPr>
      <w:r w:rsidRPr="009234BE">
        <w:rPr>
          <w:bCs/>
        </w:rPr>
        <w:t>- sprzęt pomocniczy: ładowarka - 1 szt.,</w:t>
      </w:r>
    </w:p>
    <w:p w14:paraId="616C5A9F" w14:textId="77777777" w:rsidR="009234BE" w:rsidRPr="009234BE" w:rsidRDefault="009234BE" w:rsidP="009234BE">
      <w:pPr>
        <w:rPr>
          <w:bCs/>
        </w:rPr>
      </w:pPr>
    </w:p>
    <w:p w14:paraId="14DD62E7" w14:textId="77777777" w:rsidR="009234BE" w:rsidRPr="009234BE" w:rsidRDefault="009234BE" w:rsidP="009234BE">
      <w:pPr>
        <w:rPr>
          <w:bCs/>
        </w:rPr>
      </w:pPr>
      <w:r w:rsidRPr="009234BE">
        <w:rPr>
          <w:bCs/>
        </w:rPr>
        <w:t>Ocena spełniania warunków udziału w postępowaniu będzie dokonana na zasadzie spełnia/nie spełnia.</w:t>
      </w:r>
    </w:p>
    <w:p w14:paraId="0C27E2EE" w14:textId="77777777" w:rsidR="009234BE" w:rsidRPr="009234BE" w:rsidRDefault="009234BE" w:rsidP="009234BE">
      <w:pPr>
        <w:rPr>
          <w:bCs/>
        </w:rPr>
      </w:pPr>
      <w:r w:rsidRPr="009234BE">
        <w:rPr>
          <w:bCs/>
        </w:rPr>
        <w:t>5.5.) Zamawiający wymaga złożenia oświadczenia, o którym mowa w art.125 ust. 1 ustawy: Tak</w:t>
      </w:r>
    </w:p>
    <w:p w14:paraId="713981F9" w14:textId="77777777" w:rsidR="009234BE" w:rsidRPr="009234BE" w:rsidRDefault="009234BE" w:rsidP="009234BE">
      <w:pPr>
        <w:rPr>
          <w:bCs/>
        </w:rPr>
      </w:pPr>
      <w:r w:rsidRPr="009234BE">
        <w:rPr>
          <w:bCs/>
        </w:rPr>
        <w:t xml:space="preserve">5.6.) Wykaz podmiotowych środków dowodowych na potwierdzenie niepodlegania wykluczeniu: Oświadczenie Wykonawcy, w zakresie art. 108 ust. 1 pkt 5 ustawy </w:t>
      </w:r>
      <w:proofErr w:type="spellStart"/>
      <w:r w:rsidRPr="009234BE">
        <w:rPr>
          <w:bCs/>
        </w:rPr>
        <w:t>Pzp</w:t>
      </w:r>
      <w:proofErr w:type="spellEnd"/>
      <w:r w:rsidRPr="009234BE">
        <w:rPr>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9234BE">
        <w:rPr>
          <w:bCs/>
        </w:rPr>
        <w:t>Pzp</w:t>
      </w:r>
      <w:proofErr w:type="spellEnd"/>
      <w:r w:rsidRPr="009234BE">
        <w:rPr>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9234BE">
        <w:rPr>
          <w:bCs/>
        </w:rPr>
        <w:t>Pzp</w:t>
      </w:r>
      <w:proofErr w:type="spellEnd"/>
      <w:r w:rsidRPr="009234BE">
        <w:rPr>
          <w:bCs/>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9234BE">
        <w:rPr>
          <w:bCs/>
        </w:rPr>
        <w:t>Pzp</w:t>
      </w:r>
      <w:proofErr w:type="spellEnd"/>
      <w:r w:rsidRPr="009234BE">
        <w:rPr>
          <w:bCs/>
        </w:rPr>
        <w:t>, sporządzone nie wcześniej niż 3 miesiące przed jej złożeniem, jeżeli odrębne przepisy wymagają wpisu do rejestru lub ewidencji.;</w:t>
      </w:r>
    </w:p>
    <w:p w14:paraId="463C3288" w14:textId="77777777" w:rsidR="009234BE" w:rsidRPr="009234BE" w:rsidRDefault="009234BE" w:rsidP="009234BE">
      <w:pPr>
        <w:rPr>
          <w:bCs/>
        </w:rPr>
      </w:pPr>
      <w:r w:rsidRPr="009234BE">
        <w:rPr>
          <w:bCs/>
        </w:rPr>
        <w:t>5.7.) Wykaz podmiotowych środków dowodowych na potwierdzenie spełniania warunków udziału w postępowaniu: Wykaz narzędzi, wyposażenia zakładu lub urządzeń technicznych dostępnych wykonawcy w celu wykonania zamówienia publicznego wraz z informacją o podstawie do dysponowania tymi zasobami.</w:t>
      </w:r>
    </w:p>
    <w:p w14:paraId="0E6B55AA" w14:textId="77777777" w:rsidR="009234BE" w:rsidRPr="009234BE" w:rsidRDefault="009234BE" w:rsidP="009234BE">
      <w:pPr>
        <w:rPr>
          <w:bCs/>
        </w:rPr>
      </w:pPr>
      <w:r w:rsidRPr="009234BE">
        <w:rPr>
          <w:bCs/>
        </w:rPr>
        <w:t>Dokument potwierdzający, że Wykonawca jest ubezpieczony od odpowiedzialności cywilnej w zakresie prowadzonej działalności związanej z przedmiotem zamówienia ze wskazaniem sumy gwarancyjnej tego ubezpieczenia.</w:t>
      </w:r>
    </w:p>
    <w:p w14:paraId="46C20E75" w14:textId="77777777" w:rsidR="009234BE" w:rsidRPr="009234BE" w:rsidRDefault="009234BE" w:rsidP="009234BE">
      <w:pPr>
        <w:rPr>
          <w:bCs/>
        </w:rPr>
      </w:pPr>
      <w:r w:rsidRPr="009234BE">
        <w:rPr>
          <w:bCs/>
        </w:rPr>
        <w:t>5.11.) Wykaz innych wymaganych oświadczeń lub dokumentów:</w:t>
      </w:r>
    </w:p>
    <w:p w14:paraId="1DB18515" w14:textId="77777777" w:rsidR="009234BE" w:rsidRPr="009234BE" w:rsidRDefault="009234BE" w:rsidP="009234BE">
      <w:pPr>
        <w:rPr>
          <w:bCs/>
        </w:rPr>
      </w:pPr>
      <w:r w:rsidRPr="009234BE">
        <w:rPr>
          <w:bCs/>
        </w:rPr>
        <w:t>Oświadczenie o zatrudnianiu osób na podstawie umowy o pracę</w:t>
      </w:r>
    </w:p>
    <w:p w14:paraId="3E4B43A8" w14:textId="77777777" w:rsidR="009234BE" w:rsidRPr="009234BE" w:rsidRDefault="009234BE" w:rsidP="009234BE">
      <w:pPr>
        <w:rPr>
          <w:bCs/>
        </w:rPr>
      </w:pPr>
      <w:r w:rsidRPr="009234BE">
        <w:rPr>
          <w:bCs/>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p w14:paraId="686F5361" w14:textId="77777777" w:rsidR="009234BE" w:rsidRPr="009234BE" w:rsidRDefault="009234BE" w:rsidP="009234BE">
      <w:pPr>
        <w:rPr>
          <w:bCs/>
        </w:rPr>
      </w:pPr>
      <w:r w:rsidRPr="009234BE">
        <w:rPr>
          <w:bCs/>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1DE97CB" w14:textId="77777777" w:rsidR="009234BE" w:rsidRPr="009234BE" w:rsidRDefault="009234BE" w:rsidP="009234BE">
      <w:pPr>
        <w:rPr>
          <w:bCs/>
        </w:rPr>
      </w:pPr>
      <w:r w:rsidRPr="009234BE">
        <w:rPr>
          <w:bCs/>
        </w:rPr>
        <w:t>SEKCJA VI - WARUNKI ZAMÓWIENIA</w:t>
      </w:r>
    </w:p>
    <w:p w14:paraId="2371FB46" w14:textId="77777777" w:rsidR="009234BE" w:rsidRPr="009234BE" w:rsidRDefault="009234BE" w:rsidP="009234BE">
      <w:pPr>
        <w:rPr>
          <w:bCs/>
        </w:rPr>
      </w:pPr>
      <w:r w:rsidRPr="009234BE">
        <w:rPr>
          <w:bCs/>
        </w:rPr>
        <w:t>6.1.) Zamawiający wymaga albo dopuszcza oferty wariantowe: Nie</w:t>
      </w:r>
    </w:p>
    <w:p w14:paraId="66C16C91" w14:textId="77777777" w:rsidR="009234BE" w:rsidRPr="009234BE" w:rsidRDefault="009234BE" w:rsidP="009234BE">
      <w:pPr>
        <w:rPr>
          <w:bCs/>
        </w:rPr>
      </w:pPr>
      <w:r w:rsidRPr="009234BE">
        <w:rPr>
          <w:bCs/>
        </w:rPr>
        <w:t>6.3.) Zamawiający przewiduje aukcję elektroniczną: Nie</w:t>
      </w:r>
    </w:p>
    <w:p w14:paraId="256EE319" w14:textId="77777777" w:rsidR="009234BE" w:rsidRPr="009234BE" w:rsidRDefault="009234BE" w:rsidP="009234BE">
      <w:pPr>
        <w:rPr>
          <w:bCs/>
        </w:rPr>
      </w:pPr>
      <w:r w:rsidRPr="009234BE">
        <w:rPr>
          <w:bCs/>
        </w:rPr>
        <w:t>6.4.) Zamawiający wymaga wadium: Nie</w:t>
      </w:r>
    </w:p>
    <w:p w14:paraId="2A0B098E" w14:textId="77777777" w:rsidR="009234BE" w:rsidRPr="009234BE" w:rsidRDefault="009234BE" w:rsidP="009234BE">
      <w:pPr>
        <w:rPr>
          <w:bCs/>
        </w:rPr>
      </w:pPr>
      <w:r w:rsidRPr="009234BE">
        <w:rPr>
          <w:bCs/>
        </w:rPr>
        <w:t>6.5.) Zamawiający wymaga zabezpieczenia należytego wykonania umowy: Nie</w:t>
      </w:r>
    </w:p>
    <w:p w14:paraId="047A4D67" w14:textId="77777777" w:rsidR="009234BE" w:rsidRPr="009234BE" w:rsidRDefault="009234BE" w:rsidP="009234BE">
      <w:pPr>
        <w:rPr>
          <w:bCs/>
        </w:rPr>
      </w:pPr>
      <w:r w:rsidRPr="009234BE">
        <w:rPr>
          <w:bCs/>
        </w:rPr>
        <w:t>6.6.) Wymagania dotyczące składania oferty przez wykonawców wspólnie ubiegających się o udzielenie zamówienia:</w:t>
      </w:r>
    </w:p>
    <w:p w14:paraId="62F82076" w14:textId="77777777" w:rsidR="009234BE" w:rsidRPr="009234BE" w:rsidRDefault="009234BE" w:rsidP="009234BE">
      <w:pPr>
        <w:rPr>
          <w:bCs/>
        </w:rPr>
      </w:pPr>
      <w:r w:rsidRPr="009234BE">
        <w:rPr>
          <w:bCs/>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9234BE">
        <w:rPr>
          <w:bCs/>
        </w:rPr>
        <w:t>publicznego.Pełnomocnictwo</w:t>
      </w:r>
      <w:proofErr w:type="spellEnd"/>
      <w:r w:rsidRPr="009234BE">
        <w:rPr>
          <w:bCs/>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14:paraId="640249F9" w14:textId="77777777" w:rsidR="009234BE" w:rsidRPr="009234BE" w:rsidRDefault="009234BE" w:rsidP="009234BE">
      <w:pPr>
        <w:rPr>
          <w:bCs/>
        </w:rPr>
      </w:pPr>
      <w:r w:rsidRPr="009234BE">
        <w:rPr>
          <w:bCs/>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6DCC001" w14:textId="77777777" w:rsidR="009234BE" w:rsidRPr="009234BE" w:rsidRDefault="009234BE" w:rsidP="009234BE">
      <w:pPr>
        <w:rPr>
          <w:bCs/>
        </w:rPr>
      </w:pPr>
      <w:r w:rsidRPr="009234BE">
        <w:rPr>
          <w:bCs/>
        </w:rPr>
        <w:t>6.7.) Zamawiający przewiduje unieważnienie postępowania, jeśli środki publiczne, które zamierzał przeznaczyć na sfinansowanie całości lub części zamówienia nie zostały przyznane: Nie</w:t>
      </w:r>
    </w:p>
    <w:p w14:paraId="1DBECB72" w14:textId="77777777" w:rsidR="009234BE" w:rsidRPr="009234BE" w:rsidRDefault="009234BE" w:rsidP="009234BE">
      <w:pPr>
        <w:rPr>
          <w:bCs/>
        </w:rPr>
      </w:pPr>
      <w:r w:rsidRPr="009234BE">
        <w:rPr>
          <w:bCs/>
        </w:rPr>
        <w:t>SEKCJA VII - PROJEKTOWANE POSTANOWIENIA UMOWY</w:t>
      </w:r>
    </w:p>
    <w:p w14:paraId="3B8F892A" w14:textId="77777777" w:rsidR="009234BE" w:rsidRPr="009234BE" w:rsidRDefault="009234BE" w:rsidP="009234BE">
      <w:pPr>
        <w:rPr>
          <w:bCs/>
        </w:rPr>
      </w:pPr>
      <w:r w:rsidRPr="009234BE">
        <w:rPr>
          <w:bCs/>
        </w:rPr>
        <w:t>7.1.) Zamawiający przewiduje udzielenia zaliczek: Nie</w:t>
      </w:r>
    </w:p>
    <w:p w14:paraId="0C8DE54E" w14:textId="77777777" w:rsidR="009234BE" w:rsidRPr="009234BE" w:rsidRDefault="009234BE" w:rsidP="009234BE">
      <w:pPr>
        <w:rPr>
          <w:bCs/>
        </w:rPr>
      </w:pPr>
      <w:r w:rsidRPr="009234BE">
        <w:rPr>
          <w:bCs/>
        </w:rPr>
        <w:t>7.3.) Zamawiający przewiduje zmiany umowy: Tak</w:t>
      </w:r>
    </w:p>
    <w:p w14:paraId="3AA29B08" w14:textId="77777777" w:rsidR="009234BE" w:rsidRPr="009234BE" w:rsidRDefault="009234BE" w:rsidP="009234BE">
      <w:pPr>
        <w:rPr>
          <w:bCs/>
        </w:rPr>
      </w:pPr>
      <w:r w:rsidRPr="009234BE">
        <w:rPr>
          <w:bCs/>
        </w:rPr>
        <w:t>7.4.) Rodzaj i zakres zmian umowy oraz warunki ich wprowadzenia:</w:t>
      </w:r>
    </w:p>
    <w:p w14:paraId="0B225681" w14:textId="77777777" w:rsidR="009234BE" w:rsidRPr="009234BE" w:rsidRDefault="009234BE" w:rsidP="009234BE">
      <w:pPr>
        <w:rPr>
          <w:bCs/>
        </w:rPr>
      </w:pPr>
      <w:r w:rsidRPr="009234BE">
        <w:rPr>
          <w:bCs/>
        </w:rPr>
        <w:t xml:space="preserve">1. Zamawiający zgodnie z art. 455 ust. 1 pkt 1 ustawy </w:t>
      </w:r>
      <w:proofErr w:type="spellStart"/>
      <w:r w:rsidRPr="009234BE">
        <w:rPr>
          <w:bCs/>
        </w:rPr>
        <w:t>pzp</w:t>
      </w:r>
      <w:proofErr w:type="spellEnd"/>
      <w:r w:rsidRPr="009234BE">
        <w:rPr>
          <w:bCs/>
        </w:rPr>
        <w:t xml:space="preserve"> przewiduje możliwość dokonania zmian postanowień zawartej umowy w stosunku do treści oferty, na podstawie której dokonano wyboru Wykonawcy - w formie aneksu - w przypadku wystąpienia co najmniej jednej z okoliczności wymienionych poniżej, z uwzględnieniem warunków ich wprowadzenia:</w:t>
      </w:r>
    </w:p>
    <w:p w14:paraId="3F5D491D" w14:textId="77777777" w:rsidR="009234BE" w:rsidRPr="009234BE" w:rsidRDefault="009234BE" w:rsidP="009234BE">
      <w:pPr>
        <w:rPr>
          <w:bCs/>
        </w:rPr>
      </w:pPr>
      <w:r w:rsidRPr="009234BE">
        <w:rPr>
          <w:bCs/>
        </w:rPr>
        <w:t>1) zmiany spowodowanej siłą wyższą uniemożliwiającą wykonanie przedmiotu umowy,</w:t>
      </w:r>
    </w:p>
    <w:p w14:paraId="78CAA47D" w14:textId="77777777" w:rsidR="009234BE" w:rsidRPr="009234BE" w:rsidRDefault="009234BE" w:rsidP="009234BE">
      <w:pPr>
        <w:rPr>
          <w:bCs/>
        </w:rPr>
      </w:pPr>
      <w:r w:rsidRPr="009234BE">
        <w:rPr>
          <w:bCs/>
        </w:rPr>
        <w:t>2) jeżeli nastąpi zmiana powszechnie obowiązujących przepisów prawa w zakresie mającym wpływ na realizację przedmiotu zamówienia,</w:t>
      </w:r>
    </w:p>
    <w:p w14:paraId="11155024" w14:textId="77777777" w:rsidR="009234BE" w:rsidRPr="009234BE" w:rsidRDefault="009234BE" w:rsidP="009234BE">
      <w:pPr>
        <w:rPr>
          <w:bCs/>
        </w:rPr>
      </w:pPr>
      <w:r w:rsidRPr="009234BE">
        <w:rPr>
          <w:bCs/>
        </w:rPr>
        <w:t>3) możliwa jest zmiana umowy w zakresie kluczowego personelu Wykonawcy i Zamawiającego, za uprzednią zgodą Zamawiającego wyrażoną na piśmie, akceptującą kandydata na kluczowe stanowisko kierownicze w przypadku nieprzewidzianych zdarzeń losowych min. takich jak: śmierć, choroba, ustanie stosunku pracy, pod warunkiem, że osoby zaproponowane będą posiadały takie same kwalifikacje jak osoby wskazane w umowie,</w:t>
      </w:r>
    </w:p>
    <w:p w14:paraId="79B02AF3" w14:textId="77777777" w:rsidR="009234BE" w:rsidRPr="009234BE" w:rsidRDefault="009234BE" w:rsidP="009234BE">
      <w:pPr>
        <w:rPr>
          <w:bCs/>
        </w:rPr>
      </w:pPr>
      <w:r w:rsidRPr="009234BE">
        <w:rPr>
          <w:bCs/>
        </w:rPr>
        <w:t>4) ustawowej zmiany stawki podatku VAT</w:t>
      </w:r>
    </w:p>
    <w:p w14:paraId="766C9D1E" w14:textId="77777777" w:rsidR="009234BE" w:rsidRPr="009234BE" w:rsidRDefault="009234BE" w:rsidP="009234BE">
      <w:pPr>
        <w:rPr>
          <w:bCs/>
        </w:rPr>
      </w:pPr>
      <w:r w:rsidRPr="009234BE">
        <w:rPr>
          <w:bCs/>
        </w:rPr>
        <w:t>2. Zmiany przewidziane w umowie mogą być inicjowane przez Zamawiającego oraz przez Wykonawcę.</w:t>
      </w:r>
    </w:p>
    <w:p w14:paraId="3FD47704" w14:textId="77777777" w:rsidR="009234BE" w:rsidRPr="009234BE" w:rsidRDefault="009234BE" w:rsidP="009234BE">
      <w:pPr>
        <w:rPr>
          <w:bCs/>
        </w:rPr>
      </w:pPr>
      <w:r w:rsidRPr="009234BE">
        <w:rPr>
          <w:bCs/>
        </w:rPr>
        <w:t>3. Warunkiem dokonania zmian, o których mowa w ust. 1 jest złożenie wniosku przez stronę inicjującą zmianę zawierającego: opis propozycji zmian, uzasadnienie zmian, obliczenie kosztów zmian jeżeli zmiana będzie miała wpływ na wynagrodzenie Wykonawcy, opis wypływu zmiany na termin wykonania umowy.</w:t>
      </w:r>
    </w:p>
    <w:p w14:paraId="54E6BCAD" w14:textId="77777777" w:rsidR="009234BE" w:rsidRPr="009234BE" w:rsidRDefault="009234BE" w:rsidP="009234BE">
      <w:pPr>
        <w:rPr>
          <w:bCs/>
        </w:rPr>
      </w:pPr>
      <w:r w:rsidRPr="009234BE">
        <w:rPr>
          <w:bCs/>
        </w:rPr>
        <w:t>4. Wszelkie zmiany i uzupełnienia treści niniejszej umowy mogą być dokonywane wyłącznie w formie pisemnie sporządzonego aneksu podpisanego przez obie strony pod rygorem nieważności.</w:t>
      </w:r>
    </w:p>
    <w:p w14:paraId="32E12C17" w14:textId="77777777" w:rsidR="009234BE" w:rsidRPr="009234BE" w:rsidRDefault="009234BE" w:rsidP="009234BE">
      <w:pPr>
        <w:rPr>
          <w:bCs/>
        </w:rPr>
      </w:pPr>
      <w:r w:rsidRPr="009234BE">
        <w:rPr>
          <w:bCs/>
        </w:rPr>
        <w:t>7.5.) Zamawiający uwzględnił aspekty społeczne, środowiskowe, innowacyjne lub etykiety związane z realizacją zamówienia: Nie</w:t>
      </w:r>
    </w:p>
    <w:p w14:paraId="03652FC6" w14:textId="77777777" w:rsidR="009234BE" w:rsidRPr="009234BE" w:rsidRDefault="009234BE" w:rsidP="009234BE">
      <w:pPr>
        <w:rPr>
          <w:bCs/>
        </w:rPr>
      </w:pPr>
      <w:r w:rsidRPr="009234BE">
        <w:rPr>
          <w:bCs/>
        </w:rPr>
        <w:t>SEKCJA VIII – PROCEDURA</w:t>
      </w:r>
    </w:p>
    <w:p w14:paraId="5BE661FF" w14:textId="77777777" w:rsidR="009234BE" w:rsidRPr="009234BE" w:rsidRDefault="009234BE" w:rsidP="009234BE">
      <w:pPr>
        <w:rPr>
          <w:bCs/>
        </w:rPr>
      </w:pPr>
      <w:r w:rsidRPr="009234BE">
        <w:rPr>
          <w:bCs/>
        </w:rPr>
        <w:t>8.1.) Termin składania ofert: 2021-10-26 10:30</w:t>
      </w:r>
    </w:p>
    <w:p w14:paraId="304A4DC7" w14:textId="77777777" w:rsidR="009234BE" w:rsidRPr="009234BE" w:rsidRDefault="009234BE" w:rsidP="009234BE">
      <w:pPr>
        <w:rPr>
          <w:bCs/>
        </w:rPr>
      </w:pPr>
      <w:r w:rsidRPr="009234BE">
        <w:rPr>
          <w:bCs/>
        </w:rPr>
        <w:t>8.2.) Miejsce składania ofert: Drogą elektroniczną za pośrednictwem: https://e-propublico.pl</w:t>
      </w:r>
    </w:p>
    <w:p w14:paraId="2D96927A" w14:textId="77777777" w:rsidR="009234BE" w:rsidRPr="009234BE" w:rsidRDefault="009234BE" w:rsidP="009234BE">
      <w:pPr>
        <w:rPr>
          <w:bCs/>
        </w:rPr>
      </w:pPr>
      <w:r w:rsidRPr="009234BE">
        <w:rPr>
          <w:bCs/>
        </w:rPr>
        <w:t>8.3.) Termin otwarcia ofert: 2021-10-26 11:00</w:t>
      </w:r>
    </w:p>
    <w:p w14:paraId="0444800F" w14:textId="047E1B3B" w:rsidR="00F16329" w:rsidRPr="009234BE" w:rsidRDefault="009234BE" w:rsidP="009234BE">
      <w:pPr>
        <w:rPr>
          <w:bCs/>
        </w:rPr>
      </w:pPr>
      <w:r w:rsidRPr="009234BE">
        <w:rPr>
          <w:bCs/>
        </w:rPr>
        <w:t>8.4.) Termin związania ofertą: 30 dni</w:t>
      </w:r>
    </w:p>
    <w:sectPr w:rsidR="00F16329" w:rsidRPr="009234BE" w:rsidSect="00E76FF9">
      <w:headerReference w:type="default" r:id="rId8"/>
      <w:footerReference w:type="even" r:id="rId9"/>
      <w:footerReference w:type="default" r:id="rId10"/>
      <w:footerReference w:type="first" r:id="rId11"/>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EAFE6" w14:textId="77777777" w:rsidR="005A5F01" w:rsidRDefault="005A5F01">
      <w:r>
        <w:separator/>
      </w:r>
    </w:p>
  </w:endnote>
  <w:endnote w:type="continuationSeparator" w:id="0">
    <w:p w14:paraId="47FBAE7F" w14:textId="77777777" w:rsidR="005A5F01" w:rsidRDefault="005A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FB31F"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D7A7D1"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2C17" w14:textId="25B86074" w:rsidR="00E76FF9" w:rsidRDefault="00992A4A">
    <w:pPr>
      <w:pStyle w:val="Stopka"/>
      <w:jc w:val="center"/>
      <w:rPr>
        <w:rStyle w:val="Numerstrony"/>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w:t>
    </w:r>
    <w:r w:rsidR="004F5443">
      <w:rPr>
        <w:rStyle w:val="Numerstrony"/>
        <w:sz w:val="20"/>
      </w:rPr>
      <w:t>14</w:t>
    </w:r>
  </w:p>
  <w:p w14:paraId="2D58FDDC" w14:textId="77777777" w:rsidR="004F5443" w:rsidRDefault="004F5443">
    <w:pPr>
      <w:pStyle w:val="Stopka"/>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064B"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93AA8" w14:textId="77777777" w:rsidR="005A5F01" w:rsidRDefault="005A5F01">
      <w:r>
        <w:separator/>
      </w:r>
    </w:p>
  </w:footnote>
  <w:footnote w:type="continuationSeparator" w:id="0">
    <w:p w14:paraId="21B9B356" w14:textId="77777777" w:rsidR="005A5F01" w:rsidRDefault="005A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27833" w14:textId="77777777" w:rsidR="00E76FF9" w:rsidRDefault="00992A4A">
    <w:pPr>
      <w:pStyle w:val="Nagwek"/>
      <w:pBdr>
        <w:bottom w:val="single" w:sz="12" w:space="4" w:color="auto"/>
      </w:pBdr>
      <w:spacing w:after="120"/>
    </w:pPr>
    <w:r>
      <w:rPr>
        <w:i/>
        <w:sz w:val="20"/>
      </w:rPr>
      <w:tab/>
    </w:r>
    <w:r>
      <w:rPr>
        <w:i/>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1"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5F01"/>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D1627"/>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5443"/>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5F01"/>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234BE"/>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8C95FC"/>
  <w15:chartTrackingRefBased/>
  <w15:docId w15:val="{C21028DB-6FEA-44DA-AB76-F1B2C31B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5657</Words>
  <Characters>33942</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2021-10-18T07:32:00Z</dcterms:created>
  <dcterms:modified xsi:type="dcterms:W3CDTF">2021-10-18T07:32:00Z</dcterms:modified>
</cp:coreProperties>
</file>