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41555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C6789" w:rsidRPr="00DC678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E6332FF" w14:textId="77777777" w:rsidR="005103B9" w:rsidRDefault="005103B9" w:rsidP="005103B9">
      <w:pPr>
        <w:spacing w:after="0" w:line="480" w:lineRule="auto"/>
        <w:rPr>
          <w:b/>
        </w:rPr>
      </w:pPr>
    </w:p>
    <w:p w14:paraId="6EA847A9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C6789" w:rsidRPr="00DC6789">
        <w:rPr>
          <w:rFonts w:ascii="Times New Roman" w:hAnsi="Times New Roman"/>
          <w:b/>
        </w:rPr>
        <w:t>ZP 271.9.2021</w:t>
      </w:r>
    </w:p>
    <w:p w14:paraId="48D2154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E88355E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6789" w:rsidRPr="00DC6789">
        <w:rPr>
          <w:sz w:val="22"/>
          <w:szCs w:val="22"/>
        </w:rPr>
        <w:t>Gmina Woźniki</w:t>
      </w:r>
    </w:p>
    <w:p w14:paraId="0A741D6F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6789" w:rsidRPr="00DC6789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DC6789" w:rsidRPr="00DC6789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2399ED57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6789" w:rsidRPr="00DC6789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DC6789" w:rsidRPr="00DC6789">
        <w:rPr>
          <w:sz w:val="22"/>
          <w:szCs w:val="22"/>
        </w:rPr>
        <w:t>Woźniki</w:t>
      </w:r>
    </w:p>
    <w:p w14:paraId="6332D70E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071139F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D0A84F0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79AE4A6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4278B7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D1DD81B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CF82C3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7C450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14AA25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743FA04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C6789" w:rsidRPr="00110593" w14:paraId="00F574F7" w14:textId="77777777" w:rsidTr="00F829E5">
        <w:tc>
          <w:tcPr>
            <w:tcW w:w="9212" w:type="dxa"/>
            <w:shd w:val="clear" w:color="auto" w:fill="D9D9D9"/>
          </w:tcPr>
          <w:p w14:paraId="65DB4DAF" w14:textId="77777777" w:rsidR="00DC6789" w:rsidRPr="00110593" w:rsidRDefault="00DC6789" w:rsidP="00F829E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940116F" w14:textId="77777777" w:rsidR="00DC6789" w:rsidRPr="00110593" w:rsidRDefault="00DC6789" w:rsidP="00F829E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C6789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9E9A784" w14:textId="77777777" w:rsidR="00DC6789" w:rsidRPr="00110593" w:rsidRDefault="00DC6789" w:rsidP="00F829E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3CC44C7" w14:textId="77777777" w:rsidR="00DC6789" w:rsidRPr="00110593" w:rsidRDefault="00DC6789" w:rsidP="00F829E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E774742" w14:textId="77777777" w:rsidR="00DC6789" w:rsidRPr="00110593" w:rsidRDefault="00DC6789" w:rsidP="00F829E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394CDD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EAAA8F2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420356A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C6789" w:rsidRPr="00DC6789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2ADF3C1" w14:textId="77777777" w:rsidR="005434B3" w:rsidRDefault="00DC678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C6789">
        <w:rPr>
          <w:rFonts w:ascii="Times New Roman" w:hAnsi="Times New Roman"/>
          <w:b/>
        </w:rPr>
        <w:t>Zimowe utrzymanie dróg i ulic na terenie gminy Woźniki.</w:t>
      </w:r>
    </w:p>
    <w:p w14:paraId="166D218F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3AD3AE5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7B95C20" w14:textId="77777777" w:rsidR="00DC6789" w:rsidRPr="00997D0F" w:rsidRDefault="00DC6789" w:rsidP="00DC678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7D10180E" w14:textId="77777777" w:rsidR="002426FF" w:rsidRPr="00232DF0" w:rsidRDefault="00DC6789" w:rsidP="00DC6789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6D77C885" w14:textId="77777777" w:rsidR="00DC6789" w:rsidRPr="00997D0F" w:rsidRDefault="00DC6789" w:rsidP="00DC6789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75484D6" w14:textId="77777777" w:rsidR="00DC6789" w:rsidRPr="000247FF" w:rsidRDefault="00DC6789" w:rsidP="00DC678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7078DC95" w14:textId="77777777" w:rsidR="00DC6789" w:rsidRPr="000247FF" w:rsidRDefault="00DC6789" w:rsidP="00DC678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67B32DF9" w14:textId="77777777" w:rsidR="00DC6789" w:rsidRPr="00292198" w:rsidRDefault="00DC6789" w:rsidP="00DC6789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FF78E62" w14:textId="77777777" w:rsidR="00DC6789" w:rsidRPr="000247FF" w:rsidRDefault="00DC6789" w:rsidP="00DC678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71E3924" w14:textId="77777777" w:rsidR="00DC6789" w:rsidRPr="000247FF" w:rsidRDefault="00DC6789" w:rsidP="00DC678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1D82F75E" w14:textId="77777777" w:rsidR="00710937" w:rsidRPr="00292198" w:rsidRDefault="00710937" w:rsidP="005E24AA">
      <w:pPr>
        <w:rPr>
          <w:rFonts w:ascii="Times New Roman" w:hAnsi="Times New Roman"/>
        </w:rPr>
      </w:pPr>
    </w:p>
    <w:p w14:paraId="44588A18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3B6965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EB3008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427B188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1D25F4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E9D514E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44C725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D98BDE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7BAB44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0A3658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779F1E9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C424EA3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6CF98A1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2E4A0C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5B6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CB6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C6789" w:rsidRPr="00D2702A" w14:paraId="78EA378B" w14:textId="77777777" w:rsidTr="00F829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8F067" w14:textId="77777777" w:rsidR="00DC6789" w:rsidRPr="00D2702A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B476D" w14:textId="77777777" w:rsidR="00DC6789" w:rsidRPr="00D2702A" w:rsidRDefault="00DC6789" w:rsidP="00F829E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C678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B6020A7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71D16A7A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>1. dysponowanie odpowiednim potencjałem technicznym. Wymagane minimum sprzętu zgodnie ze specyfikacją techniczną "Zadania na świadczenie usług zimowego utrzymania dróg powiatowych, gminnych i wewnętrznych położonych na terenie gminy Woźniki"</w:t>
            </w:r>
          </w:p>
          <w:p w14:paraId="09EEB2ED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2552D117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Dla zadania nr 1: </w:t>
            </w:r>
          </w:p>
          <w:p w14:paraId="752C3286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3B9B3059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    - pługo-piaskarka - 3 szt., </w:t>
            </w:r>
          </w:p>
          <w:p w14:paraId="4B9A8EF0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    - sprzęt pomocniczy: ładowarka - 1 szt., </w:t>
            </w:r>
          </w:p>
          <w:p w14:paraId="036A6768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240DA892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Dla zadania nr 2: </w:t>
            </w:r>
          </w:p>
          <w:p w14:paraId="3B08ADD3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570147C0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    - pługo-piaskarka - 3 szt., </w:t>
            </w:r>
          </w:p>
          <w:p w14:paraId="672A7141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    - sprzęt pomocniczy: ładowarka - 1 szt., </w:t>
            </w:r>
          </w:p>
          <w:p w14:paraId="6247C904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76F788B3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Dla zadania nr 3: </w:t>
            </w:r>
          </w:p>
          <w:p w14:paraId="11442A99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7F22F4E3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    - pługo-piaskarka - 2 szt., </w:t>
            </w:r>
          </w:p>
          <w:p w14:paraId="7B19A957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228258A2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Dla zadania nr 4: </w:t>
            </w:r>
          </w:p>
          <w:p w14:paraId="7D8EF339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7015D0A2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    - pługo-piaskarka - 2 szt., </w:t>
            </w:r>
          </w:p>
          <w:p w14:paraId="0FF1CBAB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4A1F197D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Dla zadania nr 5: </w:t>
            </w:r>
          </w:p>
          <w:p w14:paraId="2621BD5C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776A29F1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    - pługo-piaskarka - 2 szt., </w:t>
            </w:r>
          </w:p>
          <w:p w14:paraId="3ED7F33E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    - sprzęt pomocniczy: ładowarka - 1 szt., </w:t>
            </w:r>
          </w:p>
          <w:p w14:paraId="7D9B728D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4F86940B" w14:textId="77777777" w:rsidR="00DC6789" w:rsidRPr="00D2702A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>Ocena spełniania warunków udziału w postępowaniu będzie dokonana na zasadzie spełnia/nie spełnia.</w:t>
            </w:r>
          </w:p>
        </w:tc>
      </w:tr>
      <w:tr w:rsidR="00DC6789" w:rsidRPr="00D2702A" w14:paraId="4BF61D8D" w14:textId="77777777" w:rsidTr="00F829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1CFA0" w14:textId="77777777" w:rsidR="00DC6789" w:rsidRPr="00D2702A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F7FA" w14:textId="77777777" w:rsidR="00DC6789" w:rsidRPr="00D2702A" w:rsidRDefault="00DC6789" w:rsidP="00F829E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C678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C441D45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2C23A5AD" w14:textId="77777777" w:rsidR="00DC6789" w:rsidRPr="00DC6789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>Zamawiający wymaga, aby Wykonawca posiadał ubezpieczenie odpowiedzialności cywilnej w zakresie prowadzonej działalności  na kwotę minimum 100.000,00 zł (słownie: sto tysięcy złotych).</w:t>
            </w:r>
          </w:p>
          <w:p w14:paraId="6E97ADDE" w14:textId="77777777" w:rsidR="00DC6789" w:rsidRPr="00D2702A" w:rsidRDefault="00DC6789" w:rsidP="00F829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C6789">
              <w:rPr>
                <w:rFonts w:ascii="Times New Roman" w:hAnsi="Times New Roman"/>
              </w:rPr>
              <w:t>Ocena spełniania warunków udziału w postępowaniu będzie dokonana na zasadzie spełnia/nie spełnia.</w:t>
            </w:r>
          </w:p>
        </w:tc>
      </w:tr>
    </w:tbl>
    <w:p w14:paraId="3BD88676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CAB2758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D1149F0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B4E567A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7585B70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3B8BEB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79430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40D478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C7CB8D0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1C780" w14:textId="77777777" w:rsidR="00220C0E" w:rsidRDefault="00220C0E" w:rsidP="0038231F">
      <w:pPr>
        <w:spacing w:after="0" w:line="240" w:lineRule="auto"/>
      </w:pPr>
      <w:r>
        <w:separator/>
      </w:r>
    </w:p>
  </w:endnote>
  <w:endnote w:type="continuationSeparator" w:id="0">
    <w:p w14:paraId="2CC5B09F" w14:textId="77777777" w:rsidR="00220C0E" w:rsidRDefault="00220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7C701" w14:textId="77777777" w:rsidR="00DC6789" w:rsidRDefault="00DC67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00D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9C7C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D3150" w14:textId="77777777" w:rsidR="00DC6789" w:rsidRDefault="00DC67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1C74B" w14:textId="77777777" w:rsidR="00220C0E" w:rsidRDefault="00220C0E" w:rsidP="0038231F">
      <w:pPr>
        <w:spacing w:after="0" w:line="240" w:lineRule="auto"/>
      </w:pPr>
      <w:r>
        <w:separator/>
      </w:r>
    </w:p>
  </w:footnote>
  <w:footnote w:type="continuationSeparator" w:id="0">
    <w:p w14:paraId="5928181B" w14:textId="77777777" w:rsidR="00220C0E" w:rsidRDefault="00220C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A1E35" w14:textId="77777777" w:rsidR="00DC6789" w:rsidRDefault="00DC6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454FE" w14:textId="77777777" w:rsidR="00DC6789" w:rsidRDefault="00DC67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A2ABE" w14:textId="77777777" w:rsidR="00DC6789" w:rsidRDefault="00DC67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C0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0C0E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2415"/>
    <w:rsid w:val="00756C8F"/>
    <w:rsid w:val="00757EFB"/>
    <w:rsid w:val="0076025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6789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DB9D16"/>
  <w15:docId w15:val="{8D6BBF4C-1DB7-4267-89DE-827445252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2021-10-14T05:57:00Z</dcterms:created>
  <dcterms:modified xsi:type="dcterms:W3CDTF">2021-10-14T05:57:00Z</dcterms:modified>
</cp:coreProperties>
</file>