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2466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0B2AA0" w:rsidRPr="000B2AA0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6DE9432E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C32BA8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B2AA0" w:rsidRPr="000B2AA0">
        <w:rPr>
          <w:b/>
          <w:sz w:val="22"/>
          <w:szCs w:val="22"/>
        </w:rPr>
        <w:t>ZP 271.9.2021</w:t>
      </w:r>
    </w:p>
    <w:p w14:paraId="626E8DE4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46465711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3870EF4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F557012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BB93CA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C59A665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36513999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651B724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68FCFE5D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0B2AA0" w:rsidRPr="00110593" w14:paraId="2CC499F1" w14:textId="77777777" w:rsidTr="00F829E5">
        <w:tc>
          <w:tcPr>
            <w:tcW w:w="9104" w:type="dxa"/>
            <w:shd w:val="clear" w:color="auto" w:fill="D9D9D9"/>
          </w:tcPr>
          <w:p w14:paraId="4CB7226E" w14:textId="77777777" w:rsidR="000B2AA0" w:rsidRPr="00110593" w:rsidRDefault="000B2AA0" w:rsidP="00F829E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28B0BE56" w14:textId="77777777" w:rsidR="000B2AA0" w:rsidRPr="00110593" w:rsidRDefault="000B2AA0" w:rsidP="00F829E5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B2AA0">
              <w:t>(t.j. Dz.U. z 2021r. poz. 1129)</w:t>
            </w:r>
            <w:r w:rsidRPr="00110593">
              <w:t xml:space="preserve"> (dalej jako: ustawa Pzp), dotyczące:</w:t>
            </w:r>
          </w:p>
          <w:p w14:paraId="1F82C40F" w14:textId="77777777" w:rsidR="000B2AA0" w:rsidRPr="0043102D" w:rsidRDefault="000B2AA0" w:rsidP="00F829E5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6A82C9E" w14:textId="77777777" w:rsidR="000B2AA0" w:rsidRPr="00110593" w:rsidRDefault="000B2AA0" w:rsidP="00F829E5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D5285C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31E3B56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7B23504" w14:textId="77777777" w:rsidR="006E0FAA" w:rsidRPr="005E622E" w:rsidRDefault="000B2AA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B2AA0">
        <w:rPr>
          <w:b/>
          <w:sz w:val="22"/>
          <w:szCs w:val="22"/>
        </w:rPr>
        <w:t>Zimowe utrzymanie dróg i ulic na terenie gminy Woźniki.</w:t>
      </w:r>
    </w:p>
    <w:p w14:paraId="5AA887B5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E6B1FDF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EB25DD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5BC5F06B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3A51C60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6D6C6458" w14:textId="77777777" w:rsidTr="00C37CD2">
        <w:trPr>
          <w:trHeight w:val="321"/>
        </w:trPr>
        <w:tc>
          <w:tcPr>
            <w:tcW w:w="516" w:type="dxa"/>
          </w:tcPr>
          <w:p w14:paraId="003E711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7685F7A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C7B335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220022E5" w14:textId="77777777" w:rsidTr="009A4CD3">
        <w:tc>
          <w:tcPr>
            <w:tcW w:w="516" w:type="dxa"/>
          </w:tcPr>
          <w:p w14:paraId="72526D7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5F3E64D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7AF7A9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AF5905E" w14:textId="77777777" w:rsidTr="009A4CD3">
        <w:tc>
          <w:tcPr>
            <w:tcW w:w="516" w:type="dxa"/>
          </w:tcPr>
          <w:p w14:paraId="7A476BD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2101810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51BFED0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49B04A07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B14CD42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381300DE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C151EB6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14812B1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250203B1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59546CA6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16D903DC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5B6C3" w14:textId="77777777" w:rsidR="00236957" w:rsidRDefault="00236957">
      <w:r>
        <w:separator/>
      </w:r>
    </w:p>
  </w:endnote>
  <w:endnote w:type="continuationSeparator" w:id="0">
    <w:p w14:paraId="31742C5D" w14:textId="77777777" w:rsidR="00236957" w:rsidRDefault="00236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A15A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7E1A9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BBCD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F695DD2" w14:textId="48140B83" w:rsidR="009A4CD3" w:rsidRDefault="00FC3C7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F66415B" wp14:editId="58F19CA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93511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4144F0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77BBE" w14:textId="77777777" w:rsidR="000B2AA0" w:rsidRDefault="000B2A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6665E" w14:textId="77777777" w:rsidR="00236957" w:rsidRDefault="00236957">
      <w:r>
        <w:separator/>
      </w:r>
    </w:p>
  </w:footnote>
  <w:footnote w:type="continuationSeparator" w:id="0">
    <w:p w14:paraId="36AAA7BE" w14:textId="77777777" w:rsidR="00236957" w:rsidRDefault="00236957">
      <w:r>
        <w:continuationSeparator/>
      </w:r>
    </w:p>
  </w:footnote>
  <w:footnote w:id="1">
    <w:p w14:paraId="10E63C4B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2B803" w14:textId="77777777" w:rsidR="000B2AA0" w:rsidRDefault="000B2A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BAF3B" w14:textId="77777777" w:rsidR="000B2AA0" w:rsidRDefault="000B2A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6E5A5" w14:textId="77777777" w:rsidR="000B2AA0" w:rsidRDefault="000B2A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957"/>
    <w:rsid w:val="0000184A"/>
    <w:rsid w:val="00012997"/>
    <w:rsid w:val="000621A2"/>
    <w:rsid w:val="000719DC"/>
    <w:rsid w:val="00075CEC"/>
    <w:rsid w:val="000B2AA0"/>
    <w:rsid w:val="000E0467"/>
    <w:rsid w:val="00106AC7"/>
    <w:rsid w:val="00111985"/>
    <w:rsid w:val="00147532"/>
    <w:rsid w:val="001614BA"/>
    <w:rsid w:val="00204613"/>
    <w:rsid w:val="00236957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4A2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3C7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DA0E18"/>
  <w15:chartTrackingRefBased/>
  <w15:docId w15:val="{94468904-BA25-4A62-A828-147EA1463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2021-10-14T05:58:00Z</dcterms:created>
  <dcterms:modified xsi:type="dcterms:W3CDTF">2021-10-14T05:58:00Z</dcterms:modified>
</cp:coreProperties>
</file>