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6F2AF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E0EC5" w:rsidRPr="009E0EC5">
        <w:rPr>
          <w:b/>
        </w:rPr>
        <w:t>3</w:t>
      </w:r>
    </w:p>
    <w:p w14:paraId="26D9261A" w14:textId="70811104" w:rsidR="00025386" w:rsidRDefault="00AF0658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DF9756B" wp14:editId="13A9B492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90AF8A" w14:textId="77777777" w:rsidR="00025386" w:rsidRDefault="00025386" w:rsidP="00025386"/>
                          <w:p w14:paraId="49AAF1B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06BB6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4FB11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34976F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653FE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52B71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71CE9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2D06F6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F9756B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0090AF8A" w14:textId="77777777" w:rsidR="00025386" w:rsidRDefault="00025386" w:rsidP="00025386"/>
                    <w:p w14:paraId="49AAF1B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06BB6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4FB11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34976F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4653FE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B52B71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71CE9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2D06F6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7397771A" w14:textId="77777777" w:rsidR="00025386" w:rsidRPr="00025386" w:rsidRDefault="00025386" w:rsidP="00025386"/>
    <w:p w14:paraId="14C1217A" w14:textId="77777777" w:rsidR="00025386" w:rsidRPr="00025386" w:rsidRDefault="00025386" w:rsidP="00025386"/>
    <w:p w14:paraId="502DF0B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D7809C0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11AD4D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D64A1B0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E0EC5" w:rsidRPr="009E0EC5">
        <w:rPr>
          <w:rFonts w:ascii="Times New Roman" w:eastAsia="Times New Roman" w:hAnsi="Times New Roman"/>
          <w:b/>
          <w:sz w:val="24"/>
          <w:szCs w:val="20"/>
          <w:lang w:eastAsia="pl-PL"/>
        </w:rPr>
        <w:t>ZP 271.9.2021</w:t>
      </w:r>
    </w:p>
    <w:p w14:paraId="689BA564" w14:textId="77777777" w:rsidR="00025386" w:rsidRPr="00025386" w:rsidRDefault="00025386" w:rsidP="00025386"/>
    <w:p w14:paraId="3624DFF8" w14:textId="77777777" w:rsidR="00025386" w:rsidRDefault="00025386" w:rsidP="00025386"/>
    <w:p w14:paraId="3FB1037D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04DF967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109B6A8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553ACF1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E0EC5" w:rsidRPr="009E0EC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E0EC5" w:rsidRPr="009E0EC5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661E6DD8" w14:textId="77777777" w:rsidR="00A56A6F" w:rsidRPr="00A56A6F" w:rsidRDefault="009E0EC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0EC5">
        <w:rPr>
          <w:rFonts w:ascii="Times New Roman" w:eastAsia="Times New Roman" w:hAnsi="Times New Roman"/>
          <w:b/>
          <w:sz w:val="24"/>
          <w:szCs w:val="24"/>
          <w:lang w:eastAsia="pl-PL"/>
        </w:rPr>
        <w:t>Zimowe utrzymanie dróg i ulic na terenie gminy Woźniki.</w:t>
      </w:r>
    </w:p>
    <w:p w14:paraId="3868DE92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2F5E7B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76486D8C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39F7E08" w14:textId="5D57E1F2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AF0658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r. poz. </w:t>
      </w:r>
      <w:r w:rsidR="00AF0658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28B2E195" w14:textId="0A34D083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184E17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1C9EE3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AC3998F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CE6A89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7DD7D33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718BBA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6AE4FE37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79F97" w14:textId="77777777" w:rsidR="00B676C8" w:rsidRDefault="00B676C8" w:rsidP="00025386">
      <w:pPr>
        <w:spacing w:after="0" w:line="240" w:lineRule="auto"/>
      </w:pPr>
      <w:r>
        <w:separator/>
      </w:r>
    </w:p>
  </w:endnote>
  <w:endnote w:type="continuationSeparator" w:id="0">
    <w:p w14:paraId="168CD1D0" w14:textId="77777777" w:rsidR="00B676C8" w:rsidRDefault="00B676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B725" w14:textId="77777777" w:rsidR="009E0EC5" w:rsidRDefault="009E0E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21F02" w14:textId="26B17E4C" w:rsidR="00025386" w:rsidRDefault="00AF065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900EB3" wp14:editId="39810BE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B129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39C4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FBA5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0103A" w14:textId="77777777" w:rsidR="009E0EC5" w:rsidRDefault="009E0E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B4C23" w14:textId="77777777" w:rsidR="00B676C8" w:rsidRDefault="00B676C8" w:rsidP="00025386">
      <w:pPr>
        <w:spacing w:after="0" w:line="240" w:lineRule="auto"/>
      </w:pPr>
      <w:r>
        <w:separator/>
      </w:r>
    </w:p>
  </w:footnote>
  <w:footnote w:type="continuationSeparator" w:id="0">
    <w:p w14:paraId="2DB170AD" w14:textId="77777777" w:rsidR="00B676C8" w:rsidRDefault="00B676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EFF87" w14:textId="77777777" w:rsidR="009E0EC5" w:rsidRDefault="009E0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AEF93" w14:textId="77777777" w:rsidR="009E0EC5" w:rsidRDefault="009E0E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611C" w14:textId="77777777" w:rsidR="009E0EC5" w:rsidRDefault="009E0E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6C8"/>
    <w:rsid w:val="00025386"/>
    <w:rsid w:val="001C2314"/>
    <w:rsid w:val="004202B7"/>
    <w:rsid w:val="005624D8"/>
    <w:rsid w:val="00651FA4"/>
    <w:rsid w:val="007A69F8"/>
    <w:rsid w:val="00833E3D"/>
    <w:rsid w:val="008F2498"/>
    <w:rsid w:val="009E0EC5"/>
    <w:rsid w:val="00A56A6F"/>
    <w:rsid w:val="00AE62F2"/>
    <w:rsid w:val="00AF0658"/>
    <w:rsid w:val="00B676C8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C2EAA2"/>
  <w15:chartTrackingRefBased/>
  <w15:docId w15:val="{150CFD62-BE9E-43B7-AFE2-9A512A286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2021-10-14T05:59:00Z</dcterms:created>
  <dcterms:modified xsi:type="dcterms:W3CDTF">2021-10-14T05:59:00Z</dcterms:modified>
</cp:coreProperties>
</file>