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27003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6A340F" w:rsidRPr="006A340F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627FE194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4B3ADFA6" w14:textId="77777777" w:rsidTr="005844F6">
        <w:tc>
          <w:tcPr>
            <w:tcW w:w="9104" w:type="dxa"/>
            <w:shd w:val="clear" w:color="auto" w:fill="F2F2F2"/>
          </w:tcPr>
          <w:p w14:paraId="5EFDD756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CA2C23E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B027D51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A340F" w:rsidRPr="006A340F">
        <w:rPr>
          <w:sz w:val="22"/>
          <w:szCs w:val="22"/>
        </w:rPr>
        <w:t xml:space="preserve">Tryb podstawowy bez negocjacji - art. 275 pkt. 1 ustawy </w:t>
      </w:r>
      <w:proofErr w:type="spellStart"/>
      <w:r w:rsidR="006A340F" w:rsidRPr="006A340F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298E807E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6A340F" w:rsidRPr="006A340F">
        <w:rPr>
          <w:b/>
          <w:sz w:val="22"/>
          <w:szCs w:val="22"/>
        </w:rPr>
        <w:t>Zimowe utrzymanie dróg i ulic na terenie gminy Woźniki.</w:t>
      </w:r>
      <w:r w:rsidRPr="00525EFF">
        <w:rPr>
          <w:sz w:val="22"/>
          <w:szCs w:val="22"/>
        </w:rPr>
        <w:t>”</w:t>
      </w:r>
    </w:p>
    <w:p w14:paraId="5AE4232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7D26B1DD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50826BC9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366DEBA4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57FD086D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31F5C27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3C31A7B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EA20582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13926B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88F5AF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C0A389C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48BA1A2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68A206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EB0209F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F2A71B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A5875E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4715342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5E03758" w14:textId="77777777"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65B82506" w14:textId="77777777" w:rsidR="00AE2ACB" w:rsidRPr="007677F8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6A940362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B52C2D5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4109455D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1E58E853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1BB6CE6A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F1972E0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6A340F" w:rsidRPr="007F3E87" w14:paraId="4CAFB717" w14:textId="77777777" w:rsidTr="009931AA">
        <w:tc>
          <w:tcPr>
            <w:tcW w:w="1559" w:type="dxa"/>
            <w:shd w:val="clear" w:color="auto" w:fill="auto"/>
            <w:vAlign w:val="center"/>
          </w:tcPr>
          <w:p w14:paraId="53D56FAC" w14:textId="77777777" w:rsidR="006A340F" w:rsidRPr="007F3E87" w:rsidRDefault="006A340F" w:rsidP="009931A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A340F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3E2A0A2D" w14:textId="77777777" w:rsidR="006A340F" w:rsidRPr="007F3E87" w:rsidRDefault="006A340F" w:rsidP="009931A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A340F">
              <w:rPr>
                <w:sz w:val="22"/>
                <w:szCs w:val="22"/>
              </w:rPr>
              <w:t>Zadanie  1</w:t>
            </w:r>
          </w:p>
          <w:p w14:paraId="6DD54161" w14:textId="77777777" w:rsidR="006A340F" w:rsidRPr="007F3E87" w:rsidRDefault="006A340F" w:rsidP="009931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6A340F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293A08B2" w14:textId="77777777" w:rsidR="006A340F" w:rsidRPr="007F3E87" w:rsidRDefault="006A340F" w:rsidP="009931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326C6237" w14:textId="77777777" w:rsidR="006A340F" w:rsidRPr="007F3E87" w:rsidRDefault="006A340F" w:rsidP="009931A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0300B1C0" w14:textId="77777777" w:rsidR="006A340F" w:rsidRPr="007F3E87" w:rsidRDefault="006A340F" w:rsidP="009931A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6A340F" w:rsidRPr="007F3E87" w14:paraId="61CB1FF9" w14:textId="77777777" w:rsidTr="009931AA">
        <w:tc>
          <w:tcPr>
            <w:tcW w:w="1559" w:type="dxa"/>
            <w:shd w:val="clear" w:color="auto" w:fill="auto"/>
            <w:vAlign w:val="center"/>
          </w:tcPr>
          <w:p w14:paraId="0C0FCADF" w14:textId="77777777" w:rsidR="006A340F" w:rsidRPr="007F3E87" w:rsidRDefault="006A340F" w:rsidP="009931A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A340F">
              <w:rPr>
                <w:sz w:val="22"/>
                <w:szCs w:val="22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14:paraId="54E68B80" w14:textId="77777777" w:rsidR="006A340F" w:rsidRPr="007F3E87" w:rsidRDefault="006A340F" w:rsidP="009931A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A340F">
              <w:rPr>
                <w:sz w:val="22"/>
                <w:szCs w:val="22"/>
              </w:rPr>
              <w:t>Zadanie 2</w:t>
            </w:r>
          </w:p>
          <w:p w14:paraId="2B829A13" w14:textId="77777777" w:rsidR="006A340F" w:rsidRPr="007F3E87" w:rsidRDefault="006A340F" w:rsidP="009931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6A340F">
              <w:rPr>
                <w:sz w:val="22"/>
                <w:szCs w:val="22"/>
              </w:rPr>
              <w:t>2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4C5D85F2" w14:textId="77777777" w:rsidR="006A340F" w:rsidRPr="007F3E87" w:rsidRDefault="006A340F" w:rsidP="009931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3AE873D9" w14:textId="77777777" w:rsidR="006A340F" w:rsidRPr="007F3E87" w:rsidRDefault="006A340F" w:rsidP="009931A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02B12AFF" w14:textId="77777777" w:rsidR="006A340F" w:rsidRPr="007F3E87" w:rsidRDefault="006A340F" w:rsidP="009931A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6A340F" w:rsidRPr="007F3E87" w14:paraId="186E8D86" w14:textId="77777777" w:rsidTr="009931AA">
        <w:tc>
          <w:tcPr>
            <w:tcW w:w="1559" w:type="dxa"/>
            <w:shd w:val="clear" w:color="auto" w:fill="auto"/>
            <w:vAlign w:val="center"/>
          </w:tcPr>
          <w:p w14:paraId="48967B29" w14:textId="77777777" w:rsidR="006A340F" w:rsidRPr="007F3E87" w:rsidRDefault="006A340F" w:rsidP="009931A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A340F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7229" w:type="dxa"/>
            <w:shd w:val="clear" w:color="auto" w:fill="auto"/>
          </w:tcPr>
          <w:p w14:paraId="4FFFAD5C" w14:textId="77777777" w:rsidR="006A340F" w:rsidRPr="007F3E87" w:rsidRDefault="006A340F" w:rsidP="009931A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A340F">
              <w:rPr>
                <w:sz w:val="22"/>
                <w:szCs w:val="22"/>
              </w:rPr>
              <w:t>Zadanie 3</w:t>
            </w:r>
          </w:p>
          <w:p w14:paraId="1EAA779E" w14:textId="77777777" w:rsidR="006A340F" w:rsidRPr="007F3E87" w:rsidRDefault="006A340F" w:rsidP="009931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6A340F">
              <w:rPr>
                <w:sz w:val="22"/>
                <w:szCs w:val="22"/>
              </w:rPr>
              <w:t>3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0CBBB009" w14:textId="77777777" w:rsidR="006A340F" w:rsidRPr="007F3E87" w:rsidRDefault="006A340F" w:rsidP="009931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75CEF43" w14:textId="77777777" w:rsidR="006A340F" w:rsidRPr="007F3E87" w:rsidRDefault="006A340F" w:rsidP="009931A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63539456" w14:textId="77777777" w:rsidR="006A340F" w:rsidRPr="007F3E87" w:rsidRDefault="006A340F" w:rsidP="009931A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6A340F" w:rsidRPr="007F3E87" w14:paraId="0880605E" w14:textId="77777777" w:rsidTr="009931AA">
        <w:tc>
          <w:tcPr>
            <w:tcW w:w="1559" w:type="dxa"/>
            <w:shd w:val="clear" w:color="auto" w:fill="auto"/>
            <w:vAlign w:val="center"/>
          </w:tcPr>
          <w:p w14:paraId="6437FED5" w14:textId="77777777" w:rsidR="006A340F" w:rsidRPr="007F3E87" w:rsidRDefault="006A340F" w:rsidP="009931A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A340F">
              <w:rPr>
                <w:sz w:val="22"/>
                <w:szCs w:val="22"/>
              </w:rPr>
              <w:t>4</w:t>
            </w:r>
          </w:p>
        </w:tc>
        <w:tc>
          <w:tcPr>
            <w:tcW w:w="7229" w:type="dxa"/>
            <w:shd w:val="clear" w:color="auto" w:fill="auto"/>
          </w:tcPr>
          <w:p w14:paraId="53381136" w14:textId="77777777" w:rsidR="006A340F" w:rsidRPr="007F3E87" w:rsidRDefault="006A340F" w:rsidP="009931A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A340F">
              <w:rPr>
                <w:sz w:val="22"/>
                <w:szCs w:val="22"/>
              </w:rPr>
              <w:t>Zadanie 4</w:t>
            </w:r>
          </w:p>
          <w:p w14:paraId="28F92AAC" w14:textId="77777777" w:rsidR="006A340F" w:rsidRPr="007F3E87" w:rsidRDefault="006A340F" w:rsidP="009931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6A340F">
              <w:rPr>
                <w:sz w:val="22"/>
                <w:szCs w:val="22"/>
              </w:rPr>
              <w:t>4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79E6CB18" w14:textId="77777777" w:rsidR="006A340F" w:rsidRPr="007F3E87" w:rsidRDefault="006A340F" w:rsidP="009931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60A43EB" w14:textId="77777777" w:rsidR="006A340F" w:rsidRPr="007F3E87" w:rsidRDefault="006A340F" w:rsidP="009931A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72DC4CEF" w14:textId="77777777" w:rsidR="006A340F" w:rsidRPr="007F3E87" w:rsidRDefault="006A340F" w:rsidP="009931A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6A340F" w:rsidRPr="007F3E87" w14:paraId="77DF9CB7" w14:textId="77777777" w:rsidTr="009931AA">
        <w:tc>
          <w:tcPr>
            <w:tcW w:w="1559" w:type="dxa"/>
            <w:shd w:val="clear" w:color="auto" w:fill="auto"/>
            <w:vAlign w:val="center"/>
          </w:tcPr>
          <w:p w14:paraId="3FFDAD39" w14:textId="77777777" w:rsidR="006A340F" w:rsidRPr="007F3E87" w:rsidRDefault="006A340F" w:rsidP="009931A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A340F">
              <w:rPr>
                <w:sz w:val="22"/>
                <w:szCs w:val="22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14:paraId="01EB2A98" w14:textId="77777777" w:rsidR="006A340F" w:rsidRPr="007F3E87" w:rsidRDefault="006A340F" w:rsidP="009931A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A340F">
              <w:rPr>
                <w:sz w:val="22"/>
                <w:szCs w:val="22"/>
              </w:rPr>
              <w:t>Zadanie 5</w:t>
            </w:r>
          </w:p>
          <w:p w14:paraId="35CDB640" w14:textId="77777777" w:rsidR="006A340F" w:rsidRPr="007F3E87" w:rsidRDefault="006A340F" w:rsidP="009931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6A340F">
              <w:rPr>
                <w:sz w:val="22"/>
                <w:szCs w:val="22"/>
              </w:rPr>
              <w:t>5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2FD59576" w14:textId="77777777" w:rsidR="006A340F" w:rsidRPr="007F3E87" w:rsidRDefault="006A340F" w:rsidP="009931A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FD3A30A" w14:textId="77777777" w:rsidR="006A340F" w:rsidRPr="007F3E87" w:rsidRDefault="006A340F" w:rsidP="009931A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652281EF" w14:textId="77777777" w:rsidR="006A340F" w:rsidRPr="007F3E87" w:rsidRDefault="006A340F" w:rsidP="009931A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588C1217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109ECEB4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76C9AC5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C7A4710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A05264C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67C1E616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29B2A9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5BED6A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653D83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3F1A133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72266BA4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4BB8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BD6B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99AD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764D0FB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C799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1C8B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DB7B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1BA9838" w14:textId="5ECD3B6F" w:rsidR="00727641" w:rsidRPr="00727641" w:rsidRDefault="00727641" w:rsidP="00727641">
      <w:pPr>
        <w:pStyle w:val="Akapitzlist"/>
        <w:numPr>
          <w:ilvl w:val="0"/>
          <w:numId w:val="3"/>
        </w:numPr>
        <w:spacing w:before="120" w:line="276" w:lineRule="auto"/>
        <w:rPr>
          <w:sz w:val="22"/>
        </w:rPr>
      </w:pPr>
      <w:r w:rsidRPr="00727641">
        <w:rPr>
          <w:sz w:val="22"/>
        </w:rPr>
        <w:t>Zatrudnienie osób bezrobotnych</w:t>
      </w:r>
      <w:r w:rsidRPr="00727641">
        <w:rPr>
          <w:sz w:val="22"/>
          <w:vertAlign w:val="superscript"/>
        </w:rPr>
        <w:t>1</w:t>
      </w:r>
      <w:r w:rsidRPr="00727641">
        <w:rPr>
          <w:sz w:val="22"/>
        </w:rPr>
        <w:t>:</w:t>
      </w:r>
      <w:r w:rsidRPr="00727641">
        <w:rPr>
          <w:sz w:val="22"/>
        </w:rPr>
        <w:tab/>
        <w:t>TAK/NIE</w:t>
      </w:r>
    </w:p>
    <w:p w14:paraId="0EE88F63" w14:textId="3F343AA5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AD191A6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4CD4820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254BDA7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7FC9B31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70DA7373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78BFC04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DE06BD1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4FD50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AC7AD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F2136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E01DB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17FD083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4FA3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F8F7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F4AE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A549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75BB43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1FA0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0DD2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093A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E5FB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136E77D" w14:textId="77777777" w:rsidR="007D475B" w:rsidRPr="00256B6E" w:rsidRDefault="007D475B" w:rsidP="00256B6E">
      <w:pPr>
        <w:pStyle w:val="Akapitzlist"/>
        <w:spacing w:before="240" w:after="120" w:line="360" w:lineRule="auto"/>
        <w:ind w:left="0"/>
        <w:jc w:val="both"/>
        <w:rPr>
          <w:b/>
          <w:sz w:val="22"/>
          <w:szCs w:val="22"/>
        </w:rPr>
      </w:pPr>
    </w:p>
    <w:p w14:paraId="025B65E1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9FA8C79" w14:textId="77777777" w:rsidTr="00DC336F">
        <w:tc>
          <w:tcPr>
            <w:tcW w:w="2551" w:type="dxa"/>
            <w:shd w:val="clear" w:color="auto" w:fill="auto"/>
            <w:vAlign w:val="center"/>
          </w:tcPr>
          <w:p w14:paraId="0760167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C49E59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7C8FC79" w14:textId="77777777" w:rsidTr="00DC336F">
        <w:tc>
          <w:tcPr>
            <w:tcW w:w="2551" w:type="dxa"/>
            <w:shd w:val="clear" w:color="auto" w:fill="auto"/>
            <w:vAlign w:val="center"/>
          </w:tcPr>
          <w:p w14:paraId="6BEBBD5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DCCE06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D54A650" w14:textId="77777777" w:rsidTr="00DC336F">
        <w:tc>
          <w:tcPr>
            <w:tcW w:w="2551" w:type="dxa"/>
            <w:shd w:val="clear" w:color="auto" w:fill="auto"/>
            <w:vAlign w:val="center"/>
          </w:tcPr>
          <w:p w14:paraId="048A84E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11853D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E694B83" w14:textId="77777777" w:rsidTr="00DC336F">
        <w:tc>
          <w:tcPr>
            <w:tcW w:w="2551" w:type="dxa"/>
            <w:shd w:val="clear" w:color="auto" w:fill="auto"/>
            <w:vAlign w:val="center"/>
          </w:tcPr>
          <w:p w14:paraId="237D0AA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F0F70D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882C526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1BD1ED24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5F83499B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4AAB9CBE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4A91245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52EB476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7BCDF312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50FC" w14:textId="77777777" w:rsidR="00952781" w:rsidRDefault="00952781" w:rsidP="00FF57EE">
      <w:r>
        <w:separator/>
      </w:r>
    </w:p>
  </w:endnote>
  <w:endnote w:type="continuationSeparator" w:id="0">
    <w:p w14:paraId="2D25D156" w14:textId="77777777" w:rsidR="00952781" w:rsidRDefault="0095278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DF953" w14:textId="77777777" w:rsidR="006A340F" w:rsidRDefault="006A34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2B734" w14:textId="77777777" w:rsidR="006A340F" w:rsidRDefault="006A34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A7746" w14:textId="77777777" w:rsidR="006A340F" w:rsidRDefault="006A34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AA366" w14:textId="77777777" w:rsidR="00952781" w:rsidRDefault="00952781" w:rsidP="00FF57EE">
      <w:r>
        <w:separator/>
      </w:r>
    </w:p>
  </w:footnote>
  <w:footnote w:type="continuationSeparator" w:id="0">
    <w:p w14:paraId="0F3B57A0" w14:textId="77777777" w:rsidR="00952781" w:rsidRDefault="00952781" w:rsidP="00FF57EE">
      <w:r>
        <w:continuationSeparator/>
      </w:r>
    </w:p>
  </w:footnote>
  <w:footnote w:id="1">
    <w:p w14:paraId="2F23963A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0346FE20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58FB6F0" w14:textId="69BBAFF4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605A01C9" w14:textId="552784AB" w:rsidR="00727641" w:rsidRPr="00727641" w:rsidRDefault="00727641" w:rsidP="009D75A8">
      <w:pPr>
        <w:pStyle w:val="Tekstprzypisudolnego"/>
        <w:spacing w:after="60"/>
        <w:ind w:left="142" w:hanging="142"/>
        <w:jc w:val="both"/>
        <w:rPr>
          <w:vertAlign w:val="superscript"/>
        </w:rPr>
      </w:pPr>
      <w:r w:rsidRPr="00727641">
        <w:rPr>
          <w:vertAlign w:val="superscript"/>
        </w:rPr>
        <w:t>1</w:t>
      </w:r>
      <w:r>
        <w:rPr>
          <w:vertAlign w:val="superscript"/>
        </w:rPr>
        <w:t xml:space="preserve"> </w:t>
      </w:r>
      <w:r w:rsidRPr="00727641">
        <w:t>Zatrudnienie osób bezrobotnych będzie oceniane na zasadach określonych w SWZ</w:t>
      </w:r>
    </w:p>
    <w:p w14:paraId="056A0091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EA469F4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837C0" w14:textId="77777777" w:rsidR="006A340F" w:rsidRDefault="006A3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FB872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A340F">
      <w:rPr>
        <w:sz w:val="20"/>
        <w:szCs w:val="20"/>
      </w:rPr>
      <w:t>ZP 271.9.2021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E6EA2" w14:textId="77777777" w:rsidR="006A340F" w:rsidRDefault="006A3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781"/>
    <w:rsid w:val="001063D3"/>
    <w:rsid w:val="001C7D84"/>
    <w:rsid w:val="002214DB"/>
    <w:rsid w:val="00256B6E"/>
    <w:rsid w:val="00267D1F"/>
    <w:rsid w:val="002E612D"/>
    <w:rsid w:val="003355F1"/>
    <w:rsid w:val="003B769C"/>
    <w:rsid w:val="004D5A42"/>
    <w:rsid w:val="00525EFF"/>
    <w:rsid w:val="005844F6"/>
    <w:rsid w:val="005F6F5F"/>
    <w:rsid w:val="006A340F"/>
    <w:rsid w:val="006B63D6"/>
    <w:rsid w:val="006C641D"/>
    <w:rsid w:val="006D09E0"/>
    <w:rsid w:val="00727641"/>
    <w:rsid w:val="007D475B"/>
    <w:rsid w:val="007E331F"/>
    <w:rsid w:val="007F3E87"/>
    <w:rsid w:val="008F4457"/>
    <w:rsid w:val="009312B4"/>
    <w:rsid w:val="00952781"/>
    <w:rsid w:val="0097776D"/>
    <w:rsid w:val="00983D1D"/>
    <w:rsid w:val="00985CCB"/>
    <w:rsid w:val="009D75A8"/>
    <w:rsid w:val="00A23D00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EF1881"/>
  <w15:chartTrackingRefBased/>
  <w15:docId w15:val="{46DF5297-7F0B-4770-A116-2D91A1ACD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2021-10-14T06:02:00Z</dcterms:created>
  <dcterms:modified xsi:type="dcterms:W3CDTF">2021-10-14T06:02:00Z</dcterms:modified>
</cp:coreProperties>
</file>