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19C4B" w14:textId="77777777" w:rsidR="00D665F5" w:rsidRDefault="00E9391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E9391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93913">
        <w:rPr>
          <w:sz w:val="22"/>
          <w:szCs w:val="22"/>
        </w:rPr>
        <w:t>2021-10-18</w:t>
      </w:r>
    </w:p>
    <w:p w14:paraId="4A65EA7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2E1F0B7" w14:textId="77777777" w:rsidR="00E93913" w:rsidRPr="00E93913" w:rsidRDefault="00E93913" w:rsidP="00577BC6">
      <w:pPr>
        <w:spacing w:after="40"/>
        <w:rPr>
          <w:b/>
          <w:bCs/>
          <w:sz w:val="22"/>
          <w:szCs w:val="22"/>
        </w:rPr>
      </w:pPr>
      <w:r w:rsidRPr="00E93913">
        <w:rPr>
          <w:b/>
          <w:bCs/>
          <w:sz w:val="22"/>
          <w:szCs w:val="22"/>
        </w:rPr>
        <w:t>Akademia Górniczo - Hutnicza</w:t>
      </w:r>
    </w:p>
    <w:p w14:paraId="70DC6981" w14:textId="77777777" w:rsidR="00E93913" w:rsidRPr="00E93913" w:rsidRDefault="00E93913" w:rsidP="00577BC6">
      <w:pPr>
        <w:spacing w:after="40"/>
        <w:rPr>
          <w:b/>
          <w:bCs/>
          <w:sz w:val="22"/>
          <w:szCs w:val="22"/>
        </w:rPr>
      </w:pPr>
      <w:r w:rsidRPr="00E93913">
        <w:rPr>
          <w:b/>
          <w:bCs/>
          <w:sz w:val="22"/>
          <w:szCs w:val="22"/>
        </w:rPr>
        <w:t>im. Stanisława Staszica w Krakowie</w:t>
      </w:r>
    </w:p>
    <w:p w14:paraId="52C86F93" w14:textId="77777777" w:rsidR="00D665F5" w:rsidRPr="00D91931" w:rsidRDefault="00E93913" w:rsidP="00577BC6">
      <w:pPr>
        <w:spacing w:after="40"/>
        <w:rPr>
          <w:b/>
          <w:bCs/>
          <w:sz w:val="22"/>
          <w:szCs w:val="22"/>
        </w:rPr>
      </w:pPr>
      <w:r w:rsidRPr="00E93913">
        <w:rPr>
          <w:b/>
          <w:bCs/>
          <w:sz w:val="22"/>
          <w:szCs w:val="22"/>
        </w:rPr>
        <w:t>Dział Zamówień Publicznych</w:t>
      </w:r>
    </w:p>
    <w:p w14:paraId="6E6D4207" w14:textId="77777777" w:rsidR="00D665F5" w:rsidRPr="00BD5546" w:rsidRDefault="00E93913" w:rsidP="00D665F5">
      <w:pPr>
        <w:rPr>
          <w:sz w:val="22"/>
          <w:szCs w:val="22"/>
        </w:rPr>
      </w:pPr>
      <w:r w:rsidRPr="00E9391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93913">
        <w:rPr>
          <w:sz w:val="22"/>
          <w:szCs w:val="22"/>
        </w:rPr>
        <w:t>30</w:t>
      </w:r>
    </w:p>
    <w:p w14:paraId="708AE866" w14:textId="77777777" w:rsidR="00D665F5" w:rsidRPr="00BD5546" w:rsidRDefault="00E93913" w:rsidP="00D665F5">
      <w:pPr>
        <w:rPr>
          <w:sz w:val="22"/>
          <w:szCs w:val="22"/>
        </w:rPr>
      </w:pPr>
      <w:r w:rsidRPr="00E9391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93913">
        <w:rPr>
          <w:sz w:val="22"/>
          <w:szCs w:val="22"/>
        </w:rPr>
        <w:t>Kraków</w:t>
      </w:r>
    </w:p>
    <w:p w14:paraId="1C02739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51915F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E6B66D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55FB7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29D9DA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93913" w:rsidRPr="00E93913">
        <w:rPr>
          <w:b/>
          <w:sz w:val="22"/>
          <w:szCs w:val="22"/>
        </w:rPr>
        <w:t>KC-</w:t>
      </w:r>
      <w:proofErr w:type="spellStart"/>
      <w:r w:rsidR="00E93913" w:rsidRPr="00E93913">
        <w:rPr>
          <w:b/>
          <w:sz w:val="22"/>
          <w:szCs w:val="22"/>
        </w:rPr>
        <w:t>zp</w:t>
      </w:r>
      <w:proofErr w:type="spellEnd"/>
      <w:r w:rsidR="00E93913" w:rsidRPr="00E93913">
        <w:rPr>
          <w:b/>
          <w:sz w:val="22"/>
          <w:szCs w:val="22"/>
        </w:rPr>
        <w:t>. 272-489/21</w:t>
      </w:r>
      <w:r w:rsidR="00A80738">
        <w:rPr>
          <w:sz w:val="24"/>
        </w:rPr>
        <w:tab/>
        <w:t xml:space="preserve"> </w:t>
      </w:r>
    </w:p>
    <w:p w14:paraId="33B63F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AFDD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CEB8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8603F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353EB4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57723D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93913" w:rsidRPr="00E9391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6A6EFC1" w14:textId="7D0A1F36" w:rsidR="00A80738" w:rsidRPr="00577BC6" w:rsidRDefault="00E9391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93913">
        <w:rPr>
          <w:b/>
          <w:sz w:val="22"/>
          <w:szCs w:val="22"/>
        </w:rPr>
        <w:t>Dostaw</w:t>
      </w:r>
      <w:r w:rsidR="00297CC1">
        <w:rPr>
          <w:b/>
          <w:sz w:val="22"/>
          <w:szCs w:val="22"/>
        </w:rPr>
        <w:t>ę</w:t>
      </w:r>
      <w:r w:rsidRPr="00E93913">
        <w:rPr>
          <w:b/>
          <w:sz w:val="22"/>
          <w:szCs w:val="22"/>
        </w:rPr>
        <w:t xml:space="preserve"> 2 szt. komputerów stacjonarnych </w:t>
      </w:r>
      <w:proofErr w:type="spellStart"/>
      <w:r w:rsidRPr="00E93913">
        <w:rPr>
          <w:b/>
          <w:sz w:val="22"/>
          <w:szCs w:val="22"/>
        </w:rPr>
        <w:t>All</w:t>
      </w:r>
      <w:proofErr w:type="spellEnd"/>
      <w:r w:rsidRPr="00E93913">
        <w:rPr>
          <w:b/>
          <w:sz w:val="22"/>
          <w:szCs w:val="22"/>
        </w:rPr>
        <w:t xml:space="preserve"> in One - KC-</w:t>
      </w:r>
      <w:proofErr w:type="spellStart"/>
      <w:r w:rsidRPr="00E93913">
        <w:rPr>
          <w:b/>
          <w:sz w:val="22"/>
          <w:szCs w:val="22"/>
        </w:rPr>
        <w:t>zp</w:t>
      </w:r>
      <w:proofErr w:type="spellEnd"/>
      <w:r w:rsidRPr="00E93913">
        <w:rPr>
          <w:b/>
          <w:sz w:val="22"/>
          <w:szCs w:val="22"/>
        </w:rPr>
        <w:t>. 272-489/21</w:t>
      </w:r>
    </w:p>
    <w:p w14:paraId="2D48BA9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93913" w:rsidRPr="00E93913">
        <w:rPr>
          <w:sz w:val="22"/>
          <w:szCs w:val="22"/>
        </w:rPr>
        <w:t>(</w:t>
      </w:r>
      <w:proofErr w:type="spellStart"/>
      <w:r w:rsidR="00E93913" w:rsidRPr="00E93913">
        <w:rPr>
          <w:sz w:val="22"/>
          <w:szCs w:val="22"/>
        </w:rPr>
        <w:t>t.j</w:t>
      </w:r>
      <w:proofErr w:type="spellEnd"/>
      <w:r w:rsidR="00E93913" w:rsidRPr="00E9391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A2B403E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93913" w:rsidRPr="00E93913">
        <w:rPr>
          <w:sz w:val="22"/>
          <w:szCs w:val="22"/>
        </w:rPr>
        <w:t>18/10/2021</w:t>
      </w:r>
      <w:r w:rsidR="00FF4AB1" w:rsidRPr="00577BC6">
        <w:rPr>
          <w:sz w:val="22"/>
          <w:szCs w:val="22"/>
        </w:rPr>
        <w:t xml:space="preserve"> o godz. </w:t>
      </w:r>
      <w:r w:rsidR="00E93913" w:rsidRPr="00E9391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5A593D6C" w14:textId="77777777" w:rsidTr="00C82837">
        <w:tc>
          <w:tcPr>
            <w:tcW w:w="993" w:type="dxa"/>
            <w:shd w:val="clear" w:color="auto" w:fill="auto"/>
            <w:vAlign w:val="center"/>
          </w:tcPr>
          <w:p w14:paraId="484C815C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0B836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6BD1694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817E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E93913" w:rsidRPr="00075CD0" w14:paraId="077899E3" w14:textId="77777777" w:rsidTr="000D500B">
        <w:tc>
          <w:tcPr>
            <w:tcW w:w="993" w:type="dxa"/>
            <w:shd w:val="clear" w:color="auto" w:fill="auto"/>
            <w:vAlign w:val="center"/>
          </w:tcPr>
          <w:p w14:paraId="2C96500C" w14:textId="77777777" w:rsidR="00E93913" w:rsidRPr="00CB5EDB" w:rsidRDefault="00E93913" w:rsidP="000D500B">
            <w:pPr>
              <w:spacing w:before="120" w:after="120"/>
              <w:jc w:val="center"/>
            </w:pPr>
            <w:r w:rsidRPr="00E9391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89A0D9" w14:textId="77777777" w:rsidR="00E93913" w:rsidRPr="00CB5EDB" w:rsidRDefault="00E93913" w:rsidP="000D500B">
            <w:pPr>
              <w:spacing w:before="120" w:after="120"/>
              <w:jc w:val="center"/>
            </w:pPr>
            <w:r w:rsidRPr="00E93913">
              <w:t>1</w:t>
            </w:r>
          </w:p>
        </w:tc>
        <w:tc>
          <w:tcPr>
            <w:tcW w:w="4110" w:type="dxa"/>
            <w:shd w:val="clear" w:color="auto" w:fill="auto"/>
          </w:tcPr>
          <w:p w14:paraId="43EC590F" w14:textId="77777777" w:rsidR="00E93913" w:rsidRPr="00C82837" w:rsidRDefault="00E93913" w:rsidP="000D500B">
            <w:pPr>
              <w:spacing w:before="40"/>
            </w:pPr>
            <w:r w:rsidRPr="00E93913">
              <w:t xml:space="preserve">Piotr </w:t>
            </w:r>
            <w:proofErr w:type="spellStart"/>
            <w:r w:rsidRPr="00E93913">
              <w:t>Migda</w:t>
            </w:r>
            <w:proofErr w:type="spellEnd"/>
          </w:p>
          <w:p w14:paraId="5D215F14" w14:textId="461DEF29" w:rsidR="00E93913" w:rsidRPr="00CB5EDB" w:rsidRDefault="00297CC1" w:rsidP="000D500B">
            <w:r>
              <w:t xml:space="preserve">ul. </w:t>
            </w:r>
            <w:proofErr w:type="spellStart"/>
            <w:r w:rsidR="00E93913" w:rsidRPr="00E93913">
              <w:t>Opaczewska</w:t>
            </w:r>
            <w:proofErr w:type="spellEnd"/>
            <w:r w:rsidR="00E93913" w:rsidRPr="00CB5EDB">
              <w:t xml:space="preserve"> </w:t>
            </w:r>
            <w:r w:rsidR="00E93913" w:rsidRPr="00E93913">
              <w:t>7/16</w:t>
            </w:r>
            <w:r w:rsidR="00E93913" w:rsidRPr="00CB5EDB">
              <w:t xml:space="preserve"> </w:t>
            </w:r>
          </w:p>
          <w:p w14:paraId="644958CE" w14:textId="528F97EA" w:rsidR="00E93913" w:rsidRPr="00CB5EDB" w:rsidRDefault="00E93913" w:rsidP="000D500B">
            <w:pPr>
              <w:spacing w:after="120"/>
              <w:jc w:val="both"/>
            </w:pPr>
            <w:r w:rsidRPr="00E93913">
              <w:t>02-</w:t>
            </w:r>
            <w:r w:rsidR="00297CC1">
              <w:t>679</w:t>
            </w:r>
            <w:r w:rsidRPr="00CB5EDB">
              <w:t xml:space="preserve"> </w:t>
            </w:r>
            <w:r w:rsidRPr="00E9391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E0CF2B" w14:textId="0F5D3C18" w:rsidR="00E93913" w:rsidRPr="00CB5EDB" w:rsidRDefault="00E93913" w:rsidP="000D500B">
            <w:pPr>
              <w:spacing w:before="120" w:after="120"/>
              <w:jc w:val="center"/>
            </w:pPr>
            <w:r w:rsidRPr="00E93913">
              <w:t>11</w:t>
            </w:r>
            <w:r w:rsidR="00297CC1">
              <w:t> </w:t>
            </w:r>
            <w:r w:rsidRPr="00E93913">
              <w:t>220</w:t>
            </w:r>
            <w:r w:rsidR="00297CC1">
              <w:t>,</w:t>
            </w:r>
            <w:r w:rsidRPr="00E93913">
              <w:t>06 zł</w:t>
            </w:r>
          </w:p>
        </w:tc>
      </w:tr>
      <w:tr w:rsidR="00E93913" w:rsidRPr="00075CD0" w14:paraId="330CEAEF" w14:textId="77777777" w:rsidTr="000D500B">
        <w:tc>
          <w:tcPr>
            <w:tcW w:w="993" w:type="dxa"/>
            <w:shd w:val="clear" w:color="auto" w:fill="auto"/>
            <w:vAlign w:val="center"/>
          </w:tcPr>
          <w:p w14:paraId="7985395F" w14:textId="77777777" w:rsidR="00E93913" w:rsidRPr="00CB5EDB" w:rsidRDefault="00E93913" w:rsidP="000D500B">
            <w:pPr>
              <w:spacing w:before="120" w:after="120"/>
              <w:jc w:val="center"/>
            </w:pPr>
            <w:r w:rsidRPr="00E9391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F6F803" w14:textId="77777777" w:rsidR="00E93913" w:rsidRPr="00CB5EDB" w:rsidRDefault="00E93913" w:rsidP="000D500B">
            <w:pPr>
              <w:spacing w:before="120" w:after="120"/>
              <w:jc w:val="center"/>
            </w:pPr>
            <w:r w:rsidRPr="00E93913">
              <w:t>1</w:t>
            </w:r>
          </w:p>
        </w:tc>
        <w:tc>
          <w:tcPr>
            <w:tcW w:w="4110" w:type="dxa"/>
            <w:shd w:val="clear" w:color="auto" w:fill="auto"/>
          </w:tcPr>
          <w:p w14:paraId="4B95405D" w14:textId="1672E88B" w:rsidR="00E93913" w:rsidRPr="00C82837" w:rsidRDefault="00E93913" w:rsidP="000D500B">
            <w:pPr>
              <w:spacing w:before="40"/>
            </w:pPr>
            <w:proofErr w:type="spellStart"/>
            <w:r w:rsidRPr="00E93913">
              <w:t>Zycom</w:t>
            </w:r>
            <w:proofErr w:type="spellEnd"/>
            <w:r w:rsidRPr="00E93913">
              <w:t xml:space="preserve"> Polska </w:t>
            </w:r>
            <w:r w:rsidR="00297CC1">
              <w:t>S</w:t>
            </w:r>
            <w:r w:rsidRPr="00E93913">
              <w:t>p. z o.o.</w:t>
            </w:r>
          </w:p>
          <w:p w14:paraId="37D30F3F" w14:textId="0A818E71" w:rsidR="00E93913" w:rsidRPr="00CB5EDB" w:rsidRDefault="00297CC1" w:rsidP="000D500B">
            <w:r>
              <w:t xml:space="preserve">ul. </w:t>
            </w:r>
            <w:r w:rsidR="00E93913" w:rsidRPr="00E93913">
              <w:t>Puszczyka</w:t>
            </w:r>
            <w:r w:rsidR="00E93913" w:rsidRPr="00CB5EDB">
              <w:t xml:space="preserve"> </w:t>
            </w:r>
            <w:r w:rsidR="00E93913" w:rsidRPr="00E93913">
              <w:t>9</w:t>
            </w:r>
            <w:r w:rsidR="00E93913" w:rsidRPr="00CB5EDB">
              <w:t xml:space="preserve"> </w:t>
            </w:r>
          </w:p>
          <w:p w14:paraId="36FCA719" w14:textId="77777777" w:rsidR="00E93913" w:rsidRPr="00CB5EDB" w:rsidRDefault="00E93913" w:rsidP="000D500B">
            <w:pPr>
              <w:spacing w:after="120"/>
              <w:jc w:val="both"/>
            </w:pPr>
            <w:r w:rsidRPr="00E93913">
              <w:t>02-785</w:t>
            </w:r>
            <w:r w:rsidRPr="00CB5EDB">
              <w:t xml:space="preserve"> </w:t>
            </w:r>
            <w:r w:rsidRPr="00E9391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A3414D" w14:textId="7A09EF81" w:rsidR="00E93913" w:rsidRPr="00CB5EDB" w:rsidRDefault="00E93913" w:rsidP="000D500B">
            <w:pPr>
              <w:spacing w:before="120" w:after="120"/>
              <w:jc w:val="center"/>
            </w:pPr>
            <w:r w:rsidRPr="00E93913">
              <w:t>10</w:t>
            </w:r>
            <w:r w:rsidR="00297CC1">
              <w:t> </w:t>
            </w:r>
            <w:r w:rsidRPr="00E93913">
              <w:t>559</w:t>
            </w:r>
            <w:r w:rsidR="00297CC1">
              <w:t>,</w:t>
            </w:r>
            <w:r w:rsidRPr="00E93913">
              <w:t>55 zł</w:t>
            </w:r>
          </w:p>
        </w:tc>
      </w:tr>
      <w:tr w:rsidR="00E93913" w:rsidRPr="00075CD0" w14:paraId="0CD15DED" w14:textId="77777777" w:rsidTr="000D500B">
        <w:tc>
          <w:tcPr>
            <w:tcW w:w="993" w:type="dxa"/>
            <w:shd w:val="clear" w:color="auto" w:fill="auto"/>
            <w:vAlign w:val="center"/>
          </w:tcPr>
          <w:p w14:paraId="6782F81C" w14:textId="77777777" w:rsidR="00E93913" w:rsidRPr="00CB5EDB" w:rsidRDefault="00E93913" w:rsidP="000D500B">
            <w:pPr>
              <w:spacing w:before="120" w:after="120"/>
              <w:jc w:val="center"/>
            </w:pPr>
            <w:r w:rsidRPr="00E9391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754475" w14:textId="77777777" w:rsidR="00E93913" w:rsidRPr="00CB5EDB" w:rsidRDefault="00E93913" w:rsidP="000D500B">
            <w:pPr>
              <w:spacing w:before="120" w:after="120"/>
              <w:jc w:val="center"/>
            </w:pPr>
            <w:r w:rsidRPr="00E93913">
              <w:t>2</w:t>
            </w:r>
          </w:p>
        </w:tc>
        <w:tc>
          <w:tcPr>
            <w:tcW w:w="4110" w:type="dxa"/>
            <w:shd w:val="clear" w:color="auto" w:fill="auto"/>
          </w:tcPr>
          <w:p w14:paraId="7BD000C3" w14:textId="77777777" w:rsidR="00E93913" w:rsidRPr="00C82837" w:rsidRDefault="00E93913" w:rsidP="000D500B">
            <w:pPr>
              <w:spacing w:before="40"/>
            </w:pPr>
            <w:r w:rsidRPr="00E93913">
              <w:t>PROGRESS Systemy Komputerowe Sp. z o.o.</w:t>
            </w:r>
          </w:p>
          <w:p w14:paraId="75BA24E2" w14:textId="77777777" w:rsidR="00E93913" w:rsidRPr="00CB5EDB" w:rsidRDefault="00E93913" w:rsidP="000D500B">
            <w:r w:rsidRPr="00E93913">
              <w:t>Al. Mickiewicza</w:t>
            </w:r>
            <w:r w:rsidRPr="00CB5EDB">
              <w:t xml:space="preserve"> </w:t>
            </w:r>
            <w:r w:rsidRPr="00E93913">
              <w:t>27</w:t>
            </w:r>
            <w:r w:rsidRPr="00CB5EDB">
              <w:t xml:space="preserve"> </w:t>
            </w:r>
          </w:p>
          <w:p w14:paraId="0125EF9C" w14:textId="77777777" w:rsidR="00E93913" w:rsidRPr="00CB5EDB" w:rsidRDefault="00E93913" w:rsidP="000D500B">
            <w:pPr>
              <w:spacing w:after="120"/>
              <w:jc w:val="both"/>
            </w:pPr>
            <w:r w:rsidRPr="00E93913">
              <w:t>31-120</w:t>
            </w:r>
            <w:r w:rsidRPr="00CB5EDB">
              <w:t xml:space="preserve"> </w:t>
            </w:r>
            <w:r w:rsidRPr="00E939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65F0BE" w14:textId="6D118835" w:rsidR="00E93913" w:rsidRPr="00CB5EDB" w:rsidRDefault="00E93913" w:rsidP="000D500B">
            <w:pPr>
              <w:spacing w:before="120" w:after="120"/>
              <w:jc w:val="center"/>
            </w:pPr>
            <w:r w:rsidRPr="00E93913">
              <w:t>9</w:t>
            </w:r>
            <w:r w:rsidR="00297CC1">
              <w:t> </w:t>
            </w:r>
            <w:r w:rsidRPr="00E93913">
              <w:t>717</w:t>
            </w:r>
            <w:r w:rsidR="00297CC1">
              <w:t>,</w:t>
            </w:r>
            <w:r w:rsidRPr="00E93913">
              <w:t>00 zł</w:t>
            </w:r>
          </w:p>
        </w:tc>
      </w:tr>
    </w:tbl>
    <w:p w14:paraId="570D1537" w14:textId="3A6FE37F" w:rsidR="00297CC1" w:rsidRPr="006B27ED" w:rsidRDefault="00E93913" w:rsidP="00297CC1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  <w:bookmarkEnd w:id="0"/>
    </w:p>
    <w:p w14:paraId="2BF3C572" w14:textId="68B3EB59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C34C" w14:textId="77777777" w:rsidR="0028326C" w:rsidRDefault="0028326C">
      <w:r>
        <w:separator/>
      </w:r>
    </w:p>
  </w:endnote>
  <w:endnote w:type="continuationSeparator" w:id="0">
    <w:p w14:paraId="1FE5FE83" w14:textId="77777777" w:rsidR="0028326C" w:rsidRDefault="00283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51E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F3FF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9B9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4EEF95">
        <v:line id="_x0000_s1025" style="position:absolute;left:0;text-align:left;z-index:251657728" from="-3.85pt,8.7pt" to="455.15pt,8.7pt"/>
      </w:pict>
    </w:r>
  </w:p>
  <w:p w14:paraId="29A9CBE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28E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57B4AC" w14:textId="77777777" w:rsidR="009F189D" w:rsidRDefault="009F189D">
    <w:pPr>
      <w:pStyle w:val="Stopka"/>
      <w:tabs>
        <w:tab w:val="clear" w:pos="4536"/>
      </w:tabs>
      <w:jc w:val="center"/>
    </w:pPr>
  </w:p>
  <w:p w14:paraId="32BADD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A459C" w14:textId="77777777" w:rsidR="0028326C" w:rsidRDefault="0028326C">
      <w:r>
        <w:separator/>
      </w:r>
    </w:p>
  </w:footnote>
  <w:footnote w:type="continuationSeparator" w:id="0">
    <w:p w14:paraId="1E271FFD" w14:textId="77777777" w:rsidR="0028326C" w:rsidRDefault="00283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7D55E" w14:textId="77777777" w:rsidR="00E93913" w:rsidRDefault="00E939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FF1EB" w14:textId="77777777" w:rsidR="00E93913" w:rsidRDefault="00E939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5F4EB" w14:textId="77777777" w:rsidR="00E93913" w:rsidRDefault="00E939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326C"/>
    <w:rsid w:val="00007727"/>
    <w:rsid w:val="00017720"/>
    <w:rsid w:val="00035488"/>
    <w:rsid w:val="000D7F25"/>
    <w:rsid w:val="000E00E5"/>
    <w:rsid w:val="00173B20"/>
    <w:rsid w:val="001C69FF"/>
    <w:rsid w:val="0023318D"/>
    <w:rsid w:val="0028326C"/>
    <w:rsid w:val="00297CC1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9391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F7BF96"/>
  <w15:chartTrackingRefBased/>
  <w15:docId w15:val="{E6A2CA3E-9394-4EAA-A448-7ED603015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2021-10-18T09:57:00Z</cp:lastPrinted>
  <dcterms:created xsi:type="dcterms:W3CDTF">2021-10-18T09:57:00Z</dcterms:created>
  <dcterms:modified xsi:type="dcterms:W3CDTF">2021-10-18T09:57:00Z</dcterms:modified>
</cp:coreProperties>
</file>