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3CD1B93" w14:textId="18022D1A" w:rsidR="00F73DA2" w:rsidRPr="00240E71" w:rsidRDefault="00A634B6" w:rsidP="00F73DA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A4D005" wp14:editId="181567F3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68E437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>
        <w:rPr>
          <w:b w:val="0"/>
          <w:sz w:val="22"/>
          <w:szCs w:val="22"/>
        </w:rPr>
        <w:tab/>
      </w:r>
      <w:r w:rsidR="00F73DA2" w:rsidRPr="0062563A">
        <w:rPr>
          <w:rFonts w:ascii="Times New Roman" w:hAnsi="Times New Roman"/>
          <w:color w:val="FF0000"/>
        </w:rPr>
        <w:t>Załącznik nr 1</w:t>
      </w:r>
      <w:r w:rsidR="0062563A" w:rsidRPr="0062563A">
        <w:rPr>
          <w:rFonts w:ascii="Times New Roman" w:hAnsi="Times New Roman"/>
          <w:color w:val="FF0000"/>
        </w:rPr>
        <w:t>AA</w:t>
      </w:r>
    </w:p>
    <w:p w14:paraId="6EA77C04" w14:textId="77777777" w:rsidR="00F73DA2" w:rsidRDefault="00F73DA2" w:rsidP="00F73DA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4D8656" w14:textId="77777777" w:rsidR="00F73DA2" w:rsidRPr="0022732C" w:rsidRDefault="00F73DA2" w:rsidP="00F73DA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2765D5" w14:textId="77777777" w:rsidR="00F73DA2" w:rsidRDefault="00F73DA2" w:rsidP="00F73DA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7A9F5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8402D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10BCCD1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CBD4A04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4CD37F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6FEA027B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F6E2882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14FEEF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084EC79" w14:textId="77777777" w:rsidR="00F73DA2" w:rsidRPr="0022732C" w:rsidRDefault="00F73DA2" w:rsidP="00F73DA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67082AD" w14:textId="77777777" w:rsidR="00F73DA2" w:rsidRDefault="00F73DA2" w:rsidP="00F73DA2">
      <w:pPr>
        <w:spacing w:line="360" w:lineRule="auto"/>
      </w:pPr>
      <w:r>
        <w:t>Do: Nazwa i siedziba Zamawiającego:</w:t>
      </w:r>
    </w:p>
    <w:p w14:paraId="2551DA7A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0373F10" w14:textId="77777777" w:rsidR="00F73DA2" w:rsidRPr="00C35C8C" w:rsidRDefault="00F73DA2" w:rsidP="00F73DA2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727B20F6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8AC8549" w14:textId="77777777" w:rsidR="00F73DA2" w:rsidRDefault="00F73DA2" w:rsidP="00F73DA2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D822E8B" w14:textId="77777777" w:rsidR="00F73DA2" w:rsidRDefault="00F73DA2" w:rsidP="00F73DA2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640490F" w14:textId="77777777" w:rsidR="00F73DA2" w:rsidRDefault="00F73DA2" w:rsidP="00F73DA2">
      <w:pPr>
        <w:ind w:firstLine="3969"/>
        <w:rPr>
          <w:b/>
        </w:rPr>
      </w:pPr>
    </w:p>
    <w:p w14:paraId="7B3FB7FC" w14:textId="0D4B7297" w:rsidR="00F73DA2" w:rsidRDefault="00F73DA2" w:rsidP="00F73DA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85300" w:rsidRPr="00885300">
        <w:rPr>
          <w:b/>
        </w:rPr>
        <w:t>sukcesywna dostaw</w:t>
      </w:r>
      <w:r w:rsidR="00885300">
        <w:rPr>
          <w:b/>
        </w:rPr>
        <w:t>a</w:t>
      </w:r>
      <w:r w:rsidR="00885300" w:rsidRPr="00885300">
        <w:rPr>
          <w:b/>
        </w:rPr>
        <w:t xml:space="preserve"> niszczarek  dla potrzeb AGH-KC-zp.272-370/21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257115F" w14:textId="3E125BF9" w:rsidR="00A17ED0" w:rsidRPr="000E414E" w:rsidRDefault="00A17ED0" w:rsidP="00A17ED0">
      <w:pPr>
        <w:rPr>
          <w:b/>
          <w:color w:val="FF0000"/>
          <w:sz w:val="22"/>
          <w:szCs w:val="22"/>
          <w:highlight w:val="yellow"/>
        </w:rPr>
      </w:pPr>
      <w:r w:rsidRPr="000E414E">
        <w:rPr>
          <w:b/>
          <w:color w:val="FF0000"/>
          <w:sz w:val="22"/>
          <w:szCs w:val="22"/>
          <w:highlight w:val="yellow"/>
        </w:rPr>
        <w:t xml:space="preserve">grupa 1: niszczarka typ 1 –  grupa robocza: mała </w:t>
      </w:r>
      <w:r w:rsidR="000A4512" w:rsidRPr="000E414E">
        <w:rPr>
          <w:b/>
          <w:color w:val="FF0000"/>
          <w:sz w:val="22"/>
          <w:szCs w:val="22"/>
          <w:highlight w:val="yellow"/>
        </w:rPr>
        <w:t xml:space="preserve">- </w:t>
      </w:r>
      <w:r w:rsidRPr="000E414E">
        <w:rPr>
          <w:b/>
          <w:color w:val="FF0000"/>
          <w:sz w:val="22"/>
          <w:szCs w:val="22"/>
          <w:highlight w:val="yellow"/>
          <w:lang w:val="en-US"/>
        </w:rPr>
        <w:t xml:space="preserve"> 3 </w:t>
      </w:r>
      <w:proofErr w:type="spellStart"/>
      <w:r w:rsidRPr="000E414E">
        <w:rPr>
          <w:b/>
          <w:color w:val="FF0000"/>
          <w:sz w:val="22"/>
          <w:szCs w:val="22"/>
          <w:highlight w:val="yellow"/>
          <w:lang w:val="en-US"/>
        </w:rPr>
        <w:t>sztuki</w:t>
      </w:r>
      <w:proofErr w:type="spellEnd"/>
      <w:r w:rsidRPr="000E414E">
        <w:rPr>
          <w:b/>
          <w:color w:val="FF0000"/>
          <w:sz w:val="22"/>
          <w:szCs w:val="22"/>
          <w:lang w:val="en-US"/>
        </w:rPr>
        <w:t xml:space="preserve"> 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4385EF02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23C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631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CD2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DC9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78F685BA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EFC58" w14:textId="670A2B23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935C91" w14:textId="2191AB22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2DAAD" w14:textId="152661D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BFAF0" w14:textId="0EA40775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7E482644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527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3FD32" w14:textId="05AA1D6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54354" w14:textId="7E798FF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</w:t>
            </w:r>
          </w:p>
          <w:p w14:paraId="7844B106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1FF0124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0FE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FDC0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8D8E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</w:p>
          <w:p w14:paraId="7985E00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:rsidRPr="00885300" w14:paraId="070DDC79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B29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6AF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36E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P-2 / T-2 / E-2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681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D7971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DE89FBC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FBBE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7DA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8C4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Pasek  Maksymalnie do 4mm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88B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CA981E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E3DE507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4A0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1FB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489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220mm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C11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38A5D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98D8EF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830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791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E58D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 20 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53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9CC9C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65501BE5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1E3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692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17C8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11 kartek A4 80 g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3B7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2D44B0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03E96300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B08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D1D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241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C15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0E11AE7C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7AA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23B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B8A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150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E70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……………………</w:t>
            </w:r>
          </w:p>
          <w:p w14:paraId="5D11C7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885300" w14:paraId="308AC1E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F8E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B30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E6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E00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6228985E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DBB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1A5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9D6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8FC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166999BB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A45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7E9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83E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6A8E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8DD431A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5F0AEB" w14:textId="1B938A5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28C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6B3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EB0B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76B3D3D9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41D55" w14:textId="48CD63E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5F4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FD2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B262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E073CDA" w14:textId="77777777" w:rsidTr="001C2E1F">
        <w:trPr>
          <w:trHeight w:val="558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32DAE" w14:textId="1910BBA4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C64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BBE7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74D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F781D4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9AC73E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642F3" w14:textId="0C8F31A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330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F0E8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0,04m/s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BF2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48EC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EFB953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E82517" w14:textId="64489BE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39C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B91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ze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A14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885300" w14:paraId="4BEBAD76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EC653" w14:textId="064CA311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B42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05380A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8FED1" w14:textId="4ABE5795" w:rsidR="00964069" w:rsidRDefault="0075315C" w:rsidP="00964069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 w:rsidR="00964069">
              <w:rPr>
                <w:iCs/>
                <w:sz w:val="18"/>
                <w:szCs w:val="18"/>
              </w:rPr>
              <w:br/>
            </w:r>
            <w:r>
              <w:rPr>
                <w:iCs/>
                <w:sz w:val="18"/>
                <w:szCs w:val="18"/>
              </w:rPr>
              <w:t xml:space="preserve">PN-EN ISO 9001 lub równoważną </w:t>
            </w:r>
            <w:r w:rsidR="001F54DA"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>
              <w:rPr>
                <w:iCs/>
                <w:sz w:val="18"/>
                <w:szCs w:val="18"/>
              </w:rPr>
              <w:t xml:space="preserve">  PN-EN ISO 14001 lub równoważną</w:t>
            </w:r>
            <w:r w:rsidR="00964069">
              <w:rPr>
                <w:iCs/>
                <w:sz w:val="18"/>
                <w:szCs w:val="18"/>
              </w:rPr>
              <w:t xml:space="preserve"> </w:t>
            </w:r>
          </w:p>
          <w:p w14:paraId="7BF6C469" w14:textId="45175331" w:rsidR="00964069" w:rsidRPr="00964069" w:rsidRDefault="00964069" w:rsidP="00964069">
            <w:pPr>
              <w:spacing w:before="60" w:after="60"/>
              <w:ind w:left="30" w:right="-72"/>
              <w:rPr>
                <w:iCs/>
                <w:sz w:val="18"/>
                <w:szCs w:val="18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 w:rsidR="001F54DA"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  <w:p w14:paraId="45063487" w14:textId="7D7A94C8" w:rsidR="0075315C" w:rsidRDefault="0075315C" w:rsidP="0075315C">
            <w:pPr>
              <w:suppressAutoHyphens/>
              <w:autoSpaceDN w:val="0"/>
              <w:ind w:right="206"/>
              <w:textAlignment w:val="baseline"/>
              <w:rPr>
                <w:color w:val="000000"/>
                <w:sz w:val="18"/>
                <w:szCs w:val="18"/>
                <w:shd w:val="clear" w:color="auto" w:fill="FFFFFF"/>
              </w:rPr>
            </w:pPr>
          </w:p>
          <w:p w14:paraId="1C82405B" w14:textId="037DAB66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32A6A1" w14:textId="77777777" w:rsidR="000A4512" w:rsidRDefault="000A4512" w:rsidP="000A451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12F6A7E" w14:textId="6459D77B" w:rsidR="000A4512" w:rsidRDefault="000A4512" w:rsidP="000A4512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3  szt.</w:t>
      </w:r>
      <w:r>
        <w:rPr>
          <w:b/>
        </w:rPr>
        <w:t>: .........................................................................PLN</w:t>
      </w:r>
    </w:p>
    <w:p w14:paraId="04E99A75" w14:textId="34D54913" w:rsidR="000A4512" w:rsidRDefault="000A4512" w:rsidP="00885300">
      <w:pPr>
        <w:pStyle w:val="Tekstpodstawowy"/>
        <w:rPr>
          <w:rFonts w:ascii="Cambria" w:hAnsi="Cambria" w:cs="Cambria"/>
          <w:sz w:val="32"/>
          <w:szCs w:val="32"/>
        </w:rPr>
      </w:pPr>
      <w:r>
        <w:t>Powyższa cena zawiera podatek VAT w wysokości .......... % tj.…………………….PLN</w:t>
      </w:r>
    </w:p>
    <w:p w14:paraId="2D5275FC" w14:textId="77777777" w:rsidR="00A17ED0" w:rsidRDefault="00A17ED0" w:rsidP="00A17ED0">
      <w:pPr>
        <w:rPr>
          <w:sz w:val="32"/>
          <w:szCs w:val="32"/>
        </w:rPr>
      </w:pPr>
    </w:p>
    <w:p w14:paraId="4F851252" w14:textId="44657C20" w:rsidR="00A17ED0" w:rsidRPr="00A017E6" w:rsidRDefault="00A17ED0" w:rsidP="00A17ED0">
      <w:pPr>
        <w:rPr>
          <w:b/>
          <w:color w:val="FF0000"/>
        </w:rPr>
      </w:pPr>
      <w:r w:rsidRPr="00A017E6">
        <w:rPr>
          <w:b/>
          <w:color w:val="FF0000"/>
          <w:highlight w:val="yellow"/>
        </w:rPr>
        <w:t>Grupa  1: niszczarka typ 2 –  grupa robocza: mała</w:t>
      </w:r>
      <w:r w:rsidR="000A4512" w:rsidRPr="00A017E6">
        <w:rPr>
          <w:b/>
          <w:color w:val="FF0000"/>
          <w:highlight w:val="yellow"/>
        </w:rPr>
        <w:t>-</w:t>
      </w:r>
      <w:r w:rsidRPr="00A017E6">
        <w:rPr>
          <w:b/>
          <w:color w:val="FF0000"/>
          <w:highlight w:val="yellow"/>
        </w:rPr>
        <w:t xml:space="preserve"> 3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7FE3B6B8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CC27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CE73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EBAE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48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7733474C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5A56E" w14:textId="45BEDA29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85F14" w14:textId="1434FAF6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44E3E" w14:textId="58DB1D14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A8169" w14:textId="76478E4C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462629DE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32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6BA8C" w14:textId="10D72FEE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F942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7814845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7491CADD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0F3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9BEF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6B535" w14:textId="2CF3969E" w:rsidR="000A4512" w:rsidRPr="00885300" w:rsidRDefault="000A4512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5425B71B" w14:textId="45EE5EC6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  <w:p w14:paraId="4A6089C3" w14:textId="2A56847F" w:rsidR="000A4512" w:rsidRPr="00885300" w:rsidRDefault="000A4512" w:rsidP="000A4512">
            <w:pPr>
              <w:rPr>
                <w:i/>
                <w:sz w:val="20"/>
                <w:szCs w:val="20"/>
              </w:rPr>
            </w:pPr>
          </w:p>
        </w:tc>
      </w:tr>
      <w:tr w:rsidR="00A17ED0" w:rsidRPr="00885300" w14:paraId="1278F533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076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B9F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F9AF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T-4 / E-3 / F-1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2F3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00608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0A0BD27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351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3799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ścinku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C0C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4x25 mm ,ścinki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F5C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4EDC4B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82F66F0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57A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CF7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8DF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220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9E6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C6F62D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40EAA70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CCB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5025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Kosz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6F05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 20 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FDA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99AD5F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AC0D32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D58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4B5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A239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6. kartek A4 80 g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3E9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CED682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949D082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0F0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3A7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E7A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3CEF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  <w:p w14:paraId="6E9FD91A" w14:textId="77777777" w:rsidR="000E414E" w:rsidRDefault="000E414E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  <w:p w14:paraId="686E4494" w14:textId="2DF6C2E7" w:rsidR="000E414E" w:rsidRPr="00885300" w:rsidRDefault="000E414E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885300" w14:paraId="7B9E7537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0F6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CB0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66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150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C8D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4231628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770AF1C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3AF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E9A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3C5E9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64E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C9F296C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EA6C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846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6F7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9BE8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69808414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C8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3C1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41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D64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5FA034F1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ABB32" w14:textId="57222F9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C1F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046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F35D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2D9C0818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BED3A" w14:textId="0D6C08C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88C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Szczelina wejściowa z </w:t>
            </w:r>
            <w:r w:rsidRPr="00885300">
              <w:rPr>
                <w:rFonts w:ascii="Times New Roman" w:hAnsi="Times New Roman" w:cs="Times New Roman"/>
              </w:rPr>
              <w:lastRenderedPageBreak/>
              <w:t>zabezpieczeniem przed 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E6FB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C9FD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22893E1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F3B2A" w14:textId="633E921B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D9E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262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06F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2D0751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303AA38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CBC5" w14:textId="7F95F4F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F24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2B9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0,04m/s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1D5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2A9B1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7D865CE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5F89D" w14:textId="2C8D32C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F89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69D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150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6C5C7D2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C3957" w14:textId="1CC02FAC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0C9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B218B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611B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1742D28E" w14:textId="77777777" w:rsidR="001F54DA" w:rsidRPr="00964069" w:rsidRDefault="001F54DA" w:rsidP="001F54DA">
            <w:pPr>
              <w:spacing w:before="60" w:after="60"/>
              <w:ind w:left="30" w:right="-72"/>
              <w:rPr>
                <w:iCs/>
                <w:sz w:val="18"/>
                <w:szCs w:val="18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  <w:p w14:paraId="4EB95384" w14:textId="2617C92E" w:rsidR="00A17ED0" w:rsidRPr="00885300" w:rsidRDefault="00A17ED0" w:rsidP="0091748B">
            <w:pPr>
              <w:ind w:right="206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B103E9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16F00C7D" w14:textId="3EC4B386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3szt.</w:t>
      </w:r>
      <w:r>
        <w:rPr>
          <w:b/>
        </w:rPr>
        <w:t>: .........................................................................PLN</w:t>
      </w:r>
    </w:p>
    <w:p w14:paraId="121BE138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29B48728" w14:textId="77777777" w:rsidR="00A17ED0" w:rsidRDefault="00A17ED0" w:rsidP="00A17ED0">
      <w:pPr>
        <w:rPr>
          <w:sz w:val="32"/>
          <w:szCs w:val="32"/>
        </w:rPr>
      </w:pPr>
    </w:p>
    <w:p w14:paraId="68B4A8B8" w14:textId="7CEAD1BD" w:rsidR="00A17ED0" w:rsidRPr="00885300" w:rsidRDefault="00A17ED0" w:rsidP="00A17ED0">
      <w:pPr>
        <w:rPr>
          <w:b/>
          <w:color w:val="FF0000"/>
          <w:highlight w:val="yellow"/>
        </w:rPr>
      </w:pPr>
      <w:r w:rsidRPr="00885300">
        <w:rPr>
          <w:b/>
          <w:color w:val="FF0000"/>
          <w:highlight w:val="yellow"/>
        </w:rPr>
        <w:t>Grupa  1: niszczarka typ 3 –  grupa robocza: mała - 4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2053"/>
        <w:gridCol w:w="3200"/>
        <w:gridCol w:w="3200"/>
      </w:tblGrid>
      <w:tr w:rsidR="00A17ED0" w:rsidRPr="00885300" w14:paraId="73DB9E7A" w14:textId="77777777" w:rsidTr="00885300">
        <w:trPr>
          <w:trHeight w:val="5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985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4D91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DAC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F68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885300" w14:paraId="4A9AAC5D" w14:textId="77777777" w:rsidTr="00885300">
        <w:trPr>
          <w:trHeight w:val="1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BB617" w14:textId="322AE150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56F4B" w14:textId="0A3FFEF1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B490C" w14:textId="0A79D7DA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DF8B2" w14:textId="4E8CFB0D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:rsidRPr="00885300" w14:paraId="497BC81F" w14:textId="77777777" w:rsidTr="00885300">
        <w:trPr>
          <w:trHeight w:val="5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354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1C2EF" w14:textId="7484B6C0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011A2" w14:textId="176ABA95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3131404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:rsidRPr="00885300" w14:paraId="3CDC159E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92F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CF3C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63CC9" w14:textId="07CA6F61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24005C27" w14:textId="577D4CC0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:rsidRPr="00885300" w14:paraId="4BA9854B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612E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F42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E4A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P-4 / T-4 / E-3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D63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5CBEF5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2FB0140E" w14:textId="77777777" w:rsidTr="00885300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B59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59E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Rozmiar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F56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4x40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23D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8E621E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5CC72A5" w14:textId="77777777" w:rsidTr="00885300">
        <w:trPr>
          <w:trHeight w:val="6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E35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EB6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08C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230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591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24616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617919F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6D8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573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FA59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25 l – 35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FCB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150527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05706A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503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5F9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4C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9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3A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0AC62C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C9CF8C8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5EB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358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E035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241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15AA1CD9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0D8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4BA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F6FB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360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F77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A449F8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13454678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179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4DD7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2C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923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5CE6572B" w14:textId="77777777" w:rsidTr="00885300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D1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9307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452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707E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78DDA91B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B06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DCE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AE1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40E8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17B3FDF0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D5D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E73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42BF7" w14:textId="6A607ED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77D0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028B0716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1A0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49B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74CC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CD1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49C008CA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B8B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8AD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717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A4A4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39880C0D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E11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ED5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C8E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ED83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D28D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/wskazać/</w:t>
            </w:r>
          </w:p>
        </w:tc>
      </w:tr>
      <w:tr w:rsidR="00A17ED0" w:rsidRPr="00885300" w14:paraId="52447C7A" w14:textId="77777777" w:rsidTr="00885300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321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539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07B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0,05 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954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4EEA5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3603A375" w14:textId="77777777" w:rsidTr="00885300">
        <w:trPr>
          <w:trHeight w:val="1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844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CC6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AB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546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64BD3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885300" w14:paraId="0F7F5C76" w14:textId="77777777" w:rsidTr="00885300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A287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B35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34C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50A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885300" w14:paraId="492333C8" w14:textId="77777777" w:rsidTr="00885300">
        <w:trPr>
          <w:trHeight w:val="6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3C131" w14:textId="0715546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77C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4992CB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815C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3D38A972" w14:textId="77777777" w:rsidR="001F54DA" w:rsidRPr="00964069" w:rsidRDefault="001F54DA" w:rsidP="001F54DA">
            <w:pPr>
              <w:spacing w:before="60" w:after="60"/>
              <w:ind w:left="30" w:right="-72"/>
              <w:rPr>
                <w:iCs/>
                <w:sz w:val="18"/>
                <w:szCs w:val="18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  <w:p w14:paraId="0879F11A" w14:textId="43D1A086" w:rsidR="00A17ED0" w:rsidRPr="00964069" w:rsidRDefault="00A17ED0" w:rsidP="00964069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</w:p>
        </w:tc>
      </w:tr>
    </w:tbl>
    <w:p w14:paraId="7B0E6967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2EEA002" w14:textId="4F984349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477D55DA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63DE494C" w14:textId="77777777" w:rsidR="00A017E6" w:rsidRDefault="00A017E6" w:rsidP="00A17ED0">
      <w:pPr>
        <w:rPr>
          <w:sz w:val="32"/>
          <w:szCs w:val="32"/>
        </w:rPr>
      </w:pPr>
    </w:p>
    <w:p w14:paraId="670DBA2E" w14:textId="6E017F26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>Grupa  1: niszczarka typ 4 –  grupa robocza: mała  - 4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45482ED8" w14:textId="77777777" w:rsidTr="005C1EC6">
        <w:trPr>
          <w:trHeight w:val="79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C58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14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2CE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6BC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DDEB718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9F606" w14:textId="1187F9C4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0310D" w14:textId="28287390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696B7" w14:textId="29767E95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0BFE5" w14:textId="66731B92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07AB628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2D3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3851C" w14:textId="621F345B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65AC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46C4D1A4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2B5508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EFE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9361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8169E" w14:textId="222F7588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……………………………………………..</w:t>
            </w:r>
          </w:p>
          <w:p w14:paraId="498C6D97" w14:textId="4A77B503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623CCE9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377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DDD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290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P-5 / T-5 / E-4/F-1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FBB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F52B02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0C3130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E56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E923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Rozmiar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7A7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2x15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3DF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1A1A1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26E4A60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DD67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8C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235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230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196F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C7A7F3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877B71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81A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F6A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A17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25 l – 35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223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066F2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B9B06F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830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565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A9B9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7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10C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3E0369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66778D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5F4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7452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F87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BB3A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62A09B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396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15B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D95A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360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309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1FEF9B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952127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2E9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211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917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5DF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6A29AF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AF0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AB6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43F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7E4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214101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0A5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F54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F12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76C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3353AD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B06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366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B1BD7" w14:textId="4FFE7FBE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D36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9E67D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E4E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3BC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F0E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8FEA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BBCF9C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2AA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573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Szczelina wejściowa z zabezpieczeniem przed przeciążeniem eliminuje </w:t>
            </w:r>
            <w:r w:rsidRPr="00885300">
              <w:rPr>
                <w:rFonts w:ascii="Times New Roman" w:hAnsi="Times New Roman" w:cs="Times New Roman"/>
              </w:rPr>
              <w:lastRenderedPageBreak/>
              <w:t>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0BC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DA69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85BE2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6F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079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24B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58 </w:t>
            </w:r>
            <w:proofErr w:type="spellStart"/>
            <w:r w:rsidRPr="00885300">
              <w:rPr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13A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A71F9B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8C3792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D45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1E2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Prędkość cięcia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0BDB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Min. 0,05 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032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EA486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4410854" w14:textId="77777777" w:rsidTr="00A17ED0">
        <w:trPr>
          <w:trHeight w:val="122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A84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1BF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03F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77B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38945A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902AD8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96C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EEA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9B8C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stali hartowanej,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BB3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A21DAEC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ECEBB" w14:textId="685CD66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DD1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FBC6F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36CFDD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1A17B25A" w14:textId="0DA06C10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4E5BB733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2F900A14" w14:textId="0EC267A8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43DF5FFB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4A0F7854" w14:textId="0B7CDEC3" w:rsidR="00A17ED0" w:rsidRDefault="00A17ED0" w:rsidP="00A17ED0">
      <w:pPr>
        <w:rPr>
          <w:b/>
          <w:sz w:val="32"/>
          <w:szCs w:val="32"/>
        </w:rPr>
      </w:pPr>
    </w:p>
    <w:p w14:paraId="52878A4F" w14:textId="66AE8EC2" w:rsidR="00A17ED0" w:rsidRPr="00885300" w:rsidRDefault="00A17ED0" w:rsidP="00A17ED0">
      <w:pPr>
        <w:rPr>
          <w:b/>
          <w:color w:val="FF0000"/>
          <w:highlight w:val="yellow"/>
        </w:rPr>
      </w:pPr>
      <w:r w:rsidRPr="00885300">
        <w:rPr>
          <w:b/>
          <w:color w:val="FF0000"/>
          <w:highlight w:val="yellow"/>
        </w:rPr>
        <w:t xml:space="preserve">Grupa 2: niszczarka typ 1 – grupa robocza: średnia  </w:t>
      </w:r>
      <w:r w:rsidR="00A017E6" w:rsidRPr="00885300">
        <w:rPr>
          <w:b/>
          <w:color w:val="FF0000"/>
          <w:highlight w:val="yellow"/>
        </w:rPr>
        <w:t>-</w:t>
      </w:r>
      <w:r w:rsidRPr="00885300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3DAFB8A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1DC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98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768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714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CE34ABE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4BE4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F697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E30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769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6659E87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728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AC885" w14:textId="7C6E08AC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B72C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ACF1BAE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4A098E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F83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ED32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EDDAD" w14:textId="57751889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</w:t>
            </w:r>
          </w:p>
          <w:p w14:paraId="38579FF7" w14:textId="67A07B16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6EDB170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179F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5E38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079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 /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F34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6BF959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51F2EA6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F38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60D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pasek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703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DACA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E98C08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1DF7F2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D58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615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D46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6E5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16BDBE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AAAFC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D3C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F46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484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B77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C30795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D63667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6BA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3A3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C02D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6758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106CF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99B333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5E42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E0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4ED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130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B4BB25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998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1D21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273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48B8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8D36A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69057C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6C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335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EB9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943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CDC9EE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40F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675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1B84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D27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AEFDC0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C86C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D51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C3B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07D3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6F0B82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9C6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9B26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4E1D2" w14:textId="0EB513AD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7FBB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42DEA7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5A9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52A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50B1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681C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23D40D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8A7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7CA2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Szczelina wejściowa z zabezpieczeniem przed </w:t>
            </w:r>
            <w:r w:rsidRPr="00885300">
              <w:rPr>
                <w:rFonts w:ascii="Times New Roman" w:hAnsi="Times New Roman" w:cs="Times New Roman"/>
              </w:rPr>
              <w:lastRenderedPageBreak/>
              <w:t>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470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12C5D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BA7175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C7F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4AE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Głośność( bieg jałowy)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37958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714A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B4D32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51EFDE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3676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2C6B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E626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0,06m/s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1CFE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7528E0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52CE9A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F67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558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C63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831D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3B72A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CC9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B69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173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1FE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81A2C0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AC3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CD4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8002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AD5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52AFC7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16F5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D0945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751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726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EB251A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43F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2EA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 wykonane z jednego elementu stali, hartowane, odporne na zszywki i spinacze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EBB12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br/>
            </w: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F83F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6D6E7D66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134A71" w14:textId="401E962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B94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513A5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BDDBC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321F14D2" w14:textId="2B416B38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4CD2312B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36B5263F" w14:textId="72EE8B36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5E8920BE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42CDAC56" w14:textId="77777777" w:rsidR="00A17ED0" w:rsidRDefault="00A17ED0" w:rsidP="00A17ED0">
      <w:pPr>
        <w:rPr>
          <w:rFonts w:ascii="Cambria" w:hAnsi="Cambria" w:cs="Cambria"/>
          <w:sz w:val="32"/>
          <w:szCs w:val="32"/>
        </w:rPr>
      </w:pPr>
    </w:p>
    <w:p w14:paraId="67738F54" w14:textId="73AA31A3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2: niszczarka typ 2 – grupa robocza: średnia  </w:t>
      </w:r>
      <w:r w:rsidR="00A017E6" w:rsidRPr="00A017E6">
        <w:rPr>
          <w:b/>
          <w:color w:val="FF0000"/>
          <w:highlight w:val="yellow"/>
        </w:rPr>
        <w:t xml:space="preserve">- 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57FEADC4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E86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8EE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FCE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C4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69C198E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D0F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3C58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E6D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6C7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32E66426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D2F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70D0A6" w14:textId="4B31707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15B3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2215A1A1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3C2727D0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CC4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35DD1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B813A" w14:textId="01C69574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5FD2FC55" w14:textId="1CB02295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32F5F6B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F35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CC7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DF6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8E4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74FFEF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FEF54C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6BD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7E4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21D8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4,5x40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8D4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55998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FD93E98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93A7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4E5A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BF66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90E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969ED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9BA81C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4308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B11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C75E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 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333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609317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1A5B07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2C02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2B6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A127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2DD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920FD6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666B40B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03F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6521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27C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DA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D98E961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5D55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793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D99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6478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2A2761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ADA59F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E21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58C7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9F2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AC9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26AE9F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A075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847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560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783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EAF866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F3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33F1F" w14:textId="1C1AFEB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Składana osłona bezpieczeństwa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974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8714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D0B6A9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38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4D0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72A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562C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08020D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639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CE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70AA" w14:textId="1D7E7C88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8FD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6DD6EDF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969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324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DDC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D038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1133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F31B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5A5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DBC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D2C1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1DB4AA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4FB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D66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68CD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5030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F82A4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D93BE5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BC5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A81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59E5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8C0A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323F0A1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97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42D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F9E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D7BB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92C67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41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34D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FA9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EC9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5E4215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4E2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FA95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E5C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1D8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3B0040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02B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706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EBF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C58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EF7BEC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4B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BAD8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CE6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0F6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45150C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D699D" w14:textId="454CB42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9174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97A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5531483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26D3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1B28B916" w14:textId="73246BF5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32656090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6363F17" w14:textId="3988217A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1A1F39D6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1A576E98" w14:textId="1817F188" w:rsidR="00A17ED0" w:rsidRPr="00A17ED0" w:rsidRDefault="00A17ED0" w:rsidP="00A17ED0">
      <w:pPr>
        <w:rPr>
          <w:b/>
        </w:rPr>
      </w:pPr>
      <w:r w:rsidRPr="00A17ED0">
        <w:rPr>
          <w:b/>
          <w:color w:val="FF0000"/>
          <w:highlight w:val="yellow"/>
        </w:rPr>
        <w:t xml:space="preserve">Grupa 2: niszczarka typ 3 – grupa robocza: średnia </w:t>
      </w:r>
      <w:r w:rsidR="00A017E6">
        <w:rPr>
          <w:b/>
          <w:color w:val="FF0000"/>
          <w:highlight w:val="yellow"/>
        </w:rPr>
        <w:t xml:space="preserve">- </w:t>
      </w:r>
      <w:r w:rsidRPr="00A17ED0">
        <w:rPr>
          <w:b/>
          <w:color w:val="FF0000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75870235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3A6E4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6327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B362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878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2DBDC87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CA4C9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AA4D5" w14:textId="30103EE4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27C36" w14:textId="72E94D53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3EEC4" w14:textId="21CB3328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237D692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7DC5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BEEE3" w14:textId="01751906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C83DAD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……………………..…………………………</w:t>
            </w:r>
          </w:p>
          <w:p w14:paraId="15F2ED11" w14:textId="77777777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4AEDF53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733E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E72F0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CE0CA" w14:textId="4B857ED2" w:rsidR="00A017E6" w:rsidRPr="0091748B" w:rsidRDefault="00A017E6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301C5B79" w14:textId="044DBA33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1A7BA9D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52B0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0828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C973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P-5 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90E8F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B467EC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360501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F3A08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1FCB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951C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 xml:space="preserve"> Maksymalnie do 2x15 ścinki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22E97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F63D14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ABF9E4C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E086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452A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A362E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150A8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141F77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D8C2FA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288C1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26C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4BB4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34L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1859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B1E8974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AB5F09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D49D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5FE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139FC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Minimum 11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A76B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BE992EA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D58183B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B21E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F6C7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B04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48ED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1BF3A6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678A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EB99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2AE6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A33B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E1DA13B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B9F8AA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30B02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2922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C93D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F899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080A8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061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200B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159B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AE1DE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067B2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9567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77A50" w14:textId="5AB40D9C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Składana osłona bezpieczeństwa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C096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2ADE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C0676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FEAF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D54D4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- automatyczne cofanie w przypadku zacięcia papieru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3B23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955E1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30A173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4C1CB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6257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74A25" w14:textId="6FA131C4" w:rsidR="00A17ED0" w:rsidRPr="0091748B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4756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B15205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A58E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246C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303F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CA86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C7FD3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6171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0F91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0CD7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7D7A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78DBBA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972D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71F0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E650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91748B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67F5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1FFA5F1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86D706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50336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8FDA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854CD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A01A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23A10B6E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EF7D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7B33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2842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B53AE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BB8BB3C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0433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E8C8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2469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B4BD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601D7D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3E7F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7535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4EB4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2BEE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7A36BF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32B7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7BA4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19F7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F6D2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31DE2A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9425F7" w14:textId="0E55EE9B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1748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11F8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2A2D9E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EBE6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6F37151D" w14:textId="69FB40BB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035589E1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3973709" w14:textId="0341A721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5B5E8514" w14:textId="487B075E" w:rsidR="005C1EC6" w:rsidRPr="001C2E1F" w:rsidRDefault="00A017E6" w:rsidP="001C2E1F">
      <w:pPr>
        <w:pStyle w:val="Tekstpodstawowy"/>
      </w:pPr>
      <w:r>
        <w:t>Powyższa cena zawiera podatek VAT w wysokości .......... % tj.…………………….PLN</w:t>
      </w:r>
    </w:p>
    <w:p w14:paraId="309CE391" w14:textId="69BCAF3E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2: niszczarka typ 4 – grupa robocza: średnia </w:t>
      </w:r>
      <w:r w:rsidR="00A017E6" w:rsidRPr="00A017E6">
        <w:rPr>
          <w:b/>
          <w:color w:val="FF0000"/>
          <w:highlight w:val="yellow"/>
        </w:rPr>
        <w:t xml:space="preserve">- 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4270635A" w14:textId="77777777" w:rsidTr="001C2E1F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2F5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D9E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105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729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668E3431" w14:textId="77777777" w:rsidTr="001C2E1F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048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D9A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F45A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019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2AC3B16" w14:textId="77777777" w:rsidTr="001C2E1F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519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D606E" w14:textId="069BB9E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93BC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43F7C0CC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F5FC57F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380D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2039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43E2D" w14:textId="45B1A384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6D603861" w14:textId="1F37F810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78E7D25E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84E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972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BE2F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2EA6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EC1B9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397FC20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E66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D43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4A61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4,5x40 ścinki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862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E0D699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7491958" w14:textId="77777777" w:rsidTr="001C2E1F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03B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D62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17F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240mm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2C6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3E8DBE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E567780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DF2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CAA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59FA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 34L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B84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9DA7F6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0F4647C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31E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C52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DE74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Min. 12 kartek A4 80 g niszczenie ręczne</w:t>
            </w:r>
          </w:p>
          <w:p w14:paraId="55EF6FE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Min. 300 kartek  A4 80 g niszczenie automatyczne z podajnika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5DA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EABD1D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  <w:p w14:paraId="609EBF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51D2F9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  <w:p w14:paraId="0BB8303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341E7ED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17ED0" w14:paraId="478BB92A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F97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25A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1BA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2A8D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8156E5E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B5A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061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6A4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AB7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3B1ECFC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365294A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7CF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653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FA6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405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5BAD389" w14:textId="77777777" w:rsidTr="001C2E1F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DCA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F5FE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FD31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1160C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01A020B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FAAC3" w14:textId="6A7DDEF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6E6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4CA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7F6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24A76E5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D205D" w14:textId="13A9B175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F44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 zapełnienia kosza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F5112" w14:textId="79B91F2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607E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2EC1397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015B1" w14:textId="3A5A058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D13B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A73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F49B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B179E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85C9A" w14:textId="5E33FBAC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544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38B1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AE64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00BAE6E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F5929" w14:textId="51E91ED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C28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C303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color w:val="00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35B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6EB684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BE1BA87" w14:textId="77777777" w:rsidTr="001C2E1F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F6E81" w14:textId="76B262B0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F1B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6EE9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color w:val="000000"/>
                <w:sz w:val="20"/>
                <w:szCs w:val="20"/>
              </w:rPr>
              <w:t>min. 65mm/s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B9F7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15A8232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D9127" w14:textId="533706C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1C2E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663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B7A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5333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075F2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1A15E" w14:textId="65F309B4" w:rsidR="00A17ED0" w:rsidRPr="00885300" w:rsidRDefault="001C2E1F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8478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CB8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517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33AEB8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A6FC0" w14:textId="16FDDB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DFA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Wyjmowany pojemnik na ścinki z obudowy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FCFA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EBD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482E19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28E13" w14:textId="5C9173DA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168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EBB5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wymagany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5F9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6F4D92B" w14:textId="77777777" w:rsidTr="001C2E1F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D35BE" w14:textId="1CC2A0AA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3B0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4C5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8A1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860D91B" w14:textId="77777777" w:rsidTr="001C2E1F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A78F4" w14:textId="48AB7BCB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1C2E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EEC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43D5F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1A9D3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5CF68533" w14:textId="0BBF1A74" w:rsidR="00A17ED0" w:rsidRPr="001F54DA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3BD54AC6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0A273FC" w14:textId="1761470A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3448FF4C" w14:textId="1A20A850" w:rsidR="00A017E6" w:rsidRPr="00885300" w:rsidRDefault="00A017E6" w:rsidP="00885300">
      <w:pPr>
        <w:pStyle w:val="Tekstpodstawowy"/>
      </w:pPr>
      <w:r>
        <w:t>Powyższa cena zawiera podatek VAT w wysokości .......... % tj.…………………….PLN</w:t>
      </w:r>
    </w:p>
    <w:p w14:paraId="563251A4" w14:textId="77777777" w:rsidR="001C2E1F" w:rsidRDefault="001C2E1F" w:rsidP="00A17ED0">
      <w:pPr>
        <w:rPr>
          <w:b/>
          <w:color w:val="FF0000"/>
          <w:highlight w:val="yellow"/>
        </w:rPr>
      </w:pPr>
    </w:p>
    <w:p w14:paraId="4BE0E220" w14:textId="77777777" w:rsidR="001C2E1F" w:rsidRDefault="001C2E1F" w:rsidP="00A17ED0">
      <w:pPr>
        <w:rPr>
          <w:b/>
          <w:color w:val="FF0000"/>
          <w:highlight w:val="yellow"/>
        </w:rPr>
      </w:pPr>
    </w:p>
    <w:p w14:paraId="4606DA33" w14:textId="77777777" w:rsidR="001C2E1F" w:rsidRDefault="001C2E1F" w:rsidP="00A17ED0">
      <w:pPr>
        <w:rPr>
          <w:b/>
          <w:color w:val="FF0000"/>
          <w:highlight w:val="yellow"/>
        </w:rPr>
      </w:pPr>
    </w:p>
    <w:p w14:paraId="29D67761" w14:textId="77777777" w:rsidR="001C2E1F" w:rsidRDefault="001C2E1F" w:rsidP="00A17ED0">
      <w:pPr>
        <w:rPr>
          <w:b/>
          <w:color w:val="FF0000"/>
          <w:highlight w:val="yellow"/>
        </w:rPr>
      </w:pPr>
    </w:p>
    <w:p w14:paraId="7858ABF5" w14:textId="77777777" w:rsidR="001C2E1F" w:rsidRDefault="001C2E1F" w:rsidP="00A17ED0">
      <w:pPr>
        <w:rPr>
          <w:b/>
          <w:color w:val="FF0000"/>
          <w:highlight w:val="yellow"/>
        </w:rPr>
      </w:pPr>
    </w:p>
    <w:p w14:paraId="66597EEE" w14:textId="77777777" w:rsidR="001C2E1F" w:rsidRDefault="001C2E1F" w:rsidP="00A17ED0">
      <w:pPr>
        <w:rPr>
          <w:b/>
          <w:color w:val="FF0000"/>
          <w:highlight w:val="yellow"/>
        </w:rPr>
      </w:pPr>
    </w:p>
    <w:p w14:paraId="22351FA5" w14:textId="77777777" w:rsidR="001C2E1F" w:rsidRDefault="001C2E1F" w:rsidP="00A17ED0">
      <w:pPr>
        <w:rPr>
          <w:b/>
          <w:color w:val="FF0000"/>
          <w:highlight w:val="yellow"/>
        </w:rPr>
      </w:pPr>
    </w:p>
    <w:p w14:paraId="2339CA69" w14:textId="12675BB0" w:rsidR="00A17ED0" w:rsidRPr="00A017E6" w:rsidRDefault="00A17ED0" w:rsidP="00A17ED0">
      <w:pPr>
        <w:rPr>
          <w:b/>
          <w:color w:val="FF0000"/>
          <w:highlight w:val="yellow"/>
        </w:rPr>
      </w:pPr>
      <w:r w:rsidRPr="00A017E6">
        <w:rPr>
          <w:b/>
          <w:color w:val="FF0000"/>
          <w:highlight w:val="yellow"/>
        </w:rPr>
        <w:t xml:space="preserve">Grupa 3: niszczarka typ 1 – grupa robocza: duża  </w:t>
      </w:r>
      <w:r w:rsidR="00A017E6" w:rsidRPr="00A017E6">
        <w:rPr>
          <w:b/>
          <w:color w:val="FF0000"/>
          <w:highlight w:val="yellow"/>
        </w:rPr>
        <w:t>-</w:t>
      </w:r>
      <w:r w:rsidRPr="00A017E6">
        <w:rPr>
          <w:b/>
          <w:color w:val="FF0000"/>
          <w:highlight w:val="yellow"/>
        </w:rPr>
        <w:t>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71F1A56A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6F0D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233C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502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210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04AFCB3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3D5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45C7C" w14:textId="0A9B3D8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CC06F" w14:textId="6580D92B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F55CA" w14:textId="091ABB11" w:rsidR="00A17ED0" w:rsidRPr="00885300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BECBD2C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D427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7B5DC4" w14:textId="68DFB3DF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90B2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EBEE1E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63B7BE2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2216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809B2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E1DBF" w14:textId="39C58081" w:rsidR="00A017E6" w:rsidRPr="00885300" w:rsidRDefault="00A017E6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2728CFC7" w14:textId="1A74FB01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47132E9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725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6D8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34E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 /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5FD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1CB80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2B20DF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FC3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9D1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107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A1B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57DB5B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1C43CB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DC1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8A1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C686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260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1FA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875FEF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1D042AD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847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C3A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Pojemność kosza 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9A35F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75l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156B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DBC548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4B4C35A" w14:textId="77777777" w:rsidTr="00A17ED0">
        <w:trPr>
          <w:trHeight w:val="1323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C6B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3354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Obudowa niszczarki łącznie z drzwiczkami wykonana z płyty meblowej lub plastiku </w:t>
            </w:r>
          </w:p>
          <w:p w14:paraId="69A813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DE002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B793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E273FB8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70B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00C8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CB98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67C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BB8DDF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75BA79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C42F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236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CCB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08A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0CFB242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8905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711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72F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57A3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43A049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5CBC99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662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8F743" w14:textId="29063941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>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2A64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28D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4A79C0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0A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3B1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5EEB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3427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C8F734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D61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09B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759C4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B9D5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CCF6D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694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083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A551F4" w14:textId="76FB6A6A" w:rsidR="00A17ED0" w:rsidRPr="00885300" w:rsidRDefault="00487C9C">
            <w:pPr>
              <w:jc w:val="center"/>
              <w:rPr>
                <w:sz w:val="20"/>
                <w:szCs w:val="20"/>
              </w:rPr>
            </w:pPr>
            <w:r w:rsidRPr="00885300"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5DA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7648A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605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280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92909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7EB9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EA473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E73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3D7B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BF88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F988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5B74F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B8F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85A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647F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33CA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1BE64E7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20E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472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8388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DE2E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1F0098D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C8D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62B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FF2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F273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427BE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42F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EE8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042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6059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17542D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830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0C1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4BD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3237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98B5A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1CF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2AA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62C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AFF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BF7BDD2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0E87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48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727D0AA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AFA6F6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54B12C27" w14:textId="6372E5B7" w:rsidR="00A17ED0" w:rsidRPr="001F54DA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37BD73AE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7A0B9F5E" w14:textId="51882FA2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2AEDCC17" w14:textId="70982A66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6D814C6C" w14:textId="102EB085" w:rsidR="00A17ED0" w:rsidRPr="00885300" w:rsidRDefault="00A17ED0" w:rsidP="00A17ED0">
      <w:pPr>
        <w:rPr>
          <w:b/>
          <w:color w:val="FF0000"/>
          <w:sz w:val="20"/>
          <w:szCs w:val="20"/>
          <w:highlight w:val="yellow"/>
        </w:rPr>
      </w:pPr>
      <w:r w:rsidRPr="00885300">
        <w:rPr>
          <w:b/>
          <w:color w:val="FF0000"/>
          <w:sz w:val="20"/>
          <w:szCs w:val="20"/>
          <w:highlight w:val="yellow"/>
        </w:rPr>
        <w:t xml:space="preserve">Grupa 3: niszczarka typ 2 – grupa robocza: duża  </w:t>
      </w:r>
      <w:r w:rsidR="00A017E6" w:rsidRPr="00885300">
        <w:rPr>
          <w:b/>
          <w:color w:val="FF0000"/>
          <w:sz w:val="20"/>
          <w:szCs w:val="20"/>
          <w:highlight w:val="yellow"/>
        </w:rPr>
        <w:t>-</w:t>
      </w:r>
      <w:r w:rsidRPr="00885300">
        <w:rPr>
          <w:b/>
          <w:color w:val="FF0000"/>
          <w:sz w:val="20"/>
          <w:szCs w:val="20"/>
          <w:highlight w:val="yellow"/>
        </w:rPr>
        <w:t xml:space="preserve"> 4 sztuki</w:t>
      </w:r>
    </w:p>
    <w:tbl>
      <w:tblPr>
        <w:tblOverlap w:val="never"/>
        <w:tblW w:w="5152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"/>
        <w:gridCol w:w="3381"/>
        <w:gridCol w:w="4263"/>
        <w:gridCol w:w="1422"/>
      </w:tblGrid>
      <w:tr w:rsidR="00A17ED0" w:rsidRPr="0091748B" w14:paraId="6AD17298" w14:textId="77777777" w:rsidTr="005C1EC6">
        <w:trPr>
          <w:trHeight w:val="993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5DAF4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98A0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250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2527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:rsidRPr="0091748B" w14:paraId="0581F4C8" w14:textId="77777777" w:rsidTr="00CF0136">
        <w:trPr>
          <w:trHeight w:val="111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61E3E" w14:textId="61872369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2EF16" w14:textId="2AC06D66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B1288" w14:textId="119864B1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2D715" w14:textId="4A6FCB69" w:rsidR="00A17ED0" w:rsidRPr="0091748B" w:rsidRDefault="005C1EC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C1EC6" w:rsidRPr="0091748B" w14:paraId="36E12029" w14:textId="3B74E4EB" w:rsidTr="00CF0136">
        <w:trPr>
          <w:trHeight w:val="50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98605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3DE17" w14:textId="551A6D80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PRODUCENT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C5BE9F5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……………………..…………………………</w:t>
            </w:r>
          </w:p>
          <w:p w14:paraId="3D2B0810" w14:textId="77777777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producenta/</w:t>
            </w:r>
          </w:p>
        </w:tc>
        <w:tc>
          <w:tcPr>
            <w:tcW w:w="1427" w:type="dxa"/>
            <w:tcBorders>
              <w:left w:val="nil"/>
            </w:tcBorders>
            <w:shd w:val="clear" w:color="auto" w:fill="auto"/>
          </w:tcPr>
          <w:p w14:paraId="0E7EF15A" w14:textId="77777777" w:rsidR="005C1EC6" w:rsidRPr="0091748B" w:rsidRDefault="005C1EC6"/>
        </w:tc>
      </w:tr>
      <w:tr w:rsidR="005C1EC6" w:rsidRPr="0091748B" w14:paraId="5EA89E15" w14:textId="6EF97DEF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904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FA9CED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MODEL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262A6F1E" w14:textId="407DF210" w:rsidR="00A017E6" w:rsidRPr="0091748B" w:rsidRDefault="00A017E6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…………………………………………….</w:t>
            </w:r>
          </w:p>
          <w:p w14:paraId="086325AA" w14:textId="31B27475" w:rsidR="00A17ED0" w:rsidRPr="0091748B" w:rsidRDefault="00A17ED0">
            <w:pPr>
              <w:jc w:val="center"/>
              <w:rPr>
                <w:i/>
                <w:sz w:val="20"/>
                <w:szCs w:val="20"/>
              </w:rPr>
            </w:pPr>
            <w:r w:rsidRPr="0091748B">
              <w:rPr>
                <w:i/>
                <w:sz w:val="20"/>
                <w:szCs w:val="20"/>
              </w:rPr>
              <w:t>/wskazać  nazwę modelu/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46124D2" w14:textId="77777777" w:rsidR="005C1EC6" w:rsidRPr="0091748B" w:rsidRDefault="005C1EC6"/>
        </w:tc>
      </w:tr>
      <w:tr w:rsidR="00A17ED0" w:rsidRPr="0091748B" w14:paraId="7D503417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575B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2423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2925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P-4/ O-3/T-4 / E-3 /F-1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5F2F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BA613B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44E04A4E" w14:textId="77777777" w:rsidTr="005C1EC6">
        <w:trPr>
          <w:trHeight w:val="27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B4E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F4AE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8C52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 xml:space="preserve"> Maksymalnie do 4,5x40mm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1199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8E0030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12882277" w14:textId="77777777" w:rsidTr="005C1EC6">
        <w:trPr>
          <w:trHeight w:val="27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F5F6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D220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E63C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91748B">
              <w:rPr>
                <w:rFonts w:ascii="Times New Roman" w:hAnsi="Times New Roman" w:cs="Times New Roman"/>
              </w:rPr>
              <w:t>Minimum 260mm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73E1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245959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91748B" w14:paraId="4BFE62B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EDE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DF28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E6E0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75l , max.83 L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ED5F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6D3F22C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:rsidRPr="0091748B" w14:paraId="59A5CE43" w14:textId="77777777" w:rsidTr="005C1EC6">
        <w:trPr>
          <w:trHeight w:val="1267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DF36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07A7C" w14:textId="77777777" w:rsidR="00A17ED0" w:rsidRPr="0091748B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 xml:space="preserve">Obudowa niszczarki łącznie z drzwiczkami wykonana z płyty meblowej, lub plastiku </w:t>
            </w:r>
          </w:p>
          <w:p w14:paraId="4C37B173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F70C8" w14:textId="77777777" w:rsidR="00A17ED0" w:rsidRPr="0091748B" w:rsidRDefault="00A17ED0">
            <w:pPr>
              <w:jc w:val="center"/>
              <w:rPr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660A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:rsidRPr="0091748B" w14:paraId="34CD4765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E6CF2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6242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68260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4874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6465F9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1378AB6D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8C1F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6C7A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602B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4324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473B7F2A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536D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57919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A3874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893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D9F66E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:rsidRPr="0091748B" w14:paraId="4E6641EA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A408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A65D0" w14:textId="6501BF22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>przed przegrzaniem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0D68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3879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7BF3F7C5" w14:textId="77777777" w:rsidTr="005C1EC6">
        <w:trPr>
          <w:trHeight w:val="25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B8A7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BFCF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4E56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261EF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D04D21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53AA0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6E1E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- automatyczne cofanie w przypadku zacięcia papieru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25CD62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520B7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5F095EC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C8C61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23EC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F3475" w14:textId="248A878F" w:rsidR="00A17ED0" w:rsidRPr="0091748B" w:rsidRDefault="00D73D8D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C3029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0438E7DD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4507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05F0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CAF31A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CF893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269B991C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3AF3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50DE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3DAC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C8EB6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74DEB5D7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D9B7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20B5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99352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589A8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91748B" w14:paraId="38779FF6" w14:textId="77777777" w:rsidTr="005C1EC6">
        <w:trPr>
          <w:trHeight w:val="269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2E1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9A61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65357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82245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:rsidRPr="0091748B" w14:paraId="37F95E7F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0739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0204F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3B1C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C74CB" w14:textId="77777777" w:rsidR="00A17ED0" w:rsidRPr="0091748B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45E8989C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B044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0F9D4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D1D98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5396B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1D993360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3713E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BFF7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4249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C7C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:rsidRPr="0091748B" w14:paraId="62C5214B" w14:textId="77777777" w:rsidTr="005C1EC6">
        <w:trPr>
          <w:trHeight w:val="264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54BB0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7A42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1573D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91748B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CAEA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75315C" w:rsidRPr="0091748B" w14:paraId="557ACB8D" w14:textId="352B212A" w:rsidTr="005C1EC6">
        <w:trPr>
          <w:trHeight w:val="605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68257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91748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2FAE6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48B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FC04BB5" w14:textId="77777777" w:rsidR="00A17ED0" w:rsidRPr="0091748B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07F9EF4" w14:textId="4B01E65C" w:rsidR="001F54DA" w:rsidRP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  <w:p w14:paraId="3F2A5139" w14:textId="2761FCE8" w:rsidR="00A17ED0" w:rsidRPr="00964069" w:rsidRDefault="00A17ED0" w:rsidP="00964069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</w:p>
        </w:tc>
        <w:tc>
          <w:tcPr>
            <w:tcW w:w="1427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2A4195E" w14:textId="20466F0A" w:rsidR="0075315C" w:rsidRDefault="0075315C"/>
          <w:p w14:paraId="491E8E0D" w14:textId="77777777" w:rsidR="0075315C" w:rsidRPr="0075315C" w:rsidRDefault="0075315C" w:rsidP="0075315C">
            <w:pPr>
              <w:jc w:val="center"/>
            </w:pPr>
          </w:p>
        </w:tc>
      </w:tr>
    </w:tbl>
    <w:p w14:paraId="471CEB1F" w14:textId="77777777" w:rsidR="005C1EC6" w:rsidRDefault="005C1EC6" w:rsidP="00A017E6">
      <w:pPr>
        <w:widowControl w:val="0"/>
        <w:spacing w:line="264" w:lineRule="auto"/>
        <w:ind w:right="1"/>
        <w:rPr>
          <w:b/>
        </w:rPr>
      </w:pPr>
    </w:p>
    <w:p w14:paraId="76D2AD86" w14:textId="0B57EC9D" w:rsidR="005C1EC6" w:rsidRDefault="005C1EC6" w:rsidP="00A017E6">
      <w:pPr>
        <w:widowControl w:val="0"/>
        <w:spacing w:line="264" w:lineRule="auto"/>
        <w:ind w:right="1"/>
        <w:rPr>
          <w:b/>
        </w:rPr>
      </w:pPr>
    </w:p>
    <w:p w14:paraId="542A23C3" w14:textId="5CD51D52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FAAC5C8" w14:textId="62890C58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 szt.</w:t>
      </w:r>
      <w:r>
        <w:rPr>
          <w:b/>
        </w:rPr>
        <w:t>: .........................................................................PLN</w:t>
      </w:r>
    </w:p>
    <w:p w14:paraId="0572709D" w14:textId="77777777" w:rsidR="00A017E6" w:rsidRDefault="00A017E6" w:rsidP="00A017E6">
      <w:pPr>
        <w:pStyle w:val="Tekstpodstawowy"/>
      </w:pPr>
      <w:r>
        <w:t>Powyższa cena zawiera podatek VAT w wysokości .......... % tj.…………………….PLN</w:t>
      </w:r>
    </w:p>
    <w:p w14:paraId="3D6A588B" w14:textId="77777777" w:rsidR="00A17ED0" w:rsidRDefault="00A17ED0" w:rsidP="00A17ED0">
      <w:pPr>
        <w:rPr>
          <w:sz w:val="36"/>
          <w:szCs w:val="36"/>
        </w:rPr>
      </w:pPr>
    </w:p>
    <w:p w14:paraId="59256879" w14:textId="54ED38C7" w:rsidR="00A17ED0" w:rsidRPr="00885300" w:rsidRDefault="00A17ED0" w:rsidP="00A17ED0">
      <w:pPr>
        <w:rPr>
          <w:b/>
          <w:color w:val="FF0000"/>
          <w:sz w:val="18"/>
          <w:szCs w:val="18"/>
        </w:rPr>
      </w:pPr>
      <w:r w:rsidRPr="00885300">
        <w:rPr>
          <w:b/>
          <w:color w:val="FF0000"/>
          <w:sz w:val="18"/>
          <w:szCs w:val="18"/>
          <w:highlight w:val="yellow"/>
        </w:rPr>
        <w:t xml:space="preserve">Grupa 3: niszczarka typ 3 – grupa robocza: duża </w:t>
      </w:r>
      <w:r w:rsidR="00A017E6" w:rsidRPr="00885300">
        <w:rPr>
          <w:b/>
          <w:color w:val="FF0000"/>
          <w:sz w:val="18"/>
          <w:szCs w:val="18"/>
          <w:highlight w:val="yellow"/>
        </w:rPr>
        <w:t>-</w:t>
      </w:r>
      <w:r w:rsidRPr="00885300">
        <w:rPr>
          <w:b/>
          <w:color w:val="FF0000"/>
          <w:sz w:val="18"/>
          <w:szCs w:val="18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:rsidRPr="00885300" w14:paraId="78D5E000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5DB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332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788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ADD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Parametry techniczne oferowanego urządzenia</w:t>
            </w:r>
          </w:p>
        </w:tc>
      </w:tr>
      <w:tr w:rsidR="00A17ED0" w:rsidRPr="00885300" w14:paraId="112C9422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5C44" w14:textId="70547712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37C63" w14:textId="1A3C11F2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7BA15" w14:textId="61A1DDDC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A827B" w14:textId="563F180A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odytextArial"/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A17ED0" w:rsidRPr="00885300" w14:paraId="265E9E1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BA1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C12A63" w14:textId="2BA8098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8417DE" w14:textId="6060A326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……………………..………………</w:t>
            </w:r>
          </w:p>
          <w:p w14:paraId="47947BCF" w14:textId="77777777" w:rsidR="00A17ED0" w:rsidRPr="00885300" w:rsidRDefault="00A17ED0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/wskazać  nazwę producenta/</w:t>
            </w:r>
          </w:p>
        </w:tc>
      </w:tr>
      <w:tr w:rsidR="00A17ED0" w:rsidRPr="00885300" w14:paraId="3F6053D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30B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1F954" w14:textId="7777777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8ADB2" w14:textId="750A0D5E" w:rsidR="00A017E6" w:rsidRPr="00885300" w:rsidRDefault="00A017E6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…………………………………………</w:t>
            </w:r>
          </w:p>
          <w:p w14:paraId="4106DD30" w14:textId="688254B6" w:rsidR="00A17ED0" w:rsidRPr="00885300" w:rsidRDefault="00A17ED0">
            <w:pPr>
              <w:jc w:val="center"/>
              <w:rPr>
                <w:i/>
                <w:sz w:val="18"/>
                <w:szCs w:val="18"/>
              </w:rPr>
            </w:pPr>
            <w:r w:rsidRPr="00885300">
              <w:rPr>
                <w:i/>
                <w:sz w:val="18"/>
                <w:szCs w:val="18"/>
              </w:rPr>
              <w:t>/wskazać  nazwę modelu/</w:t>
            </w:r>
          </w:p>
        </w:tc>
      </w:tr>
      <w:tr w:rsidR="00A17ED0" w:rsidRPr="00885300" w14:paraId="1E67C27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CBA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1A8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77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P-5/T-5 / E-4 /F-2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F81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5290F73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06CFCD6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BCA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38D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C98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Maksymalnie do 2x15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8D7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17ED548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0AF94304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6C7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E014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3E1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Minimum 260mm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9FE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……………………</w:t>
            </w:r>
          </w:p>
          <w:p w14:paraId="79B40A3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</w:rPr>
              <w:t>/wskazać/</w:t>
            </w:r>
          </w:p>
        </w:tc>
      </w:tr>
      <w:tr w:rsidR="00A17ED0" w:rsidRPr="00885300" w14:paraId="1968AE6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CB25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19A4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A963B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 xml:space="preserve"> Pojemność min. 75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486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……………………</w:t>
            </w:r>
          </w:p>
          <w:p w14:paraId="2D7C6CD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</w:rPr>
              <w:t>/wskazać/</w:t>
            </w:r>
          </w:p>
        </w:tc>
      </w:tr>
      <w:tr w:rsidR="00A17ED0" w:rsidRPr="00885300" w14:paraId="02690B69" w14:textId="77777777" w:rsidTr="00A17ED0">
        <w:trPr>
          <w:trHeight w:val="126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688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1C32B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 xml:space="preserve">Obudowa niszczarki łącznie z drzwiczkami wykonana z płyty meblowej odporna na odbarwienia UV </w:t>
            </w:r>
          </w:p>
          <w:p w14:paraId="7D3906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30B2B" w14:textId="77777777" w:rsidR="00A17ED0" w:rsidRPr="00885300" w:rsidRDefault="00A17ED0">
            <w:pPr>
              <w:jc w:val="center"/>
              <w:rPr>
                <w:sz w:val="18"/>
                <w:szCs w:val="18"/>
              </w:rPr>
            </w:pPr>
            <w:r w:rsidRPr="00885300">
              <w:rPr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C032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</w:rPr>
              <w:t>TAK/ NIE</w:t>
            </w:r>
          </w:p>
        </w:tc>
      </w:tr>
      <w:tr w:rsidR="00A17ED0" w:rsidRPr="00885300" w14:paraId="38DB6DA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76C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9DF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CD17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sz w:val="18"/>
                <w:szCs w:val="18"/>
              </w:rPr>
              <w:t>minimum 10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B6E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……………………</w:t>
            </w:r>
          </w:p>
          <w:p w14:paraId="153BF96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258E58C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9C6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C965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068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7DF7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0D154F83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096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A55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13D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FFB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 xml:space="preserve"> ……………………</w:t>
            </w:r>
          </w:p>
          <w:p w14:paraId="25BADF4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</w:rPr>
              <w:t>/wskazać/</w:t>
            </w:r>
          </w:p>
        </w:tc>
      </w:tr>
      <w:tr w:rsidR="00A17ED0" w:rsidRPr="00885300" w14:paraId="6ED19BA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8137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2F3231" w14:textId="5F11C235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  <w:sz w:val="18"/>
                <w:szCs w:val="18"/>
              </w:rPr>
              <w:t>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54E9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54A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1BFFCF8A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DA2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0B98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A81E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7540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56D23D6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994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9D63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BD1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752D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3B58515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B5C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20B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52F20" w14:textId="5A1A2B9F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DC05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7A208C1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4AB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0B33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81E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A905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104ACC1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AF5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97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ECC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AD42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D05AE8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37C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AEE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3FA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EB6C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</w:p>
        </w:tc>
      </w:tr>
      <w:tr w:rsidR="00A17ED0" w:rsidRPr="00885300" w14:paraId="3E3ED59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555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EBF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1EE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2BEC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</w:rPr>
            </w:pPr>
          </w:p>
        </w:tc>
      </w:tr>
      <w:tr w:rsidR="00A17ED0" w:rsidRPr="00885300" w14:paraId="2251404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55CF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8E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CFB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7040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60E1B224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BBA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292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D40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694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0E204A5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C09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FF9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207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50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208714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0550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BBA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FE496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236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</w:rPr>
            </w:pPr>
            <w:r w:rsidRPr="00885300">
              <w:rPr>
                <w:rStyle w:val="BodytextArial12"/>
                <w:rFonts w:ascii="Times New Roman" w:hAnsi="Times New Roman" w:cs="Times New Roman"/>
              </w:rPr>
              <w:t>TAK/ NIE</w:t>
            </w:r>
          </w:p>
        </w:tc>
      </w:tr>
      <w:tr w:rsidR="00A17ED0" w:rsidRPr="00885300" w14:paraId="4774A063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19D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630A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lang w:val="en-US"/>
              </w:rPr>
              <w:t>normy</w:t>
            </w:r>
            <w:proofErr w:type="spellEnd"/>
          </w:p>
          <w:p w14:paraId="1644FE8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6A7DC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58C6388F" w14:textId="2FF68183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481DF832" w14:textId="77777777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40C75FBE" w14:textId="7AB6379E" w:rsidR="00A017E6" w:rsidRDefault="00A017E6" w:rsidP="00A017E6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4 szt.</w:t>
      </w:r>
      <w:r>
        <w:rPr>
          <w:b/>
        </w:rPr>
        <w:t>: .........................................................................PLN</w:t>
      </w:r>
    </w:p>
    <w:p w14:paraId="1180CCF6" w14:textId="0619140F" w:rsidR="0091748B" w:rsidRPr="000E414E" w:rsidRDefault="00A017E6" w:rsidP="000E414E">
      <w:pPr>
        <w:pStyle w:val="Tekstpodstawowy"/>
      </w:pPr>
      <w:r>
        <w:t>Powyższa cena zawiera podatek VAT w wysokości .......... % tj.…………………….PLN</w:t>
      </w:r>
    </w:p>
    <w:p w14:paraId="1E2AAC2C" w14:textId="66067F32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3: niszczarka typ 4 – grupa robocza: duża </w:t>
      </w:r>
      <w:r w:rsidR="00A017E6">
        <w:rPr>
          <w:b/>
          <w:color w:val="FF0000"/>
          <w:highlight w:val="yellow"/>
        </w:rPr>
        <w:t>-</w:t>
      </w:r>
      <w:r w:rsidRPr="00A17ED0">
        <w:rPr>
          <w:b/>
          <w:color w:val="FF0000"/>
          <w:highlight w:val="yellow"/>
        </w:rPr>
        <w:t xml:space="preserve"> 4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0B56E0D9" w14:textId="77777777" w:rsidTr="0091748B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1BC3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A524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2C43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E06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30094093" w14:textId="77777777" w:rsidTr="0091748B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CAE1D" w14:textId="765FC0D8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05ABC" w14:textId="15394434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5D416" w14:textId="286B3D55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61826" w14:textId="285BC564" w:rsidR="00A17ED0" w:rsidRPr="00885300" w:rsidRDefault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6A64E98A" w14:textId="77777777" w:rsidTr="0091748B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F07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DF84E8" w14:textId="51AC804C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A9D82" w14:textId="63B05F9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41796D5A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1478AF07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6036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2AD3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0B682" w14:textId="3472A464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175AE10F" w14:textId="61C2CFF4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3B0114B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F6A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EB0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D10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P-6/F-3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D11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BDA266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E3C3838" w14:textId="77777777" w:rsidTr="0091748B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57B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D1DD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71D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0,8x12mm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0EA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DC01D9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DFC30E7" w14:textId="77777777" w:rsidTr="001E74C5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59A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BD2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9FC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260mm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DAE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32A34E3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7E8242E" w14:textId="77777777" w:rsidTr="001E74C5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CEC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A87A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2BBD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75 , max.83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D7E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AAD5D7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701F2532" w14:textId="77777777" w:rsidTr="001E74C5">
        <w:trPr>
          <w:trHeight w:val="126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0D3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13BDD" w14:textId="77777777" w:rsidR="00A17ED0" w:rsidRPr="00885300" w:rsidRDefault="00A17ED0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Obudowa niszczarki łącznie z drzwiczkami wykonana z płyty meblowej lub plastiku </w:t>
            </w:r>
          </w:p>
          <w:p w14:paraId="4A1245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EC1B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A7D8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571F389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2D7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4E3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EB5B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5EE2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534CB8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759ED94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886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A75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37D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D49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E507F27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C10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1B3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673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1E4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3EB058E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1AB82B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AA2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1B62E" w14:textId="3E4856E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Zabezpieczenie silnika </w:t>
            </w:r>
            <w:r w:rsidR="006F6B8E">
              <w:rPr>
                <w:rFonts w:ascii="Times New Roman" w:hAnsi="Times New Roman" w:cs="Times New Roman"/>
              </w:rPr>
              <w:t xml:space="preserve">przed przegrzaniem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6B8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CBC9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A6B902A" w14:textId="77777777" w:rsidTr="0091748B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341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9CD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91C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A90A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0E55A5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651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77A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088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DCB5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03E2D71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865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048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C857FE" w14:textId="12497543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E47A8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F4820A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2270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8150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D07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0FA33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3E3707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2DA1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960E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567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D13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829C32D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1FC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82F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E05B9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56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AB4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05D5033" w14:textId="77777777" w:rsidTr="0091748B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1682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522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067D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Min. 65 mm/s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C747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41A10A6D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A933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F55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C9D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5D09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8B6937A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9C6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219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7C51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E1F6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6F6AFB2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482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A66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  <w:color w:val="000000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1D5A6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330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23E4595" w14:textId="77777777" w:rsidTr="0091748B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F25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2A7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B57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962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17FB35A" w14:textId="77777777" w:rsidTr="0091748B">
        <w:trPr>
          <w:trHeight w:val="9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ED9C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405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Dodatkowo </w:t>
            </w: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156E5" w14:textId="77777777" w:rsidR="00A17ED0" w:rsidRPr="00885300" w:rsidRDefault="00A17ED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- pochodzi z polskiej dystrybucji</w:t>
            </w:r>
          </w:p>
          <w:p w14:paraId="7F5F3F24" w14:textId="77777777" w:rsidR="00A17ED0" w:rsidRPr="00885300" w:rsidRDefault="00A17ED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- pochodzi z aktualnej oferty producenta  ( weryfikacja oferowanych parametrów na  podstawie katalogu lub strony   internetowej producenta)</w:t>
            </w:r>
          </w:p>
          <w:p w14:paraId="040651E0" w14:textId="77777777" w:rsidR="00A17ED0" w:rsidRPr="00885300" w:rsidRDefault="00A17ED0">
            <w:pPr>
              <w:ind w:right="206"/>
              <w:jc w:val="both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ED0" w14:paraId="50CC6BCD" w14:textId="77777777" w:rsidTr="0091748B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047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B68D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14254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1C2D1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0A8FFC3D" w14:textId="7958B61A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4D5087CA" w14:textId="77777777" w:rsidR="00A17ED0" w:rsidRDefault="00A17ED0" w:rsidP="00A17ED0">
      <w:pPr>
        <w:rPr>
          <w:rFonts w:ascii="Cambria" w:hAnsi="Cambria" w:cs="Cambria"/>
          <w:sz w:val="36"/>
          <w:szCs w:val="36"/>
        </w:rPr>
      </w:pPr>
    </w:p>
    <w:p w14:paraId="7E850815" w14:textId="77777777" w:rsidR="009A3BA4" w:rsidRPr="009A3BA4" w:rsidRDefault="009A3BA4" w:rsidP="009A3BA4">
      <w:pPr>
        <w:widowControl w:val="0"/>
        <w:spacing w:line="264" w:lineRule="auto"/>
        <w:ind w:right="1"/>
        <w:rPr>
          <w:b/>
        </w:rPr>
      </w:pPr>
      <w:r w:rsidRPr="009A3BA4">
        <w:rPr>
          <w:b/>
        </w:rPr>
        <w:t>Cena netto za 1 szt.:   .........................................................................PLN</w:t>
      </w:r>
    </w:p>
    <w:p w14:paraId="5093FA46" w14:textId="762DF79E" w:rsidR="009A3BA4" w:rsidRPr="009A3BA4" w:rsidRDefault="009A3BA4" w:rsidP="009A3BA4">
      <w:pPr>
        <w:widowControl w:val="0"/>
        <w:spacing w:line="264" w:lineRule="auto"/>
        <w:ind w:right="1"/>
        <w:rPr>
          <w:b/>
        </w:rPr>
      </w:pPr>
      <w:r w:rsidRPr="009A3BA4">
        <w:rPr>
          <w:b/>
        </w:rPr>
        <w:t xml:space="preserve">Cena brutto za </w:t>
      </w:r>
      <w:r>
        <w:rPr>
          <w:b/>
          <w:color w:val="FF0000"/>
        </w:rPr>
        <w:t>4</w:t>
      </w:r>
      <w:r w:rsidRPr="009A3BA4">
        <w:rPr>
          <w:b/>
          <w:color w:val="FF0000"/>
        </w:rPr>
        <w:t xml:space="preserve"> szt.</w:t>
      </w:r>
      <w:r w:rsidRPr="009A3BA4">
        <w:rPr>
          <w:b/>
        </w:rPr>
        <w:t>: .........................................................................PLN</w:t>
      </w:r>
    </w:p>
    <w:p w14:paraId="003E7033" w14:textId="3A80E690" w:rsidR="00CF0136" w:rsidRPr="007D275F" w:rsidRDefault="009A3BA4" w:rsidP="007D275F">
      <w:pPr>
        <w:widowControl w:val="0"/>
        <w:spacing w:line="360" w:lineRule="auto"/>
        <w:rPr>
          <w:b/>
        </w:rPr>
      </w:pPr>
      <w:r w:rsidRPr="009A3BA4">
        <w:rPr>
          <w:b/>
        </w:rPr>
        <w:t>Powyższa cena zawiera podatek VAT w wysokości .......... % tj.…………………….PL</w:t>
      </w:r>
      <w:r w:rsidR="007D275F">
        <w:rPr>
          <w:b/>
        </w:rPr>
        <w:t>N</w:t>
      </w:r>
    </w:p>
    <w:p w14:paraId="331463B6" w14:textId="3A7E7B4F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t xml:space="preserve">Grupa 3: niszczarka typ 5 – grupa robocza: duża  </w:t>
      </w:r>
      <w:r w:rsidR="009A3BA4">
        <w:rPr>
          <w:b/>
          <w:color w:val="FF0000"/>
          <w:highlight w:val="yellow"/>
        </w:rPr>
        <w:t>-</w:t>
      </w:r>
      <w:r w:rsidRPr="00A17ED0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1B0C76F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420400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0476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FCDE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AD3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57930EF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DFE25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BD8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015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8A90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B9C74C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70DE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E136A" w14:textId="214D5294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BACF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1F264E74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55BB5FD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80E4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92896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DE325" w14:textId="54BCB30B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</w:t>
            </w:r>
          </w:p>
          <w:p w14:paraId="41E6FE6C" w14:textId="2E65B92E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266453D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9409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0514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BCC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P-2 / O-2/T-2 / E-2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CF4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53AA8A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E9C7AB3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1957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06DD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3C3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032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3A290D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AA792FF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1C0E0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202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2DFC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E58C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7B0F4A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3E7468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F2E0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5CA3E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C5E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3D4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373B959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223CCA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9A67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44C57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 lub plastiku</w:t>
            </w:r>
          </w:p>
          <w:p w14:paraId="1EB1A4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C2A5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0B37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E26E59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2F9A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18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5268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27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3D2D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6BCA58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D3FBA8F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29884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1BE7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3E1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372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A4CAB4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4B8B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045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744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323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41F760E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20052D1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368D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A7D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C4FB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A3E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8A9C341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5F09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BDAC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5AD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68A7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F5B869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462E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394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DAF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2C13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4214D5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640D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356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920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0C3B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5E58CAD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1319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7402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5B053" w14:textId="355C8028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2A3FF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4E96150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2926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847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276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3ED0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D4FF17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71B3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D09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241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8CAF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CB1C6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EA2B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438F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94AE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B08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C3BE4F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A758BFB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0CE13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836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3FFB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705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040367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44F04C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7EA7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B69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57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37A7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1E0465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E0F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1570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952FB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551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615B44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B5A5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609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1E02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1B1F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9A7F43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2470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5B06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6F52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716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0AE7F4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447ED0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1DA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30E6C61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223F3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62AEA55E" w14:textId="640132C8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001C215B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52385A47" w14:textId="6370FEB1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24B1C6C3" w14:textId="07646E0C" w:rsidR="0091748B" w:rsidRPr="000E414E" w:rsidRDefault="009A3BA4" w:rsidP="000E414E">
      <w:pPr>
        <w:pStyle w:val="Tekstpodstawowy"/>
      </w:pPr>
      <w:r>
        <w:t>Powyższa cena zawiera podatek VAT w wysokości .......... % tj.…………………….PLN</w:t>
      </w:r>
    </w:p>
    <w:p w14:paraId="7F2EB847" w14:textId="45E33186" w:rsidR="0091748B" w:rsidRDefault="0091748B" w:rsidP="00A17ED0">
      <w:pPr>
        <w:rPr>
          <w:b/>
          <w:color w:val="FF0000"/>
          <w:highlight w:val="yellow"/>
        </w:rPr>
      </w:pPr>
    </w:p>
    <w:p w14:paraId="37EFCA6E" w14:textId="77777777" w:rsidR="00964069" w:rsidRDefault="00964069" w:rsidP="00A17ED0">
      <w:pPr>
        <w:rPr>
          <w:b/>
          <w:color w:val="FF0000"/>
          <w:highlight w:val="yellow"/>
        </w:rPr>
      </w:pPr>
    </w:p>
    <w:p w14:paraId="794FC561" w14:textId="5322F570" w:rsidR="00A17ED0" w:rsidRPr="009A3BA4" w:rsidRDefault="00A17ED0" w:rsidP="00A17ED0">
      <w:pPr>
        <w:rPr>
          <w:b/>
          <w:color w:val="FF0000"/>
          <w:highlight w:val="yellow"/>
        </w:rPr>
      </w:pPr>
      <w:r w:rsidRPr="009A3BA4">
        <w:rPr>
          <w:b/>
          <w:color w:val="FF0000"/>
          <w:highlight w:val="yellow"/>
        </w:rPr>
        <w:lastRenderedPageBreak/>
        <w:t xml:space="preserve">Grupa 3: niszczarka typ 6 – grupa robocza: duża  </w:t>
      </w:r>
      <w:r w:rsidR="009A3BA4" w:rsidRPr="009A3BA4">
        <w:rPr>
          <w:b/>
          <w:color w:val="FF0000"/>
          <w:highlight w:val="yellow"/>
        </w:rPr>
        <w:t xml:space="preserve">- </w:t>
      </w:r>
      <w:r w:rsidRPr="009A3BA4">
        <w:rPr>
          <w:b/>
          <w:color w:val="FF0000"/>
          <w:highlight w:val="yellow"/>
        </w:rPr>
        <w:t>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0FA5140C" w14:textId="77777777" w:rsidTr="009A3BA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40D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A69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845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667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13EC14D" w14:textId="77777777" w:rsidTr="009A3BA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ED7E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E17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228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C35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0B971395" w14:textId="77777777" w:rsidTr="009A3BA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A750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9318A" w14:textId="412395FD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E4F5A" w14:textId="5EB263F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0E270FD5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282C590E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6ED4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8C44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8EC79" w14:textId="544DA0ED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</w:t>
            </w:r>
          </w:p>
          <w:p w14:paraId="5D6FE18A" w14:textId="571470D1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2B463DF5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133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064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C12C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3A43E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64AB67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A4A4AE5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3B4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8AEB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353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4,5x40mm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6D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C66AEB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7163618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822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017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E78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737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21BAD1F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4B58E27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25FB2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FF49C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7D3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76AC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3C0C0E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68CBC877" w14:textId="77777777" w:rsidTr="009A3BA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2A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87A22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08E21C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FE28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26E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7A2C2C65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660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4CCE6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6F9C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21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9B96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149E03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390BB6AF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00D4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A874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3AB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21E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87144ED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C23C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A558B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952F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1FD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D740F0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6C00203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6E19B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DE8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9D6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7AA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9A2D68E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9FE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43EFC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16E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4E3C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20D592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DE53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1E80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D4C0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AE05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CC5524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2D8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B9FA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977B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215A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803AB4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33B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399ED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EF366" w14:textId="6DFB9C7B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C555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E66C54A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F6C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75D8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62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08D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0E8478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B73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1A0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4273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1D51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16C260C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00089" w14:textId="2E8CB16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  <w:r w:rsidR="00D73D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12FD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5C53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B4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0F9FD0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DCB6DEB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C588D" w14:textId="7C2FBA1B" w:rsidR="00A17ED0" w:rsidRPr="00885300" w:rsidRDefault="00D73D8D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DE9E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3D9C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A5F9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670507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0603C5E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4D346" w14:textId="7C7E231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69E47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F9B3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2E60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DF63906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AC1B" w14:textId="4453DFDE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2</w:t>
            </w:r>
            <w:r w:rsidR="00D73D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F46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D3E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B24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06DB9AA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66223" w14:textId="42EECB52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FB3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5E25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979A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79EE879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8841A" w14:textId="7A8206ED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70AF0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6F0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bCs/>
              </w:rPr>
            </w:pPr>
            <w:r w:rsidRPr="00885300">
              <w:rPr>
                <w:rFonts w:ascii="Times New Roman" w:hAnsi="Times New Roman" w:cs="Times New Roman"/>
                <w:bCs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bCs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7A2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2CE7B1" w14:textId="77777777" w:rsidTr="009A3BA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2A9A6" w14:textId="5958BA34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  <w:r w:rsidR="00D73D8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3186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2A3BEB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7F8D4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652C8D12" w14:textId="5A808B51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1CCC895D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6DBE81A9" w14:textId="2DA3B185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4081182C" w14:textId="77777777" w:rsid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4AC170AE" w14:textId="77777777" w:rsidR="00A17ED0" w:rsidRDefault="00A17ED0" w:rsidP="00A17ED0">
      <w:pPr>
        <w:rPr>
          <w:rFonts w:ascii="Cambria" w:hAnsi="Cambria" w:cs="Cambria"/>
          <w:sz w:val="36"/>
          <w:szCs w:val="36"/>
        </w:rPr>
      </w:pPr>
    </w:p>
    <w:p w14:paraId="4FBB5B5C" w14:textId="0F3594C3" w:rsidR="00A17ED0" w:rsidRPr="009A3BA4" w:rsidRDefault="00A17ED0" w:rsidP="00A17ED0">
      <w:pPr>
        <w:rPr>
          <w:b/>
          <w:color w:val="FF0000"/>
        </w:rPr>
      </w:pPr>
      <w:r w:rsidRPr="009A3BA4">
        <w:rPr>
          <w:b/>
          <w:color w:val="FF0000"/>
          <w:highlight w:val="yellow"/>
        </w:rPr>
        <w:t>Grupa 3: niszczarka typ 7 – grupa robocza: duża</w:t>
      </w:r>
      <w:r w:rsidR="009A3BA4" w:rsidRP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AEA8C92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CC90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95E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2B9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94C8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4B059852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FA49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FA0FE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092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81E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46648F23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161E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6764D" w14:textId="67AA51B8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51A1A" w14:textId="7CB269E6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</w:t>
            </w:r>
          </w:p>
          <w:p w14:paraId="7FF71EC6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EA5F3E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3F94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EB7D0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4CFB2" w14:textId="55C8EE9D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……………………………………………..</w:t>
            </w:r>
          </w:p>
          <w:p w14:paraId="3CAE880B" w14:textId="0C0DE34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489F6516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A999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32A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A636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P-5 /T-5 / E-4 /F-2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F520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4F8D20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B73DE2E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5DC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1711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180E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2x15mm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B54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5B77E4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08AF1EE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F5EA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E31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EEB3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310mm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29A5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16E7AAA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287AD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01DC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4930C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Worek na ścinki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A0F2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100l - max.120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3EB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691B521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4D173CD4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E79E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86CC9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 lub plastiku</w:t>
            </w:r>
          </w:p>
          <w:p w14:paraId="1692463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D8FAB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D501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00E6F83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5781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DEE5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D587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15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87DD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05390C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067D305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C42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215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9ADD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EB5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D5F90C7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73E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B962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6B2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590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C668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0697ECA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17A545B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1D34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3DC8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F2F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0F9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412522E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2E8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D336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9371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3CDFE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39FB1B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77E6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A4C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zacięcie papieru i przypadkowemu wciągnięciu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0055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9C3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0731DE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7276F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A399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F62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2FFA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21E641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0D71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190F4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Okienko rewizyjne z przodu urządzenia ułatwiające kontrolę </w:t>
            </w:r>
            <w:r w:rsidRPr="00885300">
              <w:rPr>
                <w:rFonts w:ascii="Times New Roman" w:hAnsi="Times New Roman" w:cs="Times New Roman"/>
              </w:rPr>
              <w:lastRenderedPageBreak/>
              <w:t>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B38C2" w14:textId="2042ACAA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D45F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96ADB5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B17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0BDA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82E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D2FA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B8E7CE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D43C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D81A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F3E0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8598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22D209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9CDD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A352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5EBA9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56db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FEB22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5052A1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A787BD7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8A93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03A5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BA8A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0,08m/s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2B2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42FD7D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ABC88F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3E96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E0FC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Sygnalizacja zacięcia, przegrzania, pełnego kosza, zacięcie, wyjęty kosz, trybu gotowości przez diody LED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FF11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C3DD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EE6D873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03AB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A1CA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940A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128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BE5362D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92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FAF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7DCE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37C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8AD2968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5C3C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D96C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D9FD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bCs/>
              </w:rPr>
            </w:pPr>
            <w:r w:rsidRPr="00885300">
              <w:rPr>
                <w:rFonts w:ascii="Times New Roman" w:hAnsi="Times New Roman" w:cs="Times New Roman"/>
                <w:bCs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  <w:bCs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8DAC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A13011D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E18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BF3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AF68DB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CAF0D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391F1FC8" w14:textId="5F4B125E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51F862DE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40F5C1C7" w14:textId="17195730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2EA10FA4" w14:textId="783A17F4" w:rsidR="00CF0136" w:rsidRPr="006F6B8E" w:rsidRDefault="009A3BA4" w:rsidP="006F6B8E">
      <w:pPr>
        <w:pStyle w:val="Tekstpodstawowy"/>
      </w:pPr>
      <w:r>
        <w:t>Powyższa cena zawiera podatek VAT w wysokości .......... % tj.…………………….PLN</w:t>
      </w:r>
    </w:p>
    <w:p w14:paraId="3BCCF625" w14:textId="77777777" w:rsidR="00CF0136" w:rsidRDefault="00CF0136" w:rsidP="00A17ED0">
      <w:pPr>
        <w:rPr>
          <w:b/>
          <w:color w:val="FF0000"/>
          <w:highlight w:val="yellow"/>
        </w:rPr>
      </w:pPr>
    </w:p>
    <w:p w14:paraId="4BF567AB" w14:textId="73E1E2F6" w:rsidR="00A17ED0" w:rsidRPr="009A3BA4" w:rsidRDefault="00A17ED0" w:rsidP="00A17ED0">
      <w:pPr>
        <w:rPr>
          <w:b/>
          <w:color w:val="FF0000"/>
        </w:rPr>
      </w:pPr>
      <w:r w:rsidRPr="009A3BA4">
        <w:rPr>
          <w:b/>
          <w:color w:val="FF0000"/>
          <w:highlight w:val="yellow"/>
        </w:rPr>
        <w:t>Grupa 4: niszczarka typ 1 – grupa robocza:</w:t>
      </w:r>
      <w:r w:rsidRPr="009A3BA4">
        <w:rPr>
          <w:b/>
          <w:color w:val="FF0000"/>
          <w:highlight w:val="yellow"/>
          <w:lang w:val="en-US"/>
        </w:rPr>
        <w:t xml:space="preserve"> </w:t>
      </w:r>
      <w:r w:rsidRPr="009A3BA4">
        <w:rPr>
          <w:b/>
          <w:color w:val="FF0000"/>
          <w:highlight w:val="yellow"/>
        </w:rPr>
        <w:t xml:space="preserve">duża  </w:t>
      </w:r>
      <w:r w:rsidR="009A3BA4" w:rsidRP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2 sztuki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3BCAC898" w14:textId="77777777" w:rsidTr="00A17ED0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6F3CC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 w:cs="Calibri"/>
              </w:rPr>
            </w:pPr>
            <w:r w:rsidRPr="00A17ED0">
              <w:rPr>
                <w:rStyle w:val="BodytextArial"/>
                <w:rFonts w:ascii="Calibri" w:hAnsi="Calibri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3A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7D66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C7EC8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2F16C0D1" w14:textId="77777777" w:rsidTr="00A17ED0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E5438" w14:textId="77777777" w:rsidR="00A17ED0" w:rsidRPr="00A17ED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Calibri" w:hAnsi="Calibri"/>
              </w:rPr>
            </w:pPr>
            <w:r w:rsidRPr="00A17ED0">
              <w:rPr>
                <w:rStyle w:val="BodytextArial"/>
                <w:rFonts w:ascii="Calibri" w:hAnsi="Calibri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1E2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89E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2EE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16AC7022" w14:textId="77777777" w:rsidTr="00A17ED0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FDD3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6E8F8" w14:textId="740DF7FA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41EF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3BC52F18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69C25C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56759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AB06C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EF57B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71C70CA7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2490B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8E73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BEA7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 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FF4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5A93C3B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69C03AC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D5B1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BE435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CEAC49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Maksymalnie do 4,5x40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416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4D4FB7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69CD711" w14:textId="77777777" w:rsidTr="00A17ED0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AEA3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8DDC1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02CC7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330mm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284D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036F0EF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3D80D11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384C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3901A8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Kosz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017B8D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140- max.165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D8A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6F62F4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58C44CE6" w14:textId="77777777" w:rsidTr="00A17ED0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794E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7700B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5C920D2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F124A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D968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6B5E4054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6F28F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4647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E0CB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28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A44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800378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F23AE64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6C90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EA1A2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B49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9D8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7FF4E6C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60977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623F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DF5B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88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51DAF53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F657ABA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06B9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DC37F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5C4D9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1A20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3F31946" w14:textId="77777777" w:rsidTr="00A17ED0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1E32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4F24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EE80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83FC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1B753CC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D487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162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EC84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B7800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7F4515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16AF59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1B51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Zintegrowany system automatycznego  oliwienia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CD8F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C832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C60616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A0408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972B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3693F" w14:textId="084422F1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94C4A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1F1085A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85F1A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38A5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E6E0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F5D73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0BC8809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A3D0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6462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1185A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0384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7888C33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BA59A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CC0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DCA6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60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B696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4A84C6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64063D2" w14:textId="77777777" w:rsidTr="00A17ED0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74683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8DC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049A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669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161F6A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0A84A2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25291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D259B" w14:textId="0B0AAD33" w:rsidR="00B138AA" w:rsidRPr="007D275F" w:rsidRDefault="009620D1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Wysokiej rozdzielczości dotykowy wyświetlacz 4,3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jak tryb pracy oraz status </w:t>
            </w:r>
          </w:p>
          <w:p w14:paraId="42186B86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2E66785E" w14:textId="766EEA23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2473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CEAC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94145B1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0D2C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28FEE" w14:textId="1A32DC43" w:rsidR="00A17ED0" w:rsidRPr="00885300" w:rsidRDefault="009620D1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A17ED0" w:rsidRPr="00885300">
              <w:rPr>
                <w:rFonts w:ascii="Times New Roman" w:hAnsi="Times New Roman" w:cs="Times New Roman"/>
              </w:rPr>
              <w:t>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28786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0B4B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D7DDB92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B6B25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A4E1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2DEE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D811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58E0D39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D3AD2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6486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4878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F7C3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AE4A23C" w14:textId="77777777" w:rsidTr="00A17ED0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9E0E1D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90472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75E9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5A20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D34183B" w14:textId="77777777" w:rsidTr="00A17ED0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CC6FC" w14:textId="77777777" w:rsidR="00A17ED0" w:rsidRDefault="00A17ED0">
            <w:pPr>
              <w:pStyle w:val="Tekstpodstawowy1"/>
              <w:shd w:val="clear" w:color="auto" w:fill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8B5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0DBF46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B2BA9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7A43FC54" w14:textId="6A8DD2A3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7B1FA128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077678D1" w14:textId="577C4E5D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2 szt.</w:t>
      </w:r>
      <w:r>
        <w:rPr>
          <w:b/>
        </w:rPr>
        <w:t>: .........................................................................PLN</w:t>
      </w:r>
    </w:p>
    <w:p w14:paraId="722E9E85" w14:textId="543187F9" w:rsidR="00A17ED0" w:rsidRPr="009A3BA4" w:rsidRDefault="009A3BA4" w:rsidP="009A3BA4">
      <w:pPr>
        <w:pStyle w:val="Tekstpodstawowy"/>
      </w:pPr>
      <w:r>
        <w:t>Powyższa cena zawiera podatek VAT w wysokości .......... % tj.…………………….PLN</w:t>
      </w:r>
    </w:p>
    <w:p w14:paraId="170BDFFF" w14:textId="56002F44" w:rsidR="007D275F" w:rsidRDefault="0062563A" w:rsidP="00A17ED0">
      <w:pPr>
        <w:rPr>
          <w:b/>
          <w:color w:val="FF0000"/>
          <w:highlight w:val="yellow"/>
        </w:rPr>
      </w:pP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  <w:r>
        <w:rPr>
          <w:b/>
          <w:color w:val="FF0000"/>
          <w:highlight w:val="yellow"/>
        </w:rPr>
        <w:br/>
      </w:r>
    </w:p>
    <w:p w14:paraId="4838F747" w14:textId="33A333ED" w:rsidR="00A17ED0" w:rsidRPr="00A17ED0" w:rsidRDefault="00A17ED0" w:rsidP="00A17ED0">
      <w:pPr>
        <w:rPr>
          <w:b/>
          <w:color w:val="FF0000"/>
        </w:rPr>
      </w:pPr>
      <w:r w:rsidRPr="00A17ED0">
        <w:rPr>
          <w:b/>
          <w:color w:val="FF0000"/>
          <w:highlight w:val="yellow"/>
        </w:rPr>
        <w:lastRenderedPageBreak/>
        <w:t xml:space="preserve">Grupa 4: niszczarka typ 2 – grupa robocza: duża </w:t>
      </w:r>
      <w:r w:rsidR="009A3BA4">
        <w:rPr>
          <w:b/>
          <w:color w:val="FF0000"/>
          <w:highlight w:val="yellow"/>
        </w:rPr>
        <w:t xml:space="preserve">- </w:t>
      </w:r>
      <w:r w:rsidRPr="00A17ED0">
        <w:rPr>
          <w:b/>
          <w:color w:val="FF0000"/>
          <w:highlight w:val="yellow"/>
        </w:rPr>
        <w:t xml:space="preserve"> 1 sztuka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18702DDF" w14:textId="77777777" w:rsidTr="009A3BA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732D7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42F4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5C89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C81E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1223402B" w14:textId="77777777" w:rsidTr="009A3BA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C8B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7A5F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5DA2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EEE9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6E6E6D5E" w14:textId="77777777" w:rsidTr="009A3BA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15F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A4C19" w14:textId="40B91FC9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64B67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……………………..…………………………</w:t>
            </w:r>
          </w:p>
          <w:p w14:paraId="07D76C9D" w14:textId="77777777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6B6B21A1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6A10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CDA13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BA777" w14:textId="4201A55C" w:rsidR="009A3BA4" w:rsidRPr="00885300" w:rsidRDefault="009A3BA4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…………………………………………..</w:t>
            </w:r>
          </w:p>
          <w:p w14:paraId="0A86AB6D" w14:textId="1905333F" w:rsidR="00A17ED0" w:rsidRPr="00885300" w:rsidRDefault="00A17ED0">
            <w:pPr>
              <w:jc w:val="center"/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5A324D1D" w14:textId="77777777" w:rsidTr="009A3BA4">
        <w:trPr>
          <w:trHeight w:val="5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5FD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278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9EA8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P-2 / O-2/T-2 / E-2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7517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3E8D9FA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51B32DDA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5390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8FC0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58C35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B196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E19753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7C187F8" w14:textId="77777777" w:rsidTr="009A3BA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2E0B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44C4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F6B0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  <w:lang w:val="de-DE"/>
              </w:rPr>
            </w:pPr>
            <w:r w:rsidRPr="00885300">
              <w:rPr>
                <w:rFonts w:ascii="Times New Roman" w:hAnsi="Times New Roman" w:cs="Times New Roman"/>
              </w:rPr>
              <w:t>Minimum 400mm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8E11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B2F7C5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0799751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A0C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57C60" w14:textId="77777777" w:rsidR="00A17ED0" w:rsidRPr="00885300" w:rsidRDefault="00A17ED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Kosz-pojemnik lub worek na ścinki na stelażu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150C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Pojemność min. 190l - max.230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5D8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59936BB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9D2C161" w14:textId="77777777" w:rsidTr="009A3BA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D28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8E451" w14:textId="77777777" w:rsidR="00A17ED0" w:rsidRPr="00885300" w:rsidRDefault="00A17ED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Podstawa wykonana z płyty meblowej lub plastiku</w:t>
            </w:r>
          </w:p>
          <w:p w14:paraId="2EABE2C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8911E" w14:textId="77777777" w:rsidR="00A17ED0" w:rsidRPr="00885300" w:rsidRDefault="00A17ED0">
            <w:pPr>
              <w:jc w:val="center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3D9A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465F3404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15F9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CBC9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ED5C0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0641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023BACC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A0AC58D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B575E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3A0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C57F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Papier, karta kredytowa, zszywki, spinacze do papieru, płyty CD, dyskietki, nośnik USB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6D4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CAE1B77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962B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C5A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701C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C87F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7CE9B412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4CAB0C0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060B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A7CE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6ADD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8F27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FCB791B" w14:textId="77777777" w:rsidTr="009A3BA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B70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1BB7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149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B5CFF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1CE71B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1CBD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4BD94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9E0D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428C6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C2584BD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DAD2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C5DF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Okienko rewizyjne z przodu urządzenia ułatwiające kontrolę 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0DBFD1" w14:textId="6285676E" w:rsidR="00A17ED0" w:rsidRPr="00885300" w:rsidRDefault="00487C9C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4B521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07ECB61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200A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BFF72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8C5D7" w14:textId="0D7B9976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AB7EC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C2A8B26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CF84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D331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E4F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CF11B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9AB12C7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911D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E2133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C6EED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Max 60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86C4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278F25D5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B5F8A79" w14:textId="77777777" w:rsidTr="009A3BA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FC312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7D08F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08DAC8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E2CE1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9CCA840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2FA9599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01B0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AAAF1B" w14:textId="2C6786E8" w:rsidR="00B138AA" w:rsidRPr="007D275F" w:rsidRDefault="009620D1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Wysokiej rozdzielczości dotykowy wyświetlacz 4,3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jak tryb pracy oraz status </w:t>
            </w:r>
          </w:p>
          <w:p w14:paraId="670C5FFF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3B299191" w14:textId="582C3EFF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2401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19914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FA01EDF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49AF7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DAB3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D7FC5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B83E7" w14:textId="77777777" w:rsidR="00A17ED0" w:rsidRPr="00885300" w:rsidRDefault="00A17ED0">
            <w:pPr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71E477D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CFE5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464BB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270FC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5496A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9B3EBB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97A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97BC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EBAF7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7739D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A60F5B6" w14:textId="77777777" w:rsidTr="009A3BA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2469B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B6466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790D2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B943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51CA6E3" w14:textId="77777777" w:rsidTr="009A3BA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E0029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8E448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1C7A9D20" w14:textId="77777777" w:rsidR="00A17ED0" w:rsidRPr="00885300" w:rsidRDefault="00A17ED0">
            <w:pPr>
              <w:pStyle w:val="Tekstpodstawowy1"/>
              <w:shd w:val="clear" w:color="auto" w:fill="auto"/>
              <w:jc w:val="center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D4696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10234BB9" w14:textId="0F572391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  <w:tr w:rsidR="00A17ED0" w14:paraId="250E1347" w14:textId="77777777" w:rsidTr="009A3BA4">
        <w:trPr>
          <w:trHeight w:val="605"/>
        </w:trPr>
        <w:tc>
          <w:tcPr>
            <w:tcW w:w="8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B3286" w14:textId="77777777" w:rsidR="00A17ED0" w:rsidRPr="00885300" w:rsidRDefault="00A17ED0">
            <w:pPr>
              <w:ind w:right="206"/>
              <w:jc w:val="both"/>
              <w:rPr>
                <w:iCs/>
                <w:sz w:val="20"/>
                <w:szCs w:val="20"/>
              </w:rPr>
            </w:pPr>
          </w:p>
        </w:tc>
      </w:tr>
    </w:tbl>
    <w:p w14:paraId="5E933E6E" w14:textId="77777777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 szt.:   .........................................................................PLN</w:t>
      </w:r>
    </w:p>
    <w:p w14:paraId="51CEE7A3" w14:textId="57EDD48E" w:rsidR="009A3BA4" w:rsidRDefault="009A3BA4" w:rsidP="009A3BA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>
        <w:rPr>
          <w:b/>
          <w:color w:val="FF0000"/>
        </w:rPr>
        <w:t>1 szt.</w:t>
      </w:r>
      <w:r>
        <w:rPr>
          <w:b/>
        </w:rPr>
        <w:t>: .........................................................................PLN</w:t>
      </w:r>
    </w:p>
    <w:p w14:paraId="12FA09F5" w14:textId="65E72F19" w:rsidR="00A17ED0" w:rsidRPr="00885300" w:rsidRDefault="009A3BA4" w:rsidP="00885300">
      <w:pPr>
        <w:pStyle w:val="Tekstpodstawowy"/>
      </w:pPr>
      <w:r>
        <w:t>Powyższa cena zawiera podatek VAT w wysokości .......... % tj.…………………….PLN</w:t>
      </w:r>
      <w:r w:rsidR="00A17ED0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088C1A" w14:textId="77777777" w:rsidR="00D73D8D" w:rsidRDefault="00D73D8D" w:rsidP="00A17ED0">
      <w:pPr>
        <w:rPr>
          <w:b/>
          <w:color w:val="FF0000"/>
          <w:highlight w:val="yellow"/>
        </w:rPr>
      </w:pPr>
    </w:p>
    <w:p w14:paraId="07D8F274" w14:textId="462F421A" w:rsidR="00A17ED0" w:rsidRPr="009A3BA4" w:rsidRDefault="00A17ED0" w:rsidP="00A17ED0">
      <w:pPr>
        <w:rPr>
          <w:b/>
        </w:rPr>
      </w:pPr>
      <w:r w:rsidRPr="009A3BA4">
        <w:rPr>
          <w:b/>
          <w:color w:val="FF0000"/>
          <w:highlight w:val="yellow"/>
        </w:rPr>
        <w:t xml:space="preserve">Grupa 4: niszczarka typ </w:t>
      </w:r>
      <w:r w:rsidR="009620D1">
        <w:rPr>
          <w:b/>
          <w:color w:val="FF0000"/>
          <w:highlight w:val="yellow"/>
        </w:rPr>
        <w:t>3</w:t>
      </w:r>
      <w:r w:rsidRPr="009A3BA4">
        <w:rPr>
          <w:b/>
          <w:color w:val="FF0000"/>
          <w:highlight w:val="yellow"/>
        </w:rPr>
        <w:t xml:space="preserve"> – grupa robocza: duża  </w:t>
      </w:r>
      <w:r w:rsidR="009A3BA4">
        <w:rPr>
          <w:b/>
          <w:color w:val="FF0000"/>
          <w:highlight w:val="yellow"/>
        </w:rPr>
        <w:t>-</w:t>
      </w:r>
      <w:r w:rsidRPr="009A3BA4">
        <w:rPr>
          <w:b/>
          <w:color w:val="FF0000"/>
          <w:highlight w:val="yellow"/>
        </w:rPr>
        <w:t xml:space="preserve"> 1 sztuka</w:t>
      </w:r>
    </w:p>
    <w:tbl>
      <w:tblPr>
        <w:tblOverlap w:val="never"/>
        <w:tblW w:w="4900" w:type="pct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"/>
        <w:gridCol w:w="2190"/>
        <w:gridCol w:w="3200"/>
        <w:gridCol w:w="3200"/>
      </w:tblGrid>
      <w:tr w:rsidR="00A17ED0" w14:paraId="64EC5C56" w14:textId="77777777" w:rsidTr="00547B04">
        <w:trPr>
          <w:trHeight w:val="527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DA08A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8BF26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Nazwa elementu, parametru lub cechy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DFF2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Wymagane parametry techniczne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E923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Parametry techniczne oferowanego urządzenia</w:t>
            </w:r>
          </w:p>
        </w:tc>
      </w:tr>
      <w:tr w:rsidR="00A17ED0" w14:paraId="63839A59" w14:textId="77777777" w:rsidTr="00547B04">
        <w:trPr>
          <w:trHeight w:val="111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F41F5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2315E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CA311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A87455" w14:textId="77777777" w:rsidR="00A17ED0" w:rsidRPr="00885300" w:rsidRDefault="00A17ED0" w:rsidP="00CF0136">
            <w:pPr>
              <w:pStyle w:val="Tekstpodstawowy1"/>
              <w:shd w:val="clear" w:color="auto" w:fill="auto"/>
              <w:jc w:val="center"/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ED0" w14:paraId="2FEE09C4" w14:textId="77777777" w:rsidTr="00547B04">
        <w:trPr>
          <w:trHeight w:val="50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52E62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14E94" w14:textId="3F5EED54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PRODUCENT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0499A" w14:textId="449F03B5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……………………..………………</w:t>
            </w:r>
          </w:p>
          <w:p w14:paraId="22945783" w14:textId="77777777" w:rsidR="00A17ED0" w:rsidRPr="00885300" w:rsidRDefault="00A17ED0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producenta/</w:t>
            </w:r>
          </w:p>
        </w:tc>
      </w:tr>
      <w:tr w:rsidR="00A17ED0" w14:paraId="014CB325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9817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977B8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MODEL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D4747" w14:textId="66F425E7" w:rsidR="009A3BA4" w:rsidRPr="00885300" w:rsidRDefault="009A3BA4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…………………………………………</w:t>
            </w:r>
          </w:p>
          <w:p w14:paraId="3EA2A97B" w14:textId="3AD457E9" w:rsidR="00A17ED0" w:rsidRPr="00885300" w:rsidRDefault="00A17ED0" w:rsidP="00885300">
            <w:pPr>
              <w:rPr>
                <w:i/>
                <w:sz w:val="20"/>
                <w:szCs w:val="20"/>
              </w:rPr>
            </w:pPr>
            <w:r w:rsidRPr="00885300">
              <w:rPr>
                <w:i/>
                <w:sz w:val="20"/>
                <w:szCs w:val="20"/>
              </w:rPr>
              <w:t>/wskazać  nazwę modelu/</w:t>
            </w:r>
          </w:p>
        </w:tc>
      </w:tr>
      <w:tr w:rsidR="00A17ED0" w14:paraId="12E76525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155A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FBEE2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Stopień tajności 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D9F8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P-4 / O-3/T-4 / E-3/F-1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8A7D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42C4F3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700E1330" w14:textId="77777777" w:rsidTr="00547B0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009D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66F4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Rozmiar cięcia w 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8898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Maksymalnie do 4x60mm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11E95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7631D039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17F2543E" w14:textId="77777777" w:rsidTr="00547B04">
        <w:trPr>
          <w:trHeight w:val="27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31BA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8182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Szerokość wejścia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D3652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Minimum 400mm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BC8F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BB91F4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40CE0838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699C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542A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Kosz-pojemnik lub worek na ścinki na stelażu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BBE36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 Pojemność min. 190l - max.230 L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D15E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……………………</w:t>
            </w:r>
          </w:p>
          <w:p w14:paraId="44AD20BF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/wskazać/</w:t>
            </w:r>
          </w:p>
        </w:tc>
      </w:tr>
      <w:tr w:rsidR="00A17ED0" w14:paraId="242E3BDA" w14:textId="77777777" w:rsidTr="00547B04">
        <w:trPr>
          <w:trHeight w:val="570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E151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C483C" w14:textId="77777777" w:rsidR="00A17ED0" w:rsidRPr="00885300" w:rsidRDefault="00A17ED0" w:rsidP="00885300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 xml:space="preserve">Podstawa wykonana z płyty meblowej </w:t>
            </w:r>
          </w:p>
          <w:p w14:paraId="340BEBB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E444A" w14:textId="77777777" w:rsidR="00A17ED0" w:rsidRPr="00885300" w:rsidRDefault="00A17ED0" w:rsidP="00885300">
            <w:pPr>
              <w:rPr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E93F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color w:val="auto"/>
                <w:sz w:val="20"/>
                <w:szCs w:val="20"/>
              </w:rPr>
              <w:t>TAK/ NIE</w:t>
            </w:r>
          </w:p>
        </w:tc>
      </w:tr>
      <w:tr w:rsidR="00A17ED0" w14:paraId="76A178CE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ACF9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BBCDC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Jednorazowo niszczy kartek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2C61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sz w:val="20"/>
                <w:szCs w:val="20"/>
              </w:rPr>
              <w:t>minimum 60 kartek A4 80 g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5C53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156C4BB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b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71F44D3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4620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2B09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Rodzaj niszczonego nośnika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D743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Papier, karta kredytowa, zszywki, spinacze do papieru, płyty CD, dyskietki,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700FE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F5AA2A1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00AB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C749C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Moc silnika: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5F51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min 1900 W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93EC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……………………</w:t>
            </w:r>
          </w:p>
          <w:p w14:paraId="6B69A7E3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0FAB87F7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DDB5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5A00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Zabezpieczenie silnika przed przegrzaniem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9288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5744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711F662" w14:textId="77777777" w:rsidTr="00547B04">
        <w:trPr>
          <w:trHeight w:val="25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BC7F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392F9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Automatyczny start/stop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A031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48E3F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DCF2129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5CBD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0ADB5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- automatyczne cofanie w przypadku zacięcia papieru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C79D6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2ABE30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7515744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8071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6194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Okienko rewizyjne z przodu urządzenia ułatwiające kontrolę </w:t>
            </w:r>
            <w:r w:rsidRPr="00885300">
              <w:rPr>
                <w:rFonts w:ascii="Times New Roman" w:hAnsi="Times New Roman" w:cs="Times New Roman"/>
              </w:rPr>
              <w:lastRenderedPageBreak/>
              <w:t>zapełnienia kosza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5DEDE" w14:textId="02F4CAB9" w:rsidR="00A17ED0" w:rsidRPr="00885300" w:rsidRDefault="00487C9C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lastRenderedPageBreak/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3A51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618147BC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8DCBD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1751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Zużycie energii w trybie czuwania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5842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 punktowany max. do 0,1W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B26EE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3788D87C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9D7E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CBB1C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Szczelina wejściowa z zabezpieczeniem przed przeciążeniem eliminuje zacięcia papieru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ED28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EDB88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5CA395BE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5CBF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F729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Głośność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AED5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Max 60db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09D3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6D3D1D8D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2EEF552B" w14:textId="77777777" w:rsidTr="00547B04">
        <w:trPr>
          <w:trHeight w:val="269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48D0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38B8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Szybkość cięcia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BA9A7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 xml:space="preserve"> Min . 0,10m/s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6B0C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  <w:p w14:paraId="4D7F7D1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  <w:t>/wskazać/</w:t>
            </w:r>
          </w:p>
        </w:tc>
      </w:tr>
      <w:tr w:rsidR="00A17ED0" w14:paraId="443E69B2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A31CB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DBF2E" w14:textId="0B55D97E" w:rsidR="00B138AA" w:rsidRPr="007D275F" w:rsidRDefault="006F6B8E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 xml:space="preserve">Wysokiej rozdzielczości dotykowy </w:t>
            </w:r>
            <w:r w:rsidR="009620D1" w:rsidRPr="007D275F">
              <w:rPr>
                <w:rFonts w:ascii="Times New Roman" w:hAnsi="Times New Roman" w:cs="Times New Roman"/>
              </w:rPr>
              <w:t>wyświetlacz</w:t>
            </w:r>
            <w:r w:rsidRPr="007D275F">
              <w:rPr>
                <w:rFonts w:ascii="Times New Roman" w:hAnsi="Times New Roman" w:cs="Times New Roman"/>
              </w:rPr>
              <w:t xml:space="preserve">4,3 </w:t>
            </w:r>
            <w:r w:rsidR="00A17ED0" w:rsidRPr="007D275F">
              <w:rPr>
                <w:rFonts w:ascii="Times New Roman" w:hAnsi="Times New Roman" w:cs="Times New Roman"/>
              </w:rPr>
              <w:br/>
            </w:r>
            <w:r w:rsidR="00B138AA" w:rsidRPr="007D275F">
              <w:rPr>
                <w:rFonts w:ascii="Times New Roman" w:hAnsi="Times New Roman" w:cs="Times New Roman"/>
              </w:rPr>
              <w:t xml:space="preserve">który pokazuje zacięcia, przegrzania, pełnego kosza, zacięcie, wyjęty kosz, trybu gotowości i bieżące informacje takie jak tryb pracy oraz status </w:t>
            </w:r>
          </w:p>
          <w:p w14:paraId="136C3423" w14:textId="77777777" w:rsidR="00B138AA" w:rsidRPr="007D275F" w:rsidRDefault="00B138AA" w:rsidP="007D275F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7D275F">
              <w:rPr>
                <w:rFonts w:ascii="Times New Roman" w:hAnsi="Times New Roman" w:cs="Times New Roman"/>
              </w:rPr>
              <w:t>operacji</w:t>
            </w:r>
          </w:p>
          <w:p w14:paraId="4291D7B3" w14:textId="3CF22B6E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0CB67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17F53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i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0441E446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69A3A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7731D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System napędu i sterownia pozwalający na wybór trybu pracy : standardowy, wydajny, cichy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803A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077D4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7B2ACB2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F064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FC79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 xml:space="preserve">Automatyczne oliwienie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A210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337DB" w14:textId="77777777" w:rsidR="00A17ED0" w:rsidRPr="00885300" w:rsidRDefault="00A17ED0" w:rsidP="00885300">
            <w:pPr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10D4DD94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7DDD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73FC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Niszczarka przystosowana do pracy ciągłej 24h/dobę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67CA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7DCF8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4C459130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45352E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160B50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kółka ułatwiające przesuwanie urządzenia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BCE197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wymagane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73C6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2E7D625C" w14:textId="77777777" w:rsidTr="00547B04">
        <w:trPr>
          <w:trHeight w:val="264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FC0BF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21EDA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Wałki tnące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66544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wykonane z jednego elementu stali, hartowane, odporne na zszywki i spinacze</w:t>
            </w:r>
            <w:r w:rsidRPr="0088530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7B3E5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</w:pPr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</w:rPr>
              <w:t>TAK/ NIE</w:t>
            </w:r>
          </w:p>
        </w:tc>
      </w:tr>
      <w:tr w:rsidR="00A17ED0" w14:paraId="7940DE78" w14:textId="77777777" w:rsidTr="00547B04">
        <w:trPr>
          <w:trHeight w:val="605"/>
        </w:trPr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A8C4B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Fonts w:ascii="Times New Roman" w:hAnsi="Times New Roman" w:cs="Times New Roman"/>
              </w:rPr>
            </w:pPr>
            <w:r w:rsidRPr="0088530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4EF31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Wymagane</w:t>
            </w:r>
            <w:proofErr w:type="spellEnd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00"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  <w:t>normy</w:t>
            </w:r>
            <w:proofErr w:type="spellEnd"/>
          </w:p>
          <w:p w14:paraId="6258EB63" w14:textId="77777777" w:rsidR="00A17ED0" w:rsidRPr="00885300" w:rsidRDefault="00A17ED0" w:rsidP="00885300">
            <w:pPr>
              <w:pStyle w:val="Tekstpodstawowy1"/>
              <w:shd w:val="clear" w:color="auto" w:fill="auto"/>
              <w:rPr>
                <w:rStyle w:val="BodytextArial12"/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008F1" w14:textId="77777777" w:rsidR="001F54DA" w:rsidRDefault="001F54DA" w:rsidP="001F54DA">
            <w:pPr>
              <w:spacing w:before="60" w:after="60"/>
              <w:ind w:left="30" w:right="-72"/>
              <w:rPr>
                <w:b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Oświadczamy, że zaoferowane  urządzenia wyprodukowane są  zgodnie z normą  </w:t>
            </w:r>
            <w:r>
              <w:rPr>
                <w:iCs/>
                <w:sz w:val="18"/>
                <w:szCs w:val="18"/>
              </w:rPr>
              <w:br/>
              <w:t>PN-EN ISO 9001 lub równoważną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</w:t>
            </w:r>
            <w:r w:rsidRPr="001F54DA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1F54DA">
              <w:rPr>
                <w:iCs/>
                <w:color w:val="FF0000"/>
                <w:sz w:val="18"/>
                <w:szCs w:val="18"/>
              </w:rPr>
              <w:t xml:space="preserve">  </w:t>
            </w:r>
            <w:r>
              <w:rPr>
                <w:iCs/>
                <w:sz w:val="18"/>
                <w:szCs w:val="18"/>
              </w:rPr>
              <w:t xml:space="preserve">PN-EN ISO 14001 lub równoważną </w:t>
            </w:r>
          </w:p>
          <w:p w14:paraId="45D0E07C" w14:textId="7BE88962" w:rsidR="00A17ED0" w:rsidRPr="00964069" w:rsidRDefault="001F54DA" w:rsidP="001F54DA">
            <w:pPr>
              <w:spacing w:before="60" w:after="60"/>
              <w:ind w:left="30" w:right="-72"/>
              <w:rPr>
                <w:rStyle w:val="BodytextArial12"/>
                <w:rFonts w:ascii="Times New Roman" w:hAnsi="Times New Roman" w:cs="Times New Roman"/>
                <w:iCs/>
                <w:color w:val="auto"/>
                <w:shd w:val="clear" w:color="auto" w:fill="auto"/>
              </w:rPr>
            </w:pPr>
            <w:r w:rsidRPr="00964069">
              <w:rPr>
                <w:b/>
                <w:iCs/>
                <w:color w:val="FF0000"/>
                <w:sz w:val="18"/>
                <w:szCs w:val="18"/>
              </w:rPr>
              <w:t>lub</w:t>
            </w:r>
            <w:r w:rsidRPr="00964069"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posiadają </w:t>
            </w:r>
            <w:r w:rsidRPr="00964069">
              <w:rPr>
                <w:iCs/>
                <w:sz w:val="18"/>
                <w:szCs w:val="18"/>
              </w:rPr>
              <w:t>Certyfikat Blue Angel</w:t>
            </w:r>
            <w:r>
              <w:rPr>
                <w:iCs/>
                <w:sz w:val="18"/>
                <w:szCs w:val="18"/>
              </w:rPr>
              <w:t xml:space="preserve"> lub równoważny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  <w:r w:rsidRPr="00964069">
              <w:rPr>
                <w:b/>
                <w:iCs/>
                <w:color w:val="FF0000"/>
                <w:sz w:val="18"/>
                <w:szCs w:val="18"/>
              </w:rPr>
              <w:t xml:space="preserve">*). </w:t>
            </w:r>
            <w:r w:rsidRPr="00964069">
              <w:rPr>
                <w:iCs/>
                <w:sz w:val="18"/>
                <w:szCs w:val="18"/>
              </w:rPr>
              <w:t xml:space="preserve"> </w:t>
            </w:r>
          </w:p>
        </w:tc>
      </w:tr>
    </w:tbl>
    <w:p w14:paraId="2EDA578C" w14:textId="77777777" w:rsidR="00D73D8D" w:rsidRDefault="00D73D8D" w:rsidP="00547B04">
      <w:pPr>
        <w:widowControl w:val="0"/>
        <w:spacing w:line="264" w:lineRule="auto"/>
        <w:ind w:right="1"/>
        <w:rPr>
          <w:b/>
        </w:rPr>
      </w:pPr>
    </w:p>
    <w:p w14:paraId="7F7EA9E1" w14:textId="63E6F88E" w:rsidR="00547B04" w:rsidRDefault="00547B04" w:rsidP="00547B04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całość przedmiotu zamówienia </w:t>
      </w:r>
      <w:r w:rsidRPr="000E414E">
        <w:rPr>
          <w:b/>
          <w:color w:val="FF0000"/>
        </w:rPr>
        <w:t>(</w:t>
      </w:r>
      <w:r w:rsidR="00992EA0">
        <w:rPr>
          <w:b/>
          <w:color w:val="FF0000"/>
        </w:rPr>
        <w:t>56</w:t>
      </w:r>
      <w:r w:rsidRPr="000E414E">
        <w:rPr>
          <w:b/>
          <w:color w:val="FF0000"/>
        </w:rPr>
        <w:t xml:space="preserve"> szt.):</w:t>
      </w:r>
      <w:r>
        <w:rPr>
          <w:b/>
        </w:rPr>
        <w:t xml:space="preserve"> ...............................................PLN</w:t>
      </w:r>
    </w:p>
    <w:p w14:paraId="39481EE4" w14:textId="77777777" w:rsidR="00547B04" w:rsidRDefault="00547B04" w:rsidP="00547B04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09D24D2A" w14:textId="05DB720D" w:rsidR="00D73D8D" w:rsidRDefault="00D73D8D" w:rsidP="00D73D8D">
      <w:pPr>
        <w:pStyle w:val="Tekstpodstawowy"/>
        <w:ind w:left="-46"/>
        <w:rPr>
          <w:sz w:val="20"/>
          <w:szCs w:val="20"/>
          <w:lang w:eastAsia="zh-CN"/>
        </w:rPr>
      </w:pPr>
      <w:r w:rsidRPr="00180E8A">
        <w:rPr>
          <w:bCs/>
          <w:iCs/>
          <w:sz w:val="20"/>
          <w:szCs w:val="20"/>
          <w:highlight w:val="yellow"/>
        </w:rPr>
        <w:t>(</w:t>
      </w:r>
      <w:r w:rsidRPr="00180E8A">
        <w:rPr>
          <w:sz w:val="20"/>
          <w:szCs w:val="20"/>
          <w:highlight w:val="yellow"/>
          <w:lang w:eastAsia="zh-CN"/>
        </w:rPr>
        <w:t>kryterium oceny ofert)</w:t>
      </w:r>
      <w:r w:rsidRPr="00180E8A">
        <w:rPr>
          <w:sz w:val="20"/>
          <w:szCs w:val="20"/>
          <w:lang w:eastAsia="zh-CN"/>
        </w:rPr>
        <w:t>.</w:t>
      </w:r>
    </w:p>
    <w:p w14:paraId="48C5EC13" w14:textId="77777777" w:rsidR="00880977" w:rsidRDefault="00880977" w:rsidP="00880977">
      <w:pPr>
        <w:pStyle w:val="Tekstpodstawowy"/>
      </w:pPr>
      <w:r>
        <w:t>Powyższa cena zawiera podatek VAT w wysokości .......... % tj.…………………….PLN</w:t>
      </w:r>
    </w:p>
    <w:p w14:paraId="4EB31F55" w14:textId="77777777" w:rsidR="00880977" w:rsidRPr="00180E8A" w:rsidRDefault="00880977" w:rsidP="00D73D8D">
      <w:pPr>
        <w:pStyle w:val="Tekstpodstawowy"/>
        <w:ind w:left="-46"/>
        <w:rPr>
          <w:b w:val="0"/>
          <w:sz w:val="20"/>
          <w:szCs w:val="20"/>
          <w:lang w:eastAsia="zh-CN"/>
        </w:rPr>
      </w:pPr>
    </w:p>
    <w:p w14:paraId="2F509E40" w14:textId="1006B698" w:rsidR="00A17ED0" w:rsidRPr="00180E8A" w:rsidRDefault="00D73D8D" w:rsidP="00A17ED0">
      <w:pPr>
        <w:pStyle w:val="Tekstpodstawowy"/>
        <w:ind w:left="-46"/>
        <w:rPr>
          <w:b w:val="0"/>
          <w:sz w:val="20"/>
          <w:szCs w:val="20"/>
          <w:lang w:eastAsia="zh-CN"/>
        </w:rPr>
      </w:pPr>
      <w:r w:rsidRPr="00880977">
        <w:rPr>
          <w:bCs/>
          <w:iCs/>
          <w:sz w:val="20"/>
          <w:szCs w:val="20"/>
        </w:rPr>
        <w:t>Czas dostawy zamówienia cząstkowego</w:t>
      </w:r>
      <w:r>
        <w:rPr>
          <w:b w:val="0"/>
          <w:bCs/>
          <w:iCs/>
          <w:sz w:val="20"/>
          <w:szCs w:val="20"/>
        </w:rPr>
        <w:t xml:space="preserve"> </w:t>
      </w:r>
      <w:r w:rsidR="00A17ED0" w:rsidRPr="00180E8A">
        <w:rPr>
          <w:bCs/>
          <w:iCs/>
          <w:sz w:val="20"/>
          <w:szCs w:val="20"/>
        </w:rPr>
        <w:t xml:space="preserve">do ………………..dni roboczych  od </w:t>
      </w:r>
      <w:r>
        <w:rPr>
          <w:bCs/>
          <w:iCs/>
          <w:sz w:val="20"/>
          <w:szCs w:val="20"/>
        </w:rPr>
        <w:t xml:space="preserve">daty złożenia </w:t>
      </w:r>
      <w:r w:rsidR="00A17ED0" w:rsidRPr="00180E8A">
        <w:rPr>
          <w:bCs/>
          <w:iCs/>
          <w:sz w:val="20"/>
          <w:szCs w:val="20"/>
        </w:rPr>
        <w:t>zamówienia</w:t>
      </w:r>
      <w:r>
        <w:rPr>
          <w:bCs/>
          <w:iCs/>
          <w:sz w:val="20"/>
          <w:szCs w:val="20"/>
        </w:rPr>
        <w:t xml:space="preserve"> cząstkowego</w:t>
      </w:r>
      <w:r w:rsidR="00A17ED0" w:rsidRPr="00180E8A">
        <w:rPr>
          <w:bCs/>
          <w:iCs/>
          <w:sz w:val="20"/>
          <w:szCs w:val="20"/>
        </w:rPr>
        <w:t xml:space="preserve"> </w:t>
      </w:r>
      <w:bookmarkStart w:id="1" w:name="_Hlk80790415"/>
      <w:r w:rsidR="00A17ED0" w:rsidRPr="00180E8A">
        <w:rPr>
          <w:bCs/>
          <w:iCs/>
          <w:sz w:val="20"/>
          <w:szCs w:val="20"/>
          <w:highlight w:val="yellow"/>
        </w:rPr>
        <w:t>(</w:t>
      </w:r>
      <w:r w:rsidR="00A17ED0" w:rsidRPr="00180E8A">
        <w:rPr>
          <w:sz w:val="20"/>
          <w:szCs w:val="20"/>
          <w:highlight w:val="yellow"/>
          <w:lang w:eastAsia="zh-CN"/>
        </w:rPr>
        <w:t>kryterium oceny ofert)</w:t>
      </w:r>
      <w:r w:rsidR="00A17ED0" w:rsidRPr="00180E8A">
        <w:rPr>
          <w:sz w:val="20"/>
          <w:szCs w:val="20"/>
          <w:lang w:eastAsia="zh-CN"/>
        </w:rPr>
        <w:t>.</w:t>
      </w:r>
    </w:p>
    <w:bookmarkEnd w:id="1"/>
    <w:p w14:paraId="42D3BBD1" w14:textId="49D8927A" w:rsidR="00A17ED0" w:rsidRPr="00180E8A" w:rsidRDefault="00D73D8D" w:rsidP="00A17ED0">
      <w:pPr>
        <w:pStyle w:val="Tekstpodstawowy"/>
        <w:ind w:left="-46"/>
        <w:rPr>
          <w:b w:val="0"/>
          <w:sz w:val="20"/>
          <w:szCs w:val="20"/>
          <w:lang w:eastAsia="zh-CN"/>
        </w:rPr>
      </w:pPr>
      <w:r>
        <w:rPr>
          <w:sz w:val="20"/>
          <w:szCs w:val="20"/>
        </w:rPr>
        <w:t>C</w:t>
      </w:r>
      <w:r w:rsidR="00A17ED0" w:rsidRPr="00180E8A">
        <w:rPr>
          <w:sz w:val="20"/>
          <w:szCs w:val="20"/>
        </w:rPr>
        <w:t>zas reakcji na zgłoszoną usterkę wynosi …………… godz</w:t>
      </w:r>
      <w:r w:rsidR="00180E8A" w:rsidRPr="00180E8A">
        <w:rPr>
          <w:sz w:val="20"/>
          <w:szCs w:val="20"/>
        </w:rPr>
        <w:t xml:space="preserve">. </w:t>
      </w:r>
      <w:r w:rsidR="00A17ED0" w:rsidRPr="00180E8A">
        <w:rPr>
          <w:sz w:val="20"/>
          <w:szCs w:val="20"/>
        </w:rPr>
        <w:t xml:space="preserve"> </w:t>
      </w:r>
      <w:r w:rsidR="00A17ED0" w:rsidRPr="00180E8A">
        <w:rPr>
          <w:sz w:val="20"/>
          <w:szCs w:val="20"/>
          <w:highlight w:val="yellow"/>
        </w:rPr>
        <w:t>(</w:t>
      </w:r>
      <w:r w:rsidR="00A17ED0" w:rsidRPr="00180E8A">
        <w:rPr>
          <w:sz w:val="20"/>
          <w:szCs w:val="20"/>
          <w:highlight w:val="yellow"/>
          <w:lang w:eastAsia="zh-CN"/>
        </w:rPr>
        <w:t>kryterium oceny ofert)</w:t>
      </w:r>
      <w:r w:rsidR="00A17ED0" w:rsidRPr="00180E8A">
        <w:rPr>
          <w:sz w:val="20"/>
          <w:szCs w:val="20"/>
          <w:lang w:eastAsia="zh-CN"/>
        </w:rPr>
        <w:t>.</w:t>
      </w:r>
    </w:p>
    <w:p w14:paraId="0FA73146" w14:textId="77777777" w:rsidR="00A17ED0" w:rsidRPr="00180E8A" w:rsidRDefault="00A17ED0" w:rsidP="00A17ED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80E8A">
        <w:rPr>
          <w:b/>
          <w:sz w:val="20"/>
          <w:szCs w:val="20"/>
        </w:rPr>
        <w:t>Okres udzielonej gwarancji wynosi:</w:t>
      </w:r>
      <w:r w:rsidRPr="00180E8A">
        <w:rPr>
          <w:sz w:val="20"/>
          <w:szCs w:val="20"/>
        </w:rPr>
        <w:t xml:space="preserve"> ………………………………...</w:t>
      </w:r>
      <w:r w:rsidRPr="00885300">
        <w:rPr>
          <w:b/>
          <w:sz w:val="20"/>
          <w:szCs w:val="20"/>
        </w:rPr>
        <w:t>(</w:t>
      </w:r>
      <w:r w:rsidRPr="00885300">
        <w:rPr>
          <w:b/>
          <w:i/>
          <w:sz w:val="20"/>
          <w:szCs w:val="20"/>
          <w:highlight w:val="yellow"/>
        </w:rPr>
        <w:t>kryterium oceny ofert)</w:t>
      </w:r>
    </w:p>
    <w:p w14:paraId="4D177BF6" w14:textId="4A0C1512" w:rsidR="00F73DA2" w:rsidRPr="00180E8A" w:rsidRDefault="00F73DA2" w:rsidP="00F73DA2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180E8A">
        <w:rPr>
          <w:b/>
          <w:sz w:val="20"/>
          <w:szCs w:val="20"/>
        </w:rPr>
        <w:t>Termin realizacji zamówienia:</w:t>
      </w:r>
      <w:r w:rsidR="00EE6F5E">
        <w:rPr>
          <w:b/>
          <w:sz w:val="20"/>
          <w:szCs w:val="20"/>
        </w:rPr>
        <w:t xml:space="preserve"> sukcesywnie przez okres </w:t>
      </w:r>
      <w:r w:rsidRPr="00180E8A">
        <w:rPr>
          <w:b/>
          <w:sz w:val="20"/>
          <w:szCs w:val="20"/>
        </w:rPr>
        <w:t xml:space="preserve"> </w:t>
      </w:r>
      <w:r w:rsidR="00547B04">
        <w:rPr>
          <w:b/>
          <w:sz w:val="20"/>
          <w:szCs w:val="20"/>
        </w:rPr>
        <w:t xml:space="preserve">24 </w:t>
      </w:r>
      <w:r w:rsidR="00A17ED0" w:rsidRPr="00180E8A">
        <w:rPr>
          <w:sz w:val="20"/>
          <w:szCs w:val="20"/>
        </w:rPr>
        <w:t>m-</w:t>
      </w:r>
      <w:proofErr w:type="spellStart"/>
      <w:r w:rsidR="00A17ED0" w:rsidRPr="00180E8A">
        <w:rPr>
          <w:sz w:val="20"/>
          <w:szCs w:val="20"/>
        </w:rPr>
        <w:t>c</w:t>
      </w:r>
      <w:r w:rsidR="00EE6F5E">
        <w:rPr>
          <w:sz w:val="20"/>
          <w:szCs w:val="20"/>
        </w:rPr>
        <w:t>y</w:t>
      </w:r>
      <w:proofErr w:type="spellEnd"/>
      <w:r w:rsidR="00885300">
        <w:rPr>
          <w:sz w:val="20"/>
          <w:szCs w:val="20"/>
        </w:rPr>
        <w:t xml:space="preserve"> od podpisania umowy. </w:t>
      </w:r>
    </w:p>
    <w:p w14:paraId="02DFAAA6" w14:textId="77777777" w:rsidR="00F73DA2" w:rsidRPr="00180E8A" w:rsidRDefault="00F73DA2" w:rsidP="00F73DA2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180E8A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180E8A">
        <w:rPr>
          <w:b/>
          <w:sz w:val="20"/>
          <w:szCs w:val="20"/>
        </w:rPr>
        <w:t xml:space="preserve"> TAK/NIE</w:t>
      </w:r>
    </w:p>
    <w:p w14:paraId="17009182" w14:textId="77777777" w:rsidR="00727F2D" w:rsidRPr="00727F2D" w:rsidRDefault="00727F2D" w:rsidP="00727F2D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727F2D">
        <w:rPr>
          <w:b/>
          <w:sz w:val="20"/>
          <w:szCs w:val="20"/>
        </w:rPr>
        <w:t xml:space="preserve">Termin płatności: </w:t>
      </w:r>
      <w:r w:rsidRPr="00727F2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CB2F32" w14:textId="484E6083" w:rsidR="00F73DA2" w:rsidRPr="00727F2D" w:rsidRDefault="00727F2D" w:rsidP="00F73DA2">
      <w:pPr>
        <w:rPr>
          <w:b/>
          <w:sz w:val="20"/>
          <w:szCs w:val="20"/>
          <w:u w:val="single"/>
        </w:rPr>
      </w:pPr>
      <w:r w:rsidRPr="00727F2D">
        <w:rPr>
          <w:b/>
          <w:sz w:val="20"/>
          <w:szCs w:val="20"/>
          <w:u w:val="single"/>
        </w:rPr>
        <w:t>J</w:t>
      </w:r>
      <w:r w:rsidR="00F73DA2" w:rsidRPr="00727F2D">
        <w:rPr>
          <w:b/>
          <w:sz w:val="20"/>
          <w:szCs w:val="20"/>
          <w:u w:val="single"/>
        </w:rPr>
        <w:t>ednocześnie oświadczamy, że:</w:t>
      </w:r>
    </w:p>
    <w:p w14:paraId="43DE54AD" w14:textId="45B638B2" w:rsidR="00F73DA2" w:rsidRPr="00727F2D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  <w:lang w:eastAsia="ar-SA"/>
        </w:rPr>
        <w:lastRenderedPageBreak/>
        <w:t xml:space="preserve">Oświadczamy, że jesteśmy związani niniejszą ofertą przez okres </w:t>
      </w:r>
      <w:r w:rsidRPr="00727F2D">
        <w:rPr>
          <w:b/>
          <w:color w:val="000000"/>
          <w:sz w:val="20"/>
          <w:szCs w:val="20"/>
          <w:lang w:eastAsia="ar-SA"/>
        </w:rPr>
        <w:t>90 dni</w:t>
      </w:r>
      <w:r w:rsidRPr="00727F2D">
        <w:rPr>
          <w:color w:val="000000"/>
          <w:sz w:val="20"/>
          <w:szCs w:val="20"/>
          <w:lang w:eastAsia="ar-SA"/>
        </w:rPr>
        <w:t xml:space="preserve"> od dnia upływu terminu składania ofert.</w:t>
      </w:r>
    </w:p>
    <w:p w14:paraId="7AA9EA6A" w14:textId="157D3D4D" w:rsidR="00724757" w:rsidRPr="00727F2D" w:rsidRDefault="00724757" w:rsidP="00F73D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</w:rPr>
        <w:t xml:space="preserve">Oświadczamy, że zaoferowane </w:t>
      </w:r>
      <w:r w:rsidRPr="00727F2D">
        <w:rPr>
          <w:color w:val="000000"/>
          <w:sz w:val="20"/>
          <w:szCs w:val="20"/>
          <w:lang w:eastAsia="ar-SA"/>
        </w:rPr>
        <w:t>urządzenia  pochodzą z aktualnej oferty producenta .</w:t>
      </w:r>
      <w:r w:rsidRPr="00727F2D">
        <w:rPr>
          <w:sz w:val="20"/>
          <w:szCs w:val="20"/>
        </w:rPr>
        <w:t xml:space="preserve"> </w:t>
      </w:r>
    </w:p>
    <w:p w14:paraId="43633D93" w14:textId="7F6C8059" w:rsidR="00F73DA2" w:rsidRPr="00727F2D" w:rsidRDefault="00F73DA2" w:rsidP="00F73D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727F2D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727F2D">
        <w:rPr>
          <w:color w:val="000000"/>
          <w:sz w:val="20"/>
          <w:szCs w:val="20"/>
        </w:rPr>
        <w:t xml:space="preserve"> i nie wnosimy do nich żadnych zastrzeżeń.</w:t>
      </w:r>
    </w:p>
    <w:p w14:paraId="513E0A3E" w14:textId="77777777" w:rsidR="00F73DA2" w:rsidRPr="00727F2D" w:rsidRDefault="00F73DA2" w:rsidP="00F73DA2">
      <w:pPr>
        <w:numPr>
          <w:ilvl w:val="0"/>
          <w:numId w:val="1"/>
        </w:numPr>
        <w:jc w:val="both"/>
        <w:rPr>
          <w:sz w:val="20"/>
          <w:szCs w:val="20"/>
        </w:rPr>
      </w:pPr>
      <w:r w:rsidRPr="00727F2D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1BBE32" w14:textId="77777777" w:rsidR="00F73DA2" w:rsidRPr="00727F2D" w:rsidRDefault="00F73DA2" w:rsidP="00F73DA2">
      <w:pPr>
        <w:ind w:left="360"/>
        <w:jc w:val="both"/>
        <w:rPr>
          <w:i/>
          <w:sz w:val="20"/>
          <w:szCs w:val="20"/>
        </w:rPr>
      </w:pPr>
      <w:r w:rsidRPr="00727F2D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5C5D8E" w14:textId="77777777" w:rsidR="00F73DA2" w:rsidRPr="00727F2D" w:rsidRDefault="00F73DA2" w:rsidP="00F73DA2">
      <w:pPr>
        <w:ind w:left="360"/>
        <w:jc w:val="both"/>
        <w:rPr>
          <w:i/>
          <w:sz w:val="20"/>
          <w:szCs w:val="20"/>
        </w:rPr>
      </w:pPr>
      <w:r w:rsidRPr="00727F2D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7DDED0" w14:textId="77777777" w:rsidR="00F73DA2" w:rsidRPr="00727F2D" w:rsidRDefault="00F73DA2" w:rsidP="00F73DA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727F2D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3DA2" w:rsidRPr="002A16E2" w14:paraId="7041856A" w14:textId="77777777" w:rsidTr="00A17E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99D51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4F867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D6A684D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0267E" w14:textId="77777777" w:rsidR="00F73DA2" w:rsidRPr="002A16E2" w:rsidRDefault="00F73DA2" w:rsidP="00A17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73DA2" w:rsidRPr="002A16E2" w14:paraId="47B18A24" w14:textId="77777777" w:rsidTr="00A17E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24F4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E586A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2C80D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73DA2" w:rsidRPr="002A16E2" w14:paraId="5D0CBE12" w14:textId="77777777" w:rsidTr="00A17ED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64BE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E8272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F3CCF" w14:textId="77777777" w:rsidR="00F73DA2" w:rsidRPr="002A16E2" w:rsidRDefault="00F73DA2" w:rsidP="00A17E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48F75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76049F3" w14:textId="77777777" w:rsidR="00F73DA2" w:rsidRPr="002A16E2" w:rsidRDefault="00F73DA2" w:rsidP="00F73D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401F64C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A52A7BD" w14:textId="77777777" w:rsidR="00F73DA2" w:rsidRPr="002A16E2" w:rsidRDefault="00F73DA2" w:rsidP="00F73D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FF9C73D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C5D573C" w14:textId="77777777" w:rsidR="00F73DA2" w:rsidRPr="002A16E2" w:rsidRDefault="00F73DA2" w:rsidP="00F73DA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3E87E2E" w14:textId="77777777" w:rsidR="00F73DA2" w:rsidRPr="002A16E2" w:rsidRDefault="00F73DA2" w:rsidP="00F73DA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93D54F9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0F19905" w14:textId="77777777" w:rsidR="00F73DA2" w:rsidRPr="002A16E2" w:rsidRDefault="00F73DA2" w:rsidP="00F73D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F881003" w14:textId="77777777" w:rsidR="00F73DA2" w:rsidRPr="00F47191" w:rsidRDefault="00F73DA2" w:rsidP="00F73DA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1DB0999" w14:textId="77777777" w:rsidR="00F73DA2" w:rsidRPr="000A160D" w:rsidRDefault="00F73DA2" w:rsidP="00F73DA2"/>
    <w:p w14:paraId="0B0C0981" w14:textId="77777777" w:rsidR="00F73DA2" w:rsidRDefault="00F73DA2" w:rsidP="00F73DA2">
      <w:pPr>
        <w:rPr>
          <w:sz w:val="20"/>
          <w:szCs w:val="20"/>
        </w:rPr>
      </w:pPr>
    </w:p>
    <w:sectPr w:rsidR="00F73DA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4F3067" w14:textId="77777777" w:rsidR="00AE6B9A" w:rsidRDefault="00AE6B9A">
      <w:r>
        <w:separator/>
      </w:r>
    </w:p>
  </w:endnote>
  <w:endnote w:type="continuationSeparator" w:id="0">
    <w:p w14:paraId="4353DC24" w14:textId="77777777" w:rsidR="00AE6B9A" w:rsidRDefault="00AE6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918CB" w14:textId="7F4CCF1F" w:rsidR="00964069" w:rsidRDefault="00964069">
    <w:pPr>
      <w:pStyle w:val="Stopka"/>
      <w:tabs>
        <w:tab w:val="clear" w:pos="4536"/>
        <w:tab w:val="clear" w:pos="9072"/>
      </w:tabs>
      <w:ind w:right="360"/>
    </w:pPr>
    <w:r w:rsidRPr="001D78BE">
      <w:rPr>
        <w:b/>
        <w:iCs/>
        <w:color w:val="FF0000"/>
        <w:sz w:val="18"/>
        <w:szCs w:val="18"/>
      </w:rPr>
      <w:t>*)</w:t>
    </w:r>
    <w:r>
      <w:rPr>
        <w:iCs/>
        <w:sz w:val="18"/>
        <w:szCs w:val="18"/>
      </w:rPr>
      <w:t xml:space="preserve">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A4DCF" w14:textId="77777777" w:rsidR="00AE6B9A" w:rsidRDefault="00AE6B9A">
      <w:r>
        <w:separator/>
      </w:r>
    </w:p>
  </w:footnote>
  <w:footnote w:type="continuationSeparator" w:id="0">
    <w:p w14:paraId="4FD02CDA" w14:textId="77777777" w:rsidR="00AE6B9A" w:rsidRDefault="00AE6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D94AF" w14:textId="77777777" w:rsidR="00964069" w:rsidRDefault="00964069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C20"/>
    <w:rsid w:val="00012286"/>
    <w:rsid w:val="00021227"/>
    <w:rsid w:val="00071CCC"/>
    <w:rsid w:val="000A4512"/>
    <w:rsid w:val="000B731D"/>
    <w:rsid w:val="000D6134"/>
    <w:rsid w:val="000E09C7"/>
    <w:rsid w:val="000E414E"/>
    <w:rsid w:val="000F6589"/>
    <w:rsid w:val="00106636"/>
    <w:rsid w:val="00116EC6"/>
    <w:rsid w:val="00124931"/>
    <w:rsid w:val="001801DD"/>
    <w:rsid w:val="00180E8A"/>
    <w:rsid w:val="001C2E1F"/>
    <w:rsid w:val="001D4612"/>
    <w:rsid w:val="001D78BE"/>
    <w:rsid w:val="001E74C5"/>
    <w:rsid w:val="001F54DA"/>
    <w:rsid w:val="00207E98"/>
    <w:rsid w:val="002723B0"/>
    <w:rsid w:val="002A767F"/>
    <w:rsid w:val="00315A4A"/>
    <w:rsid w:val="00356C20"/>
    <w:rsid w:val="00416FD7"/>
    <w:rsid w:val="00487C9C"/>
    <w:rsid w:val="004B7300"/>
    <w:rsid w:val="004C6753"/>
    <w:rsid w:val="0052493D"/>
    <w:rsid w:val="00547B04"/>
    <w:rsid w:val="00595C87"/>
    <w:rsid w:val="005C1EC6"/>
    <w:rsid w:val="005D2C65"/>
    <w:rsid w:val="005E6D94"/>
    <w:rsid w:val="006051F0"/>
    <w:rsid w:val="0062563A"/>
    <w:rsid w:val="0063384F"/>
    <w:rsid w:val="00643C6F"/>
    <w:rsid w:val="00646202"/>
    <w:rsid w:val="0065290F"/>
    <w:rsid w:val="00670755"/>
    <w:rsid w:val="006815F6"/>
    <w:rsid w:val="006F6B8E"/>
    <w:rsid w:val="00724757"/>
    <w:rsid w:val="00727F2D"/>
    <w:rsid w:val="0075315C"/>
    <w:rsid w:val="00757D5B"/>
    <w:rsid w:val="007748F0"/>
    <w:rsid w:val="007A4321"/>
    <w:rsid w:val="007A744E"/>
    <w:rsid w:val="007D0EE0"/>
    <w:rsid w:val="007D275F"/>
    <w:rsid w:val="00833933"/>
    <w:rsid w:val="00853083"/>
    <w:rsid w:val="00880977"/>
    <w:rsid w:val="00885300"/>
    <w:rsid w:val="008B2F0C"/>
    <w:rsid w:val="008B4928"/>
    <w:rsid w:val="008D2AB8"/>
    <w:rsid w:val="008F1C66"/>
    <w:rsid w:val="0091748B"/>
    <w:rsid w:val="009620D1"/>
    <w:rsid w:val="00964069"/>
    <w:rsid w:val="00970FE4"/>
    <w:rsid w:val="00992EA0"/>
    <w:rsid w:val="009A3BA4"/>
    <w:rsid w:val="00A0022B"/>
    <w:rsid w:val="00A017E6"/>
    <w:rsid w:val="00A17ED0"/>
    <w:rsid w:val="00A23B65"/>
    <w:rsid w:val="00A346FE"/>
    <w:rsid w:val="00A47B4D"/>
    <w:rsid w:val="00A634B6"/>
    <w:rsid w:val="00A6763E"/>
    <w:rsid w:val="00A83018"/>
    <w:rsid w:val="00AE6B9A"/>
    <w:rsid w:val="00B138AA"/>
    <w:rsid w:val="00B774DC"/>
    <w:rsid w:val="00C969A6"/>
    <w:rsid w:val="00CA7D36"/>
    <w:rsid w:val="00CE5FC8"/>
    <w:rsid w:val="00CF0136"/>
    <w:rsid w:val="00D24208"/>
    <w:rsid w:val="00D60C38"/>
    <w:rsid w:val="00D66893"/>
    <w:rsid w:val="00D73D8D"/>
    <w:rsid w:val="00D90ACB"/>
    <w:rsid w:val="00DC1500"/>
    <w:rsid w:val="00E063B1"/>
    <w:rsid w:val="00E44371"/>
    <w:rsid w:val="00E949B0"/>
    <w:rsid w:val="00EE6F5E"/>
    <w:rsid w:val="00F00591"/>
    <w:rsid w:val="00F51688"/>
    <w:rsid w:val="00F53146"/>
    <w:rsid w:val="00F73DA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38499"/>
  <w15:chartTrackingRefBased/>
  <w15:docId w15:val="{19808CC0-A9CF-414C-B627-E1562ECC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3DA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A17ED0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="Cambria" w:hAnsi="Cambria" w:cs="Cambria"/>
      <w:caps/>
      <w:color w:val="632423"/>
      <w:spacing w:val="15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A17ED0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A17ED0"/>
    <w:pPr>
      <w:spacing w:before="320" w:after="120" w:line="252" w:lineRule="auto"/>
      <w:jc w:val="center"/>
      <w:outlineLvl w:val="4"/>
    </w:pPr>
    <w:rPr>
      <w:rFonts w:ascii="Cambria" w:hAnsi="Cambria" w:cs="Cambria"/>
      <w:caps/>
      <w:color w:val="622423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A17ED0"/>
    <w:pPr>
      <w:spacing w:after="120" w:line="252" w:lineRule="auto"/>
      <w:jc w:val="center"/>
      <w:outlineLvl w:val="5"/>
    </w:pPr>
    <w:rPr>
      <w:rFonts w:ascii="Cambria" w:hAnsi="Cambria" w:cs="Cambria"/>
      <w:caps/>
      <w:color w:val="943634"/>
      <w:spacing w:val="10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17ED0"/>
    <w:pPr>
      <w:spacing w:after="120" w:line="252" w:lineRule="auto"/>
      <w:jc w:val="center"/>
      <w:outlineLvl w:val="6"/>
    </w:pPr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A17ED0"/>
    <w:pPr>
      <w:spacing w:after="120" w:line="252" w:lineRule="auto"/>
      <w:jc w:val="center"/>
      <w:outlineLvl w:val="7"/>
    </w:pPr>
    <w:rPr>
      <w:rFonts w:ascii="Cambria" w:hAnsi="Cambria" w:cs="Cambr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A17ED0"/>
    <w:pPr>
      <w:spacing w:after="120" w:line="252" w:lineRule="auto"/>
      <w:jc w:val="center"/>
      <w:outlineLvl w:val="8"/>
    </w:pPr>
    <w:rPr>
      <w:rFonts w:ascii="Cambria" w:hAnsi="Cambria" w:cs="Cambr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uiPriority w:val="9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rsid w:val="00A17ED0"/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A17ED0"/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2Znak">
    <w:name w:val="Nagłówek 2 Znak"/>
    <w:link w:val="Nagwek2"/>
    <w:uiPriority w:val="99"/>
    <w:semiHidden/>
    <w:rsid w:val="00A17ED0"/>
    <w:rPr>
      <w:rFonts w:ascii="Cambria" w:hAnsi="Cambria" w:cs="Cambria"/>
      <w:caps/>
      <w:color w:val="632423"/>
      <w:spacing w:val="15"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rsid w:val="00A17ED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5Znak">
    <w:name w:val="Nagłówek 5 Znak"/>
    <w:link w:val="Nagwek5"/>
    <w:uiPriority w:val="99"/>
    <w:semiHidden/>
    <w:rsid w:val="00A17ED0"/>
    <w:rPr>
      <w:rFonts w:ascii="Cambria" w:hAnsi="Cambria" w:cs="Cambria"/>
      <w:caps/>
      <w:color w:val="622423"/>
      <w:spacing w:val="10"/>
      <w:sz w:val="22"/>
      <w:szCs w:val="22"/>
    </w:rPr>
  </w:style>
  <w:style w:type="character" w:customStyle="1" w:styleId="Nagwek6Znak">
    <w:name w:val="Nagłówek 6 Znak"/>
    <w:link w:val="Nagwek6"/>
    <w:uiPriority w:val="99"/>
    <w:semiHidden/>
    <w:rsid w:val="00A17ED0"/>
    <w:rPr>
      <w:rFonts w:ascii="Cambria" w:hAnsi="Cambria" w:cs="Cambria"/>
      <w:caps/>
      <w:color w:val="943634"/>
      <w:spacing w:val="10"/>
      <w:sz w:val="22"/>
      <w:szCs w:val="22"/>
    </w:rPr>
  </w:style>
  <w:style w:type="character" w:customStyle="1" w:styleId="Nagwek7Znak">
    <w:name w:val="Nagłówek 7 Znak"/>
    <w:link w:val="Nagwek7"/>
    <w:uiPriority w:val="99"/>
    <w:semiHidden/>
    <w:rsid w:val="00A17ED0"/>
    <w:rPr>
      <w:rFonts w:ascii="Cambria" w:hAnsi="Cambria" w:cs="Cambria"/>
      <w:i/>
      <w:iCs/>
      <w:caps/>
      <w:color w:val="943634"/>
      <w:spacing w:val="10"/>
      <w:sz w:val="22"/>
      <w:szCs w:val="22"/>
    </w:rPr>
  </w:style>
  <w:style w:type="character" w:customStyle="1" w:styleId="Nagwek8Znak">
    <w:name w:val="Nagłówek 8 Znak"/>
    <w:link w:val="Nagwek8"/>
    <w:uiPriority w:val="99"/>
    <w:semiHidden/>
    <w:rsid w:val="00A17ED0"/>
    <w:rPr>
      <w:rFonts w:ascii="Cambria" w:hAnsi="Cambria" w:cs="Cambria"/>
      <w:caps/>
      <w:spacing w:val="10"/>
    </w:rPr>
  </w:style>
  <w:style w:type="character" w:customStyle="1" w:styleId="Nagwek9Znak">
    <w:name w:val="Nagłówek 9 Znak"/>
    <w:link w:val="Nagwek9"/>
    <w:uiPriority w:val="99"/>
    <w:semiHidden/>
    <w:rsid w:val="00A17ED0"/>
    <w:rPr>
      <w:rFonts w:ascii="Cambria" w:hAnsi="Cambria" w:cs="Cambria"/>
      <w:i/>
      <w:iCs/>
      <w:caps/>
      <w:spacing w:val="10"/>
    </w:rPr>
  </w:style>
  <w:style w:type="character" w:styleId="Uwydatnienie">
    <w:name w:val="Emphasis"/>
    <w:uiPriority w:val="99"/>
    <w:qFormat/>
    <w:rsid w:val="00A17ED0"/>
    <w:rPr>
      <w:i w:val="0"/>
      <w:iCs w:val="0"/>
      <w:caps/>
      <w:spacing w:val="5"/>
      <w:sz w:val="20"/>
      <w:szCs w:val="20"/>
    </w:rPr>
  </w:style>
  <w:style w:type="character" w:styleId="Pogrubienie">
    <w:name w:val="Strong"/>
    <w:uiPriority w:val="99"/>
    <w:qFormat/>
    <w:rsid w:val="00A17ED0"/>
    <w:rPr>
      <w:b/>
      <w:bCs/>
      <w:color w:val="943634"/>
      <w:spacing w:val="5"/>
    </w:rPr>
  </w:style>
  <w:style w:type="paragraph" w:customStyle="1" w:styleId="msonormal0">
    <w:name w:val="msonormal"/>
    <w:basedOn w:val="Normalny"/>
    <w:rsid w:val="00A17ED0"/>
    <w:pPr>
      <w:spacing w:before="100" w:beforeAutospacing="1" w:after="100" w:afterAutospacing="1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ED0"/>
    <w:pPr>
      <w:spacing w:after="200" w:line="252" w:lineRule="auto"/>
    </w:pPr>
    <w:rPr>
      <w:rFonts w:ascii="Cambria" w:hAnsi="Cambria" w:cs="Cambria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17ED0"/>
    <w:rPr>
      <w:rFonts w:ascii="Cambria" w:hAnsi="Cambria" w:cs="Cambria"/>
    </w:rPr>
  </w:style>
  <w:style w:type="paragraph" w:styleId="Tytu">
    <w:name w:val="Title"/>
    <w:basedOn w:val="Normalny"/>
    <w:next w:val="Normalny"/>
    <w:link w:val="TytuZnak"/>
    <w:uiPriority w:val="99"/>
    <w:qFormat/>
    <w:rsid w:val="00A17ED0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ytuZnak">
    <w:name w:val="Tytuł Znak"/>
    <w:link w:val="Tytu"/>
    <w:uiPriority w:val="99"/>
    <w:rsid w:val="00A17ED0"/>
    <w:rPr>
      <w:rFonts w:ascii="Cambria" w:hAnsi="Cambria" w:cs="Cambria"/>
      <w:caps/>
      <w:color w:val="632423"/>
      <w:spacing w:val="50"/>
      <w:sz w:val="44"/>
      <w:szCs w:val="4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A17ED0"/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17ED0"/>
    <w:pPr>
      <w:autoSpaceDE w:val="0"/>
      <w:autoSpaceDN w:val="0"/>
      <w:adjustRightInd w:val="0"/>
      <w:spacing w:after="200" w:line="252" w:lineRule="auto"/>
    </w:pPr>
    <w:rPr>
      <w:rFonts w:ascii="Arial" w:hAnsi="Arial" w:cs="Arial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A17ED0"/>
    <w:pPr>
      <w:spacing w:after="560"/>
      <w:jc w:val="center"/>
    </w:pPr>
    <w:rPr>
      <w:rFonts w:ascii="Cambria" w:hAnsi="Cambria" w:cs="Cambria"/>
      <w:caps/>
      <w:spacing w:val="20"/>
      <w:sz w:val="18"/>
      <w:szCs w:val="18"/>
    </w:rPr>
  </w:style>
  <w:style w:type="character" w:customStyle="1" w:styleId="PodtytuZnak">
    <w:name w:val="Podtytuł Znak"/>
    <w:link w:val="Podtytu"/>
    <w:uiPriority w:val="99"/>
    <w:rsid w:val="00A17ED0"/>
    <w:rPr>
      <w:rFonts w:ascii="Cambria" w:hAnsi="Cambria" w:cs="Cambria"/>
      <w:caps/>
      <w:spacing w:val="20"/>
      <w:sz w:val="18"/>
      <w:szCs w:val="18"/>
    </w:rPr>
  </w:style>
  <w:style w:type="character" w:customStyle="1" w:styleId="TematkomentarzaZnak">
    <w:name w:val="Temat komentarza Znak"/>
    <w:link w:val="Tematkomentarza"/>
    <w:uiPriority w:val="99"/>
    <w:semiHidden/>
    <w:rsid w:val="00A17ED0"/>
    <w:rPr>
      <w:rFonts w:ascii="Cambria" w:hAnsi="Cambria" w:cs="Cambria"/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ED0"/>
    <w:rPr>
      <w:b/>
      <w:bCs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A17ED0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A17E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uiPriority w:val="99"/>
    <w:semiHidden/>
    <w:rsid w:val="00A17E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17ED0"/>
    <w:pPr>
      <w:ind w:left="720"/>
      <w:contextualSpacing/>
    </w:pPr>
    <w:rPr>
      <w:color w:val="00000A"/>
      <w:sz w:val="20"/>
      <w:szCs w:val="20"/>
    </w:rPr>
  </w:style>
  <w:style w:type="paragraph" w:customStyle="1" w:styleId="Tabelapozycja">
    <w:name w:val="Tabela pozycja"/>
    <w:basedOn w:val="Normalny"/>
    <w:rsid w:val="00A17ED0"/>
    <w:pPr>
      <w:spacing w:after="200" w:line="252" w:lineRule="auto"/>
    </w:pPr>
    <w:rPr>
      <w:rFonts w:ascii="Arial" w:hAnsi="Arial" w:cs="Arial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A17ED0"/>
    <w:pPr>
      <w:spacing w:after="200" w:line="252" w:lineRule="auto"/>
      <w:ind w:left="720"/>
    </w:pPr>
    <w:rPr>
      <w:rFonts w:ascii="Cambria" w:hAnsi="Cambria" w:cs="Cambria"/>
      <w:sz w:val="22"/>
      <w:szCs w:val="22"/>
    </w:rPr>
  </w:style>
  <w:style w:type="paragraph" w:customStyle="1" w:styleId="Tekstdymka1">
    <w:name w:val="Tekst dymka1"/>
    <w:basedOn w:val="Normalny"/>
    <w:uiPriority w:val="99"/>
    <w:rsid w:val="00A17ED0"/>
    <w:pPr>
      <w:spacing w:after="200" w:line="252" w:lineRule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ny"/>
    <w:uiPriority w:val="99"/>
    <w:rsid w:val="00A17ED0"/>
    <w:pPr>
      <w:widowControl w:val="0"/>
      <w:autoSpaceDE w:val="0"/>
      <w:autoSpaceDN w:val="0"/>
      <w:adjustRightInd w:val="0"/>
      <w:spacing w:after="200" w:line="252" w:lineRule="auto"/>
    </w:pPr>
    <w:rPr>
      <w:rFonts w:ascii="Tahoma" w:hAnsi="Tahoma" w:cs="Tahoma"/>
    </w:rPr>
  </w:style>
  <w:style w:type="paragraph" w:customStyle="1" w:styleId="Tematkomentarza1">
    <w:name w:val="Temat komentarza1"/>
    <w:basedOn w:val="Tekstkomentarza"/>
    <w:next w:val="Tekstkomentarza"/>
    <w:uiPriority w:val="99"/>
    <w:rsid w:val="00A17ED0"/>
    <w:rPr>
      <w:b/>
      <w:bCs/>
    </w:rPr>
  </w:style>
  <w:style w:type="paragraph" w:customStyle="1" w:styleId="Poprawka1">
    <w:name w:val="Poprawka1"/>
    <w:uiPriority w:val="99"/>
    <w:rsid w:val="00A17ED0"/>
    <w:pPr>
      <w:spacing w:after="200" w:line="252" w:lineRule="auto"/>
    </w:pPr>
    <w:rPr>
      <w:rFonts w:ascii="Arial Narrow" w:hAnsi="Arial Narrow" w:cs="Arial Narrow"/>
      <w:sz w:val="22"/>
      <w:szCs w:val="22"/>
    </w:rPr>
  </w:style>
  <w:style w:type="paragraph" w:customStyle="1" w:styleId="Standard">
    <w:name w:val="Standard"/>
    <w:uiPriority w:val="99"/>
    <w:rsid w:val="00A17ED0"/>
    <w:pPr>
      <w:suppressAutoHyphens/>
      <w:autoSpaceDN w:val="0"/>
      <w:spacing w:after="200" w:line="252" w:lineRule="auto"/>
    </w:pPr>
    <w:rPr>
      <w:rFonts w:ascii="Arial" w:hAnsi="Arial" w:cs="Arial"/>
      <w:kern w:val="3"/>
      <w:sz w:val="24"/>
      <w:szCs w:val="24"/>
      <w:lang w:val="en-US" w:eastAsia="he-IL" w:bidi="he-IL"/>
    </w:rPr>
  </w:style>
  <w:style w:type="paragraph" w:customStyle="1" w:styleId="DefaultText">
    <w:name w:val="Default Text"/>
    <w:uiPriority w:val="99"/>
    <w:rsid w:val="00A17ED0"/>
    <w:pPr>
      <w:widowControl w:val="0"/>
      <w:autoSpaceDN w:val="0"/>
      <w:adjustRightInd w:val="0"/>
      <w:spacing w:after="200" w:line="252" w:lineRule="auto"/>
    </w:pPr>
    <w:rPr>
      <w:rFonts w:ascii="Arial Narrow" w:hAnsi="Arial Narrow" w:cs="Arial Narrow"/>
      <w:sz w:val="24"/>
      <w:szCs w:val="24"/>
      <w:lang w:eastAsia="en-US"/>
    </w:rPr>
  </w:style>
  <w:style w:type="paragraph" w:customStyle="1" w:styleId="Bezodstpw1">
    <w:name w:val="Bez odstępów1"/>
    <w:basedOn w:val="Normalny"/>
    <w:uiPriority w:val="99"/>
    <w:rsid w:val="00A17ED0"/>
    <w:rPr>
      <w:rFonts w:ascii="Cambria" w:hAnsi="Cambria" w:cs="Cambria"/>
      <w:sz w:val="22"/>
      <w:szCs w:val="22"/>
    </w:rPr>
  </w:style>
  <w:style w:type="paragraph" w:customStyle="1" w:styleId="Cytat1">
    <w:name w:val="Cytat1"/>
    <w:basedOn w:val="Normalny"/>
    <w:next w:val="Normalny"/>
    <w:uiPriority w:val="99"/>
    <w:rsid w:val="00A17ED0"/>
    <w:pPr>
      <w:spacing w:after="200" w:line="252" w:lineRule="auto"/>
    </w:pPr>
    <w:rPr>
      <w:rFonts w:ascii="Cambria" w:hAnsi="Cambria" w:cs="Cambria"/>
      <w:i/>
      <w:iCs/>
      <w:sz w:val="22"/>
      <w:szCs w:val="22"/>
    </w:rPr>
  </w:style>
  <w:style w:type="paragraph" w:customStyle="1" w:styleId="Cytatintensywny1">
    <w:name w:val="Cytat intensywny1"/>
    <w:basedOn w:val="Normalny"/>
    <w:next w:val="Normalny"/>
    <w:uiPriority w:val="99"/>
    <w:rsid w:val="00A17ED0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="Cambria" w:hAnsi="Cambria" w:cs="Cambria"/>
      <w:caps/>
      <w:color w:val="622423"/>
      <w:spacing w:val="5"/>
      <w:sz w:val="20"/>
      <w:szCs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A17ED0"/>
    <w:pPr>
      <w:keepNext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hAnsi="Cambria" w:cs="Cambria"/>
      <w:b w:val="0"/>
      <w:bCs w:val="0"/>
      <w:caps/>
      <w:color w:val="632423"/>
      <w:spacing w:val="20"/>
      <w:kern w:val="0"/>
      <w:sz w:val="28"/>
      <w:szCs w:val="28"/>
    </w:rPr>
  </w:style>
  <w:style w:type="paragraph" w:customStyle="1" w:styleId="Tekstpodstawowy1">
    <w:name w:val="Tekst podstawowy1"/>
    <w:basedOn w:val="Normalny"/>
    <w:uiPriority w:val="99"/>
    <w:rsid w:val="00A17ED0"/>
    <w:pPr>
      <w:widowControl w:val="0"/>
      <w:shd w:val="clear" w:color="auto" w:fill="FFFFFF"/>
    </w:pPr>
    <w:rPr>
      <w:rFonts w:ascii="Cambria" w:hAnsi="Cambria" w:cs="Cambria"/>
      <w:sz w:val="20"/>
      <w:szCs w:val="20"/>
    </w:rPr>
  </w:style>
  <w:style w:type="paragraph" w:customStyle="1" w:styleId="Bezodstpw2">
    <w:name w:val="Bez odstępów2"/>
    <w:rsid w:val="00A17ED0"/>
    <w:rPr>
      <w:rFonts w:ascii="Cambria" w:hAnsi="Cambria" w:cs="Cambria"/>
      <w:sz w:val="22"/>
      <w:szCs w:val="22"/>
    </w:rPr>
  </w:style>
  <w:style w:type="paragraph" w:customStyle="1" w:styleId="StylNagwek3Wyjustowany">
    <w:name w:val="Styl Nagłówek 3 + Wyjustowany"/>
    <w:basedOn w:val="Nagwek3"/>
    <w:rsid w:val="00A17ED0"/>
    <w:pPr>
      <w:keepNext w:val="0"/>
      <w:tabs>
        <w:tab w:val="left" w:pos="567"/>
      </w:tabs>
      <w:spacing w:before="0" w:after="0"/>
      <w:ind w:left="567" w:hanging="567"/>
      <w:jc w:val="both"/>
    </w:pPr>
    <w:rPr>
      <w:rFonts w:ascii="Times New Roman" w:hAnsi="Times New Roman"/>
      <w:b w:val="0"/>
      <w:bCs w:val="0"/>
      <w:sz w:val="24"/>
      <w:szCs w:val="20"/>
    </w:rPr>
  </w:style>
  <w:style w:type="character" w:customStyle="1" w:styleId="BalloonTextChar">
    <w:name w:val="Balloon Text Char"/>
    <w:uiPriority w:val="99"/>
    <w:rsid w:val="00A17ED0"/>
    <w:rPr>
      <w:rFonts w:ascii="Tahoma" w:hAnsi="Tahoma" w:cs="Tahoma" w:hint="default"/>
      <w:sz w:val="16"/>
      <w:szCs w:val="16"/>
      <w:lang w:eastAsia="pl-PL"/>
    </w:rPr>
  </w:style>
  <w:style w:type="character" w:customStyle="1" w:styleId="CommentTextChar">
    <w:name w:val="Comment Text Char"/>
    <w:uiPriority w:val="99"/>
    <w:locked/>
    <w:rsid w:val="00A17ED0"/>
    <w:rPr>
      <w:rFonts w:ascii="Arial Narrow" w:hAnsi="Arial Narrow" w:cs="Arial Narrow" w:hint="default"/>
      <w:sz w:val="20"/>
      <w:szCs w:val="20"/>
      <w:lang w:eastAsia="pl-PL"/>
    </w:rPr>
  </w:style>
  <w:style w:type="character" w:customStyle="1" w:styleId="CommentSubjectChar">
    <w:name w:val="Comment Subject Char"/>
    <w:uiPriority w:val="99"/>
    <w:rsid w:val="00A17ED0"/>
    <w:rPr>
      <w:rFonts w:ascii="Arial Narrow" w:hAnsi="Arial Narrow" w:cs="Arial Narrow" w:hint="default"/>
      <w:b/>
      <w:bCs/>
      <w:sz w:val="20"/>
      <w:szCs w:val="20"/>
      <w:lang w:eastAsia="pl-PL"/>
    </w:rPr>
  </w:style>
  <w:style w:type="character" w:customStyle="1" w:styleId="BodyText2Char">
    <w:name w:val="Body Text 2 Char"/>
    <w:uiPriority w:val="99"/>
    <w:rsid w:val="00A17ED0"/>
    <w:rPr>
      <w:rFonts w:ascii="Arial Narrow" w:hAnsi="Arial Narrow" w:cs="Arial Narrow" w:hint="default"/>
    </w:rPr>
  </w:style>
  <w:style w:type="character" w:customStyle="1" w:styleId="NoSpacingChar">
    <w:name w:val="No Spacing Char"/>
    <w:uiPriority w:val="99"/>
    <w:rsid w:val="00A17ED0"/>
    <w:rPr>
      <w:rFonts w:ascii="Times New Roman" w:hAnsi="Times New Roman" w:cs="Times New Roman" w:hint="default"/>
    </w:rPr>
  </w:style>
  <w:style w:type="character" w:customStyle="1" w:styleId="QuoteChar">
    <w:name w:val="Quote Char"/>
    <w:uiPriority w:val="99"/>
    <w:rsid w:val="00A17ED0"/>
    <w:rPr>
      <w:rFonts w:ascii="Times New Roman" w:hAnsi="Times New Roman" w:cs="Times New Roman" w:hint="default"/>
      <w:i/>
      <w:iCs/>
    </w:rPr>
  </w:style>
  <w:style w:type="character" w:customStyle="1" w:styleId="IntenseQuoteChar">
    <w:name w:val="Intense Quote Char"/>
    <w:uiPriority w:val="99"/>
    <w:rsid w:val="00A17ED0"/>
    <w:rPr>
      <w:rFonts w:ascii="Times New Roman" w:hAnsi="Times New Roman" w:cs="Times New Roman" w:hint="default"/>
      <w:caps/>
      <w:color w:val="622423"/>
      <w:spacing w:val="5"/>
      <w:sz w:val="20"/>
      <w:szCs w:val="20"/>
    </w:rPr>
  </w:style>
  <w:style w:type="character" w:customStyle="1" w:styleId="Wyrnieniedelikatne1">
    <w:name w:val="Wyróżnienie delikatne1"/>
    <w:uiPriority w:val="99"/>
    <w:rsid w:val="00A17ED0"/>
    <w:rPr>
      <w:i/>
      <w:iCs/>
    </w:rPr>
  </w:style>
  <w:style w:type="character" w:customStyle="1" w:styleId="Wyrnienieintensywne1">
    <w:name w:val="Wyróżnienie intensywne1"/>
    <w:uiPriority w:val="99"/>
    <w:rsid w:val="00A17ED0"/>
    <w:rPr>
      <w:i/>
      <w:iCs/>
      <w:caps/>
      <w:spacing w:val="10"/>
      <w:sz w:val="20"/>
      <w:szCs w:val="20"/>
    </w:rPr>
  </w:style>
  <w:style w:type="character" w:customStyle="1" w:styleId="Odwoaniedelikatne1">
    <w:name w:val="Odwołanie delikatne1"/>
    <w:uiPriority w:val="99"/>
    <w:rsid w:val="00A17ED0"/>
    <w:rPr>
      <w:rFonts w:ascii="Calibri" w:hAnsi="Calibri" w:cs="Calibri" w:hint="default"/>
      <w:i/>
      <w:iCs/>
      <w:color w:val="622423"/>
    </w:rPr>
  </w:style>
  <w:style w:type="character" w:customStyle="1" w:styleId="Odwoanieintensywne1">
    <w:name w:val="Odwołanie intensywne1"/>
    <w:uiPriority w:val="99"/>
    <w:rsid w:val="00A17ED0"/>
    <w:rPr>
      <w:rFonts w:ascii="Calibri" w:hAnsi="Calibri" w:cs="Calibri" w:hint="default"/>
      <w:b/>
      <w:bCs/>
      <w:i/>
      <w:iCs/>
      <w:color w:val="622423"/>
    </w:rPr>
  </w:style>
  <w:style w:type="character" w:customStyle="1" w:styleId="Tytuksiki1">
    <w:name w:val="Tytuł książki1"/>
    <w:uiPriority w:val="99"/>
    <w:rsid w:val="00A17ED0"/>
    <w:rPr>
      <w:caps/>
      <w:color w:val="622423"/>
      <w:spacing w:val="5"/>
      <w:u w:color="622423"/>
    </w:rPr>
  </w:style>
  <w:style w:type="character" w:customStyle="1" w:styleId="Bodytext">
    <w:name w:val="Body text_"/>
    <w:uiPriority w:val="99"/>
    <w:rsid w:val="00A17ED0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character" w:customStyle="1" w:styleId="BodytextArial">
    <w:name w:val="Body text + Arial"/>
    <w:aliases w:val="9,5 pt,Bold"/>
    <w:uiPriority w:val="99"/>
    <w:rsid w:val="00A17ED0"/>
    <w:rPr>
      <w:rFonts w:ascii="Arial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A17ED0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1">
    <w:name w:val="Body text + Arial11"/>
    <w:aliases w:val="9 pt3,Italic"/>
    <w:uiPriority w:val="99"/>
    <w:rsid w:val="00A17ED0"/>
    <w:rPr>
      <w:rFonts w:ascii="Arial" w:hAnsi="Arial" w:cs="Arial" w:hint="default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10">
    <w:name w:val="Body text + Arial10"/>
    <w:aliases w:val="11 pt,Bold6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character" w:customStyle="1" w:styleId="BodytextArial8">
    <w:name w:val="Body text + Arial8"/>
    <w:aliases w:val="9 pt2,Bold5,Italic3"/>
    <w:uiPriority w:val="99"/>
    <w:rsid w:val="00A17ED0"/>
    <w:rPr>
      <w:rFonts w:ascii="Arial" w:hAnsi="Arial" w:cs="Arial" w:hint="default"/>
      <w:b/>
      <w:bCs/>
      <w:i/>
      <w:i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pl-PL"/>
    </w:rPr>
  </w:style>
  <w:style w:type="character" w:customStyle="1" w:styleId="BodytextArial7">
    <w:name w:val="Body text + Arial7"/>
    <w:aliases w:val="8 pt,Bold4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6">
    <w:name w:val="Body text + Arial6"/>
    <w:aliases w:val="8 pt2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5">
    <w:name w:val="Body text + Arial5"/>
    <w:aliases w:val="8 pt1,Italic2"/>
    <w:uiPriority w:val="99"/>
    <w:rsid w:val="00A17ED0"/>
    <w:rPr>
      <w:rFonts w:ascii="Arial" w:hAnsi="Arial" w:cs="Arial" w:hint="default"/>
      <w:i/>
      <w:iC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/>
    </w:rPr>
  </w:style>
  <w:style w:type="character" w:customStyle="1" w:styleId="BodytextArial4">
    <w:name w:val="Body text + Arial4"/>
    <w:aliases w:val="8,5 pt4,Bold3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3">
    <w:name w:val="Body text + Arial3"/>
    <w:aliases w:val="82,5 pt3"/>
    <w:uiPriority w:val="99"/>
    <w:rsid w:val="00A17ED0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2">
    <w:name w:val="Body text + Arial2"/>
    <w:aliases w:val="81,5 pt2,Italic1"/>
    <w:uiPriority w:val="99"/>
    <w:rsid w:val="00A17ED0"/>
    <w:rPr>
      <w:rFonts w:ascii="Arial" w:hAnsi="Arial" w:cs="Arial" w:hint="default"/>
      <w:i/>
      <w:iCs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pl-PL"/>
    </w:rPr>
  </w:style>
  <w:style w:type="character" w:customStyle="1" w:styleId="BodytextArial1">
    <w:name w:val="Body text + Arial1"/>
    <w:aliases w:val="9 pt1,Bold2"/>
    <w:uiPriority w:val="99"/>
    <w:rsid w:val="00A17ED0"/>
    <w:rPr>
      <w:rFonts w:ascii="Arial" w:hAnsi="Arial" w:cs="Arial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pl-PL"/>
    </w:rPr>
  </w:style>
  <w:style w:type="character" w:customStyle="1" w:styleId="Bodytext8">
    <w:name w:val="Body text + 8"/>
    <w:aliases w:val="5 pt1,Body text + 18,Bold1"/>
    <w:uiPriority w:val="99"/>
    <w:rsid w:val="00A17ED0"/>
    <w:rPr>
      <w:rFonts w:ascii="Times New Roman" w:hAnsi="Times New Roman" w:cs="Times New Roman" w:hint="default"/>
      <w:color w:val="000000"/>
      <w:spacing w:val="0"/>
      <w:w w:val="100"/>
      <w:position w:val="0"/>
      <w:sz w:val="17"/>
      <w:szCs w:val="17"/>
      <w:shd w:val="clear" w:color="auto" w:fill="FFFFFF"/>
      <w:lang w:val="pl-PL"/>
    </w:rPr>
  </w:style>
  <w:style w:type="character" w:customStyle="1" w:styleId="WW8Num40z0">
    <w:name w:val="WW8Num40z0"/>
    <w:uiPriority w:val="99"/>
    <w:rsid w:val="00A17ED0"/>
    <w:rPr>
      <w:rFonts w:ascii="Calibri" w:hAnsi="Calibri" w:cs="Calibri" w:hint="default"/>
      <w:color w:val="000000"/>
      <w:sz w:val="18"/>
      <w:szCs w:val="18"/>
    </w:rPr>
  </w:style>
  <w:style w:type="character" w:customStyle="1" w:styleId="BodytextArial13">
    <w:name w:val="Body text + Arial13"/>
    <w:aliases w:val="9 pt4"/>
    <w:uiPriority w:val="99"/>
    <w:rsid w:val="00A17ED0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99045-F811-480B-94E1-81B0FBDE9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23</Pages>
  <Words>5911</Words>
  <Characters>39060</Characters>
  <Application>Microsoft Office Word</Application>
  <DocSecurity>0</DocSecurity>
  <Lines>325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2021-10-15T11:45:00Z</cp:lastPrinted>
  <dcterms:created xsi:type="dcterms:W3CDTF">2021-10-25T07:42:00Z</dcterms:created>
  <dcterms:modified xsi:type="dcterms:W3CDTF">2021-10-25T07:42:00Z</dcterms:modified>
</cp:coreProperties>
</file>