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A13894" w:rsidRPr="00A13894">
        <w:rPr>
          <w:b/>
        </w:rPr>
        <w:t>NZ/56/D/P/AC/2021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 xml:space="preserve">składane na podstawie art. </w:t>
      </w:r>
      <w:r w:rsidR="00DA1C09">
        <w:rPr>
          <w:rFonts w:ascii="Arial Narrow" w:hAnsi="Arial Narrow"/>
          <w:sz w:val="21"/>
          <w:szCs w:val="21"/>
        </w:rPr>
        <w:t>125 ust. 1 ustawy z dnia 11 września 2019</w:t>
      </w:r>
      <w:r w:rsidRPr="00415EA7">
        <w:rPr>
          <w:rFonts w:ascii="Arial Narrow" w:hAnsi="Arial Narrow"/>
          <w:sz w:val="21"/>
          <w:szCs w:val="21"/>
        </w:rPr>
        <w:t xml:space="preserve">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7328EE">
        <w:t>Dz. U. z 2021 r. poz. 1</w:t>
      </w:r>
      <w:r w:rsidR="00DA1C09">
        <w:t>1</w:t>
      </w:r>
      <w:r w:rsidR="007328EE">
        <w:t>2</w:t>
      </w:r>
      <w:r w:rsidR="00DA1C09">
        <w:t xml:space="preserve">9 </w:t>
      </w:r>
      <w:r w:rsidR="00033443">
        <w:rPr>
          <w:rFonts w:ascii="Arial Narrow" w:hAnsi="Arial Narrow"/>
          <w:sz w:val="21"/>
          <w:szCs w:val="21"/>
        </w:rPr>
        <w:t xml:space="preserve">) </w:t>
      </w:r>
      <w:r w:rsidRPr="00415EA7">
        <w:rPr>
          <w:rFonts w:ascii="Arial Narrow" w:hAnsi="Arial Narrow"/>
          <w:sz w:val="21"/>
          <w:szCs w:val="21"/>
        </w:rPr>
        <w:t xml:space="preserve">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A13894" w:rsidRPr="00A13894">
        <w:rPr>
          <w:rFonts w:ascii="Arial Narrow" w:hAnsi="Arial Narrow"/>
          <w:b/>
        </w:rPr>
        <w:t>Dostawy artykułów spożywczych ujętych w 3 zadaniach asortymentowych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lastRenderedPageBreak/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10AF" w:rsidRDefault="004E10AF" w:rsidP="0038231F">
      <w:pPr>
        <w:spacing w:after="0" w:line="240" w:lineRule="auto"/>
      </w:pPr>
      <w:r>
        <w:separator/>
      </w:r>
    </w:p>
  </w:endnote>
  <w:endnote w:type="continuationSeparator" w:id="0">
    <w:p w:rsidR="004E10AF" w:rsidRDefault="004E10A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894" w:rsidRDefault="00A1389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13894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1389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894" w:rsidRDefault="00A1389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10AF" w:rsidRDefault="004E10AF" w:rsidP="0038231F">
      <w:pPr>
        <w:spacing w:after="0" w:line="240" w:lineRule="auto"/>
      </w:pPr>
      <w:r>
        <w:separator/>
      </w:r>
    </w:p>
  </w:footnote>
  <w:footnote w:type="continuationSeparator" w:id="0">
    <w:p w:rsidR="004E10AF" w:rsidRDefault="004E10A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894" w:rsidRDefault="00A1389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894" w:rsidRDefault="00A1389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894" w:rsidRDefault="00A1389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10AF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E10AF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3894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5812820-D5F7-45BE-8700-75F229CD0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626FF9-26D7-4EB6-B300-6D52671FDD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588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2016-07-26T10:32:00Z</cp:lastPrinted>
  <dcterms:created xsi:type="dcterms:W3CDTF">2021-10-07T10:12:00Z</dcterms:created>
  <dcterms:modified xsi:type="dcterms:W3CDTF">2021-10-07T10:12:00Z</dcterms:modified>
</cp:coreProperties>
</file>