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362584" w:rsidRPr="00362584">
        <w:rPr>
          <w:rFonts w:ascii="Tahoma" w:hAnsi="Tahoma" w:cs="Tahoma"/>
          <w:i/>
          <w:sz w:val="18"/>
          <w:szCs w:val="18"/>
        </w:rPr>
        <w:t>3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362584" w:rsidRPr="00362584">
        <w:rPr>
          <w:rFonts w:ascii="Tahoma" w:eastAsia="Calibri" w:hAnsi="Tahoma" w:cs="Tahoma"/>
          <w:b/>
          <w:sz w:val="18"/>
          <w:szCs w:val="18"/>
          <w:lang w:eastAsia="en-US"/>
        </w:rPr>
        <w:t>NZ/56/D/P/AC/2021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362584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362584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362584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362584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362584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362584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362584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362584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362584" w:rsidRPr="00362584">
        <w:rPr>
          <w:rFonts w:ascii="Tahoma" w:hAnsi="Tahoma" w:cs="Tahoma"/>
          <w:b/>
          <w:sz w:val="18"/>
          <w:szCs w:val="18"/>
        </w:rPr>
        <w:t>Dostawy artykułów spożywczych ujętych w 3 zadaniach asortymentowych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</w:t>
      </w:r>
    </w:p>
    <w:p w:rsidR="00DA4C83" w:rsidRPr="00864D55" w:rsidRDefault="00DA4C83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12B" w:rsidRDefault="0085412B" w:rsidP="007801CC">
      <w:pPr>
        <w:spacing w:after="0" w:line="240" w:lineRule="auto"/>
      </w:pPr>
      <w:r>
        <w:separator/>
      </w:r>
    </w:p>
  </w:endnote>
  <w:endnote w:type="continuationSeparator" w:id="0">
    <w:p w:rsidR="0085412B" w:rsidRDefault="0085412B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584" w:rsidRDefault="003625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584" w:rsidRDefault="0036258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584" w:rsidRDefault="003625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12B" w:rsidRDefault="0085412B" w:rsidP="007801CC">
      <w:pPr>
        <w:spacing w:after="0" w:line="240" w:lineRule="auto"/>
      </w:pPr>
      <w:r>
        <w:separator/>
      </w:r>
    </w:p>
  </w:footnote>
  <w:footnote w:type="continuationSeparator" w:id="0">
    <w:p w:rsidR="0085412B" w:rsidRDefault="0085412B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584" w:rsidRDefault="003625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584" w:rsidRDefault="003625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584" w:rsidRDefault="003625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12B"/>
    <w:rsid w:val="00362584"/>
    <w:rsid w:val="00397D1F"/>
    <w:rsid w:val="00431B9D"/>
    <w:rsid w:val="007801CC"/>
    <w:rsid w:val="0085412B"/>
    <w:rsid w:val="00864D55"/>
    <w:rsid w:val="00915085"/>
    <w:rsid w:val="009B4448"/>
    <w:rsid w:val="00A0542C"/>
    <w:rsid w:val="00C60D53"/>
    <w:rsid w:val="00DA4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532E1D-9B60-4DF1-B444-8CF078F9D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62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2584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62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2584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147</Words>
  <Characters>883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2021-10-08T07:24:00Z</dcterms:created>
  <dcterms:modified xsi:type="dcterms:W3CDTF">2021-10-08T07:24:00Z</dcterms:modified>
</cp:coreProperties>
</file>