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C506C4" w:rsidRPr="00C506C4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506C4" w:rsidRPr="00C506C4">
        <w:rPr>
          <w:rFonts w:ascii="Times New Roman" w:eastAsia="Times New Roman" w:hAnsi="Times New Roman"/>
          <w:b/>
          <w:lang w:eastAsia="pl-PL"/>
        </w:rPr>
        <w:t>NZ/56/D/P/AC/2021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506C4" w:rsidRPr="00C506C4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506C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506C4">
        <w:rPr>
          <w:rFonts w:ascii="Times New Roman" w:eastAsia="Times New Roman" w:hAnsi="Times New Roman"/>
          <w:b/>
          <w:lang w:eastAsia="pl-PL"/>
        </w:rPr>
        <w:t>Dostawy artykułów spożywczych ujętych w 3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39A" w:rsidRDefault="00F4039A" w:rsidP="00025386">
      <w:pPr>
        <w:spacing w:after="0" w:line="240" w:lineRule="auto"/>
      </w:pPr>
      <w:r>
        <w:separator/>
      </w:r>
    </w:p>
  </w:endnote>
  <w:endnote w:type="continuationSeparator" w:id="0">
    <w:p w:rsidR="00F4039A" w:rsidRDefault="00F403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C4" w:rsidRDefault="00C506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06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C4" w:rsidRDefault="00C506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39A" w:rsidRDefault="00F4039A" w:rsidP="00025386">
      <w:pPr>
        <w:spacing w:after="0" w:line="240" w:lineRule="auto"/>
      </w:pPr>
      <w:r>
        <w:separator/>
      </w:r>
    </w:p>
  </w:footnote>
  <w:footnote w:type="continuationSeparator" w:id="0">
    <w:p w:rsidR="00F4039A" w:rsidRDefault="00F403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C4" w:rsidRDefault="00C506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C4" w:rsidRDefault="00C506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6C4" w:rsidRDefault="00C506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39A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506C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4039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A16878B-D58A-4179-A24C-5AD13847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2021-10-08T07:24:00Z</dcterms:created>
  <dcterms:modified xsi:type="dcterms:W3CDTF">2021-10-08T07:24:00Z</dcterms:modified>
</cp:coreProperties>
</file>