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1439A2" w14:textId="77777777" w:rsidR="00D665F5" w:rsidRDefault="00EF7709" w:rsidP="00254CCD">
      <w:pPr>
        <w:jc w:val="right"/>
        <w:rPr>
          <w:sz w:val="22"/>
          <w:szCs w:val="22"/>
        </w:rPr>
      </w:pPr>
      <w:bookmarkStart w:id="0" w:name="_Hlk52197885"/>
      <w:r w:rsidRPr="00EF7709">
        <w:rPr>
          <w:sz w:val="22"/>
          <w:szCs w:val="22"/>
        </w:rPr>
        <w:t>Poznań</w:t>
      </w:r>
      <w:r w:rsidR="00D665F5" w:rsidRPr="00D91931">
        <w:rPr>
          <w:sz w:val="22"/>
          <w:szCs w:val="22"/>
        </w:rPr>
        <w:t xml:space="preserve"> dnia: </w:t>
      </w:r>
      <w:r w:rsidRPr="00EF7709">
        <w:rPr>
          <w:sz w:val="22"/>
          <w:szCs w:val="22"/>
        </w:rPr>
        <w:t>2021-10-19</w:t>
      </w:r>
    </w:p>
    <w:p w14:paraId="0612A141" w14:textId="77777777" w:rsidR="00EF7709" w:rsidRPr="00EF7709" w:rsidRDefault="00EF7709" w:rsidP="00254CCD">
      <w:pPr>
        <w:rPr>
          <w:b/>
          <w:bCs/>
          <w:sz w:val="22"/>
          <w:szCs w:val="22"/>
        </w:rPr>
      </w:pPr>
      <w:r w:rsidRPr="00EF7709">
        <w:rPr>
          <w:b/>
          <w:bCs/>
          <w:sz w:val="22"/>
          <w:szCs w:val="22"/>
        </w:rPr>
        <w:t>Szpital Wojewódzki w Poznaniu</w:t>
      </w:r>
    </w:p>
    <w:p w14:paraId="13C0E1CE" w14:textId="77777777" w:rsidR="00D665F5" w:rsidRPr="00D91931" w:rsidRDefault="00EF7709" w:rsidP="00254CCD">
      <w:pPr>
        <w:rPr>
          <w:b/>
          <w:bCs/>
          <w:sz w:val="22"/>
          <w:szCs w:val="22"/>
        </w:rPr>
      </w:pPr>
      <w:r w:rsidRPr="00EF7709">
        <w:rPr>
          <w:b/>
          <w:bCs/>
          <w:sz w:val="22"/>
          <w:szCs w:val="22"/>
        </w:rPr>
        <w:t>Dział Zamówień Publicznych</w:t>
      </w:r>
    </w:p>
    <w:p w14:paraId="69A34F3C" w14:textId="77777777" w:rsidR="00D665F5" w:rsidRPr="00BD5546" w:rsidRDefault="00EF7709" w:rsidP="00254CCD">
      <w:pPr>
        <w:rPr>
          <w:sz w:val="22"/>
          <w:szCs w:val="22"/>
        </w:rPr>
      </w:pPr>
      <w:r w:rsidRPr="00EF7709">
        <w:rPr>
          <w:sz w:val="22"/>
          <w:szCs w:val="22"/>
        </w:rPr>
        <w:t>Juraszów</w:t>
      </w:r>
      <w:r w:rsidR="00D665F5" w:rsidRPr="00BD5546">
        <w:rPr>
          <w:sz w:val="22"/>
          <w:szCs w:val="22"/>
        </w:rPr>
        <w:t xml:space="preserve"> </w:t>
      </w:r>
      <w:r w:rsidRPr="00EF7709">
        <w:rPr>
          <w:sz w:val="22"/>
          <w:szCs w:val="22"/>
        </w:rPr>
        <w:t>7/19</w:t>
      </w:r>
    </w:p>
    <w:p w14:paraId="3923A1DD" w14:textId="77777777" w:rsidR="00D665F5" w:rsidRPr="00BD5546" w:rsidRDefault="00EF7709" w:rsidP="00254CCD">
      <w:pPr>
        <w:rPr>
          <w:sz w:val="22"/>
          <w:szCs w:val="22"/>
        </w:rPr>
      </w:pPr>
      <w:r w:rsidRPr="00EF7709">
        <w:rPr>
          <w:sz w:val="22"/>
          <w:szCs w:val="22"/>
        </w:rPr>
        <w:t>60-479</w:t>
      </w:r>
      <w:r w:rsidR="00D665F5" w:rsidRPr="00BD5546">
        <w:rPr>
          <w:sz w:val="22"/>
          <w:szCs w:val="22"/>
        </w:rPr>
        <w:t xml:space="preserve"> </w:t>
      </w:r>
      <w:r w:rsidRPr="00EF7709">
        <w:rPr>
          <w:sz w:val="22"/>
          <w:szCs w:val="22"/>
        </w:rPr>
        <w:t>Poznań</w:t>
      </w:r>
    </w:p>
    <w:p w14:paraId="07C4DF2A" w14:textId="77777777" w:rsidR="00D665F5" w:rsidRDefault="00D665F5" w:rsidP="00254CCD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6B206E8" w14:textId="77777777" w:rsidR="00A80738" w:rsidRDefault="00D665F5" w:rsidP="00254CCD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F7709" w:rsidRPr="00EF7709">
        <w:rPr>
          <w:b/>
          <w:sz w:val="22"/>
          <w:szCs w:val="22"/>
        </w:rPr>
        <w:t>SZW/DZP/62/2021</w:t>
      </w:r>
      <w:r w:rsidR="00A80738">
        <w:rPr>
          <w:sz w:val="24"/>
        </w:rPr>
        <w:tab/>
        <w:t xml:space="preserve"> </w:t>
      </w:r>
    </w:p>
    <w:p w14:paraId="16BFB20C" w14:textId="77777777" w:rsidR="00A80738" w:rsidRDefault="00A80738" w:rsidP="00254CCD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31E3FF0" w14:textId="77777777" w:rsidR="00A80738" w:rsidRDefault="00A80738" w:rsidP="00254CCD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A87C243" w14:textId="77777777" w:rsidR="00A80738" w:rsidRDefault="00A80738" w:rsidP="00254CCD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53469A4" w14:textId="43AC50C7" w:rsidR="00A80738" w:rsidRDefault="00A80738" w:rsidP="00254CCD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4A3C7BF" w14:textId="77777777" w:rsidR="00254CCD" w:rsidRPr="00A80738" w:rsidRDefault="00254CCD" w:rsidP="00254CCD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14:paraId="56C5A898" w14:textId="77777777" w:rsidR="00A80738" w:rsidRDefault="00A80738" w:rsidP="00254CCD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7E1BE42" w14:textId="2A26DC03" w:rsidR="00C659E2" w:rsidRDefault="00C659E2" w:rsidP="00254CCD">
      <w:pPr>
        <w:jc w:val="both"/>
        <w:rPr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F7709" w:rsidRPr="00EF7709">
        <w:rPr>
          <w:sz w:val="22"/>
          <w:szCs w:val="22"/>
        </w:rPr>
        <w:t>podstawowy</w:t>
      </w:r>
      <w:r w:rsidR="00FE4B07">
        <w:rPr>
          <w:sz w:val="22"/>
          <w:szCs w:val="22"/>
        </w:rPr>
        <w:t>m</w:t>
      </w:r>
      <w:r w:rsidR="00EF7709" w:rsidRPr="00EF7709">
        <w:rPr>
          <w:sz w:val="22"/>
          <w:szCs w:val="22"/>
        </w:rPr>
        <w:t xml:space="preserve"> bez negocjacji - art. 275 pkt. 1 ustawy Pzp</w:t>
      </w:r>
      <w:r w:rsidRPr="00577BC6">
        <w:rPr>
          <w:sz w:val="22"/>
          <w:szCs w:val="22"/>
        </w:rPr>
        <w:t xml:space="preserve"> na: </w:t>
      </w:r>
    </w:p>
    <w:p w14:paraId="2FD31F74" w14:textId="77777777" w:rsidR="00254CCD" w:rsidRPr="00577BC6" w:rsidRDefault="00254CCD" w:rsidP="00254CCD">
      <w:pPr>
        <w:jc w:val="both"/>
        <w:rPr>
          <w:b/>
          <w:bCs/>
          <w:sz w:val="22"/>
          <w:szCs w:val="22"/>
        </w:rPr>
      </w:pPr>
    </w:p>
    <w:p w14:paraId="2A4CF186" w14:textId="77777777" w:rsidR="00A80738" w:rsidRPr="00577BC6" w:rsidRDefault="00EF7709" w:rsidP="00254CCD">
      <w:pPr>
        <w:pStyle w:val="Tekstpodstawowywcity"/>
        <w:ind w:firstLine="0"/>
        <w:jc w:val="center"/>
        <w:rPr>
          <w:sz w:val="22"/>
          <w:szCs w:val="22"/>
        </w:rPr>
      </w:pPr>
      <w:r w:rsidRPr="00EF7709">
        <w:rPr>
          <w:b/>
          <w:sz w:val="22"/>
          <w:szCs w:val="22"/>
        </w:rPr>
        <w:t>Sukcesywna dostawa obranych ziemniaków i buraków do Szpitala Wojewódzkiego w Poznaniu</w:t>
      </w:r>
    </w:p>
    <w:p w14:paraId="64DA6BC8" w14:textId="5A32C1FA" w:rsidR="00D665F5" w:rsidRDefault="00D665F5" w:rsidP="00254CCD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EF7709" w:rsidRPr="00EF7709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8487A9F" w14:textId="77777777" w:rsidR="00254CCD" w:rsidRDefault="00254CCD" w:rsidP="00254CCD">
      <w:pPr>
        <w:jc w:val="both"/>
        <w:rPr>
          <w:sz w:val="22"/>
          <w:szCs w:val="22"/>
        </w:rPr>
      </w:pPr>
    </w:p>
    <w:p w14:paraId="14702A4B" w14:textId="77777777" w:rsidR="00254CCD" w:rsidRPr="00254CCD" w:rsidRDefault="00254CCD" w:rsidP="00254CCD">
      <w:pPr>
        <w:rPr>
          <w:sz w:val="24"/>
          <w:szCs w:val="24"/>
        </w:rPr>
      </w:pPr>
      <w:r w:rsidRPr="00254CCD">
        <w:rPr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3559492B" w14:textId="256BF41B" w:rsidR="00254CCD" w:rsidRPr="00254CCD" w:rsidRDefault="00254CCD" w:rsidP="00254CCD">
      <w:pPr>
        <w:rPr>
          <w:sz w:val="24"/>
          <w:szCs w:val="24"/>
        </w:rPr>
      </w:pPr>
      <w:r w:rsidRPr="00254CCD">
        <w:rPr>
          <w:sz w:val="24"/>
          <w:szCs w:val="24"/>
        </w:rPr>
        <w:t>Zadanie 1 -</w:t>
      </w:r>
      <w:r>
        <w:rPr>
          <w:sz w:val="24"/>
          <w:szCs w:val="24"/>
        </w:rPr>
        <w:t xml:space="preserve"> </w:t>
      </w:r>
      <w:r w:rsidRPr="00254CCD">
        <w:rPr>
          <w:sz w:val="24"/>
          <w:szCs w:val="24"/>
        </w:rPr>
        <w:t>188518,75 zł brutto</w:t>
      </w:r>
    </w:p>
    <w:p w14:paraId="116AA5C0" w14:textId="5354FAA6" w:rsidR="00254CCD" w:rsidRDefault="00254CCD" w:rsidP="00254CCD">
      <w:pPr>
        <w:rPr>
          <w:sz w:val="24"/>
          <w:szCs w:val="24"/>
        </w:rPr>
      </w:pPr>
      <w:r w:rsidRPr="00254CCD">
        <w:rPr>
          <w:sz w:val="24"/>
          <w:szCs w:val="24"/>
        </w:rPr>
        <w:t>Zadanie 2 -</w:t>
      </w:r>
      <w:r>
        <w:rPr>
          <w:sz w:val="24"/>
          <w:szCs w:val="24"/>
        </w:rPr>
        <w:t xml:space="preserve"> </w:t>
      </w:r>
      <w:r w:rsidRPr="00254CCD">
        <w:rPr>
          <w:sz w:val="24"/>
          <w:szCs w:val="24"/>
        </w:rPr>
        <w:t>17941,48 zł brutto</w:t>
      </w:r>
      <w:r>
        <w:rPr>
          <w:sz w:val="24"/>
          <w:szCs w:val="24"/>
        </w:rPr>
        <w:t>.</w:t>
      </w:r>
    </w:p>
    <w:p w14:paraId="7E209AFA" w14:textId="77777777" w:rsidR="00254CCD" w:rsidRPr="00254CCD" w:rsidRDefault="00254CCD" w:rsidP="00254CCD">
      <w:pPr>
        <w:rPr>
          <w:sz w:val="24"/>
          <w:szCs w:val="24"/>
        </w:rPr>
      </w:pPr>
    </w:p>
    <w:p w14:paraId="2A65CA26" w14:textId="77777777" w:rsidR="00A80738" w:rsidRDefault="00D665F5" w:rsidP="00254CCD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F7709" w:rsidRPr="00EF7709">
        <w:rPr>
          <w:sz w:val="22"/>
          <w:szCs w:val="22"/>
        </w:rPr>
        <w:t>19/10/2021</w:t>
      </w:r>
      <w:r w:rsidR="00FF4AB1" w:rsidRPr="00577BC6">
        <w:rPr>
          <w:sz w:val="22"/>
          <w:szCs w:val="22"/>
        </w:rPr>
        <w:t xml:space="preserve"> o godz. </w:t>
      </w:r>
      <w:r w:rsidR="00EF7709" w:rsidRPr="00EF7709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3A9887CC" w14:textId="77777777" w:rsidTr="004E6B2F">
        <w:trPr>
          <w:trHeight w:val="323"/>
        </w:trPr>
        <w:tc>
          <w:tcPr>
            <w:tcW w:w="993" w:type="dxa"/>
            <w:shd w:val="clear" w:color="auto" w:fill="auto"/>
            <w:vAlign w:val="center"/>
          </w:tcPr>
          <w:p w14:paraId="1E08DC43" w14:textId="77777777" w:rsidR="006B27ED" w:rsidRPr="00CB5EDB" w:rsidRDefault="006B27ED" w:rsidP="00254CCD">
            <w:pPr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F6C29E" w14:textId="77777777" w:rsidR="006B27ED" w:rsidRPr="00CB5EDB" w:rsidRDefault="006B27ED" w:rsidP="00254CCD">
            <w:pPr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1994FDCB" w14:textId="77777777" w:rsidR="006B27ED" w:rsidRPr="00CB5EDB" w:rsidRDefault="006B27ED" w:rsidP="00254CCD">
            <w:pPr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D918C9" w14:textId="77777777" w:rsidR="006B27ED" w:rsidRPr="00CB5EDB" w:rsidRDefault="006B27ED" w:rsidP="00254CCD">
            <w:pPr>
              <w:jc w:val="center"/>
            </w:pPr>
            <w:r w:rsidRPr="00CB5EDB">
              <w:t>Cena oferty</w:t>
            </w:r>
          </w:p>
        </w:tc>
      </w:tr>
      <w:tr w:rsidR="00EF7709" w:rsidRPr="00075CD0" w14:paraId="437C6998" w14:textId="77777777" w:rsidTr="00F708BD">
        <w:tc>
          <w:tcPr>
            <w:tcW w:w="993" w:type="dxa"/>
            <w:shd w:val="clear" w:color="auto" w:fill="auto"/>
            <w:vAlign w:val="center"/>
          </w:tcPr>
          <w:p w14:paraId="089E8078" w14:textId="77777777" w:rsidR="00EF7709" w:rsidRPr="00CB5EDB" w:rsidRDefault="00EF7709" w:rsidP="00254CCD">
            <w:pPr>
              <w:jc w:val="center"/>
            </w:pPr>
            <w:r w:rsidRPr="00EF7709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B32986" w14:textId="77777777" w:rsidR="00EF7709" w:rsidRPr="00CB5EDB" w:rsidRDefault="00EF7709" w:rsidP="00254CCD">
            <w:pPr>
              <w:jc w:val="center"/>
            </w:pPr>
            <w:r w:rsidRPr="00EF7709">
              <w:t>1</w:t>
            </w:r>
          </w:p>
        </w:tc>
        <w:tc>
          <w:tcPr>
            <w:tcW w:w="4110" w:type="dxa"/>
            <w:shd w:val="clear" w:color="auto" w:fill="auto"/>
          </w:tcPr>
          <w:p w14:paraId="4B4CE0C8" w14:textId="4605152F" w:rsidR="00EF7709" w:rsidRDefault="004E6B2F" w:rsidP="00254CCD">
            <w:r>
              <w:t>GACEK Hurtownia Owoców i Warzyw, Wynajem Domków Letniskowych</w:t>
            </w:r>
          </w:p>
          <w:p w14:paraId="4C0A7820" w14:textId="0E90B92E" w:rsidR="004E6B2F" w:rsidRPr="00C82837" w:rsidRDefault="004E6B2F" w:rsidP="00254CCD">
            <w:r>
              <w:t>Danuta Gacek</w:t>
            </w:r>
          </w:p>
          <w:p w14:paraId="5F583019" w14:textId="60E61F5B" w:rsidR="00EF7709" w:rsidRPr="00CB5EDB" w:rsidRDefault="00EF7709" w:rsidP="00254CCD">
            <w:r w:rsidRPr="00EF7709">
              <w:t>Poznańska</w:t>
            </w:r>
            <w:r w:rsidRPr="00CB5EDB">
              <w:t xml:space="preserve"> </w:t>
            </w:r>
            <w:r w:rsidR="004E6B2F">
              <w:t>5, Skrzynki</w:t>
            </w:r>
          </w:p>
          <w:p w14:paraId="553A07F2" w14:textId="52B7418D" w:rsidR="00EF7709" w:rsidRPr="00CB5EDB" w:rsidRDefault="004E6B2F" w:rsidP="00254CCD">
            <w:pPr>
              <w:jc w:val="both"/>
            </w:pPr>
            <w:r>
              <w:t>62-035 Kórnik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4FB917" w14:textId="77777777" w:rsidR="00EF7709" w:rsidRPr="00CB5EDB" w:rsidRDefault="00EF7709" w:rsidP="00254CCD">
            <w:pPr>
              <w:jc w:val="center"/>
            </w:pPr>
            <w:r w:rsidRPr="00EF7709">
              <w:t>177 390.00 zł</w:t>
            </w:r>
          </w:p>
        </w:tc>
      </w:tr>
      <w:tr w:rsidR="00EF7709" w:rsidRPr="00075CD0" w14:paraId="1107BDF0" w14:textId="77777777" w:rsidTr="00F708BD">
        <w:tc>
          <w:tcPr>
            <w:tcW w:w="993" w:type="dxa"/>
            <w:shd w:val="clear" w:color="auto" w:fill="auto"/>
            <w:vAlign w:val="center"/>
          </w:tcPr>
          <w:p w14:paraId="16EBB594" w14:textId="77777777" w:rsidR="00EF7709" w:rsidRPr="00CB5EDB" w:rsidRDefault="00EF7709" w:rsidP="00254CCD">
            <w:pPr>
              <w:jc w:val="center"/>
            </w:pPr>
            <w:r w:rsidRPr="00EF7709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A19B92" w14:textId="77777777" w:rsidR="00EF7709" w:rsidRPr="00CB5EDB" w:rsidRDefault="00EF7709" w:rsidP="00254CCD">
            <w:pPr>
              <w:jc w:val="center"/>
            </w:pPr>
            <w:r w:rsidRPr="00EF7709">
              <w:t>2</w:t>
            </w:r>
          </w:p>
        </w:tc>
        <w:tc>
          <w:tcPr>
            <w:tcW w:w="4110" w:type="dxa"/>
            <w:shd w:val="clear" w:color="auto" w:fill="auto"/>
          </w:tcPr>
          <w:p w14:paraId="2A43919D" w14:textId="77777777" w:rsidR="004E6B2F" w:rsidRDefault="004E6B2F" w:rsidP="004E6B2F">
            <w:r>
              <w:t>GACEK Hurtownia Owoców i Warzyw, Wynajem Domków Letniskowych</w:t>
            </w:r>
          </w:p>
          <w:p w14:paraId="7D360DF2" w14:textId="77777777" w:rsidR="004E6B2F" w:rsidRPr="00C82837" w:rsidRDefault="004E6B2F" w:rsidP="004E6B2F">
            <w:r>
              <w:t>Danuta Gacek</w:t>
            </w:r>
          </w:p>
          <w:p w14:paraId="1DC1FBEC" w14:textId="77777777" w:rsidR="004E6B2F" w:rsidRPr="00CB5EDB" w:rsidRDefault="004E6B2F" w:rsidP="004E6B2F">
            <w:r w:rsidRPr="00EF7709">
              <w:t>Poznańska</w:t>
            </w:r>
            <w:r w:rsidRPr="00CB5EDB">
              <w:t xml:space="preserve"> </w:t>
            </w:r>
            <w:r>
              <w:t>5, Skrzynki</w:t>
            </w:r>
          </w:p>
          <w:p w14:paraId="32AAD4A3" w14:textId="35EA3BB7" w:rsidR="00EF7709" w:rsidRPr="00CB5EDB" w:rsidRDefault="004E6B2F" w:rsidP="004E6B2F">
            <w:pPr>
              <w:jc w:val="both"/>
            </w:pPr>
            <w:r>
              <w:t>62-035 Kórnik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AC3F5D" w14:textId="77777777" w:rsidR="00EF7709" w:rsidRPr="00CB5EDB" w:rsidRDefault="00EF7709" w:rsidP="00254CCD">
            <w:pPr>
              <w:jc w:val="center"/>
            </w:pPr>
            <w:r w:rsidRPr="00EF7709">
              <w:t>16 888.00 zł</w:t>
            </w:r>
          </w:p>
        </w:tc>
      </w:tr>
    </w:tbl>
    <w:p w14:paraId="2DAC5E7A" w14:textId="77777777" w:rsidR="00254CCD" w:rsidRDefault="00254CCD" w:rsidP="00254CCD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14:paraId="710E49EB" w14:textId="775196B6" w:rsidR="00A80738" w:rsidRDefault="00A80738" w:rsidP="00254CCD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>Zamawiający</w:t>
      </w:r>
    </w:p>
    <w:p w14:paraId="100FCB37" w14:textId="77777777" w:rsidR="00BF27AD" w:rsidRDefault="00BF27AD" w:rsidP="00254CCD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14:paraId="5393D8DD" w14:textId="77777777" w:rsidR="00BF27AD" w:rsidRDefault="00BF27AD" w:rsidP="00BF27AD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 w:rsidRPr="0048686E">
        <w:rPr>
          <w:sz w:val="22"/>
          <w:szCs w:val="22"/>
        </w:rPr>
        <w:t xml:space="preserve">  </w:t>
      </w:r>
      <w:r w:rsidRPr="00524B20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/-/ Dyrektor Szpitala Wojewódzkiego </w:t>
      </w:r>
    </w:p>
    <w:p w14:paraId="69F3660B" w14:textId="77777777" w:rsidR="00BF27AD" w:rsidRDefault="00BF27AD" w:rsidP="00BF27AD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399EAEBB" w14:textId="77777777" w:rsidR="00BF27AD" w:rsidRPr="006A5DF1" w:rsidRDefault="00BF27AD" w:rsidP="00BF27AD">
      <w:pPr>
        <w:pStyle w:val="Tekstpodstawowy"/>
        <w:spacing w:line="240" w:lineRule="auto"/>
        <w:ind w:firstLine="425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Piotr Nowicki</w:t>
      </w:r>
    </w:p>
    <w:p w14:paraId="0AAA9135" w14:textId="77777777" w:rsidR="00BF27AD" w:rsidRPr="006B27ED" w:rsidRDefault="00BF27AD" w:rsidP="00254CCD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bookmarkEnd w:id="0"/>
    <w:p w14:paraId="4C36C33E" w14:textId="77EACD46" w:rsidR="00C236D3" w:rsidRDefault="00C236D3" w:rsidP="00254CCD">
      <w:pPr>
        <w:jc w:val="right"/>
        <w:rPr>
          <w:sz w:val="22"/>
          <w:szCs w:val="22"/>
        </w:rPr>
      </w:pPr>
    </w:p>
    <w:p w14:paraId="05D1E879" w14:textId="77777777" w:rsidR="00254CCD" w:rsidRPr="006B27ED" w:rsidRDefault="00254CCD" w:rsidP="00254CCD">
      <w:pPr>
        <w:jc w:val="right"/>
        <w:rPr>
          <w:sz w:val="22"/>
          <w:szCs w:val="22"/>
        </w:rPr>
      </w:pPr>
    </w:p>
    <w:sectPr w:rsidR="00254CCD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69D335" w14:textId="77777777" w:rsidR="00F33BEB" w:rsidRDefault="00F33BEB">
      <w:r>
        <w:separator/>
      </w:r>
    </w:p>
  </w:endnote>
  <w:endnote w:type="continuationSeparator" w:id="0">
    <w:p w14:paraId="38BFD04F" w14:textId="77777777" w:rsidR="00F33BEB" w:rsidRDefault="00F33B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93AB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39DD79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02AEF8" w14:textId="1B34B690" w:rsidR="009F189D" w:rsidRDefault="00BF27A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DE04C8A" wp14:editId="56F1F444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83E86D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CFF32B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3E04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B8F6E23" w14:textId="77777777" w:rsidR="009F189D" w:rsidRDefault="009F189D">
    <w:pPr>
      <w:pStyle w:val="Stopka"/>
      <w:tabs>
        <w:tab w:val="clear" w:pos="4536"/>
      </w:tabs>
      <w:jc w:val="center"/>
    </w:pPr>
  </w:p>
  <w:p w14:paraId="788121F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7C8076" w14:textId="77777777" w:rsidR="00F33BEB" w:rsidRDefault="00F33BEB">
      <w:r>
        <w:separator/>
      </w:r>
    </w:p>
  </w:footnote>
  <w:footnote w:type="continuationSeparator" w:id="0">
    <w:p w14:paraId="0ACC6CA0" w14:textId="77777777" w:rsidR="00F33BEB" w:rsidRDefault="00F33B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7D9EA3" w14:textId="77777777" w:rsidR="00EF7709" w:rsidRDefault="00EF77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4A2045" w14:textId="77777777" w:rsidR="00EF7709" w:rsidRDefault="00EF77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E7C706" w14:textId="77777777" w:rsidR="00EF7709" w:rsidRDefault="00EF770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3BEB"/>
    <w:rsid w:val="00007727"/>
    <w:rsid w:val="00017720"/>
    <w:rsid w:val="00035488"/>
    <w:rsid w:val="000D7F25"/>
    <w:rsid w:val="000E00E5"/>
    <w:rsid w:val="00173B20"/>
    <w:rsid w:val="001C69FF"/>
    <w:rsid w:val="0023318D"/>
    <w:rsid w:val="00254CCD"/>
    <w:rsid w:val="003D72FD"/>
    <w:rsid w:val="00423179"/>
    <w:rsid w:val="00490DC0"/>
    <w:rsid w:val="00493F8C"/>
    <w:rsid w:val="004C7E9B"/>
    <w:rsid w:val="004E6B2F"/>
    <w:rsid w:val="005614F2"/>
    <w:rsid w:val="00577BC6"/>
    <w:rsid w:val="0069085C"/>
    <w:rsid w:val="006B27ED"/>
    <w:rsid w:val="00843263"/>
    <w:rsid w:val="00861E75"/>
    <w:rsid w:val="009D19BD"/>
    <w:rsid w:val="009F189D"/>
    <w:rsid w:val="00A068C2"/>
    <w:rsid w:val="00A80738"/>
    <w:rsid w:val="00BF27AD"/>
    <w:rsid w:val="00C236D3"/>
    <w:rsid w:val="00C659E2"/>
    <w:rsid w:val="00C82837"/>
    <w:rsid w:val="00CB0802"/>
    <w:rsid w:val="00D665F5"/>
    <w:rsid w:val="00D7128F"/>
    <w:rsid w:val="00EA3476"/>
    <w:rsid w:val="00EF7709"/>
    <w:rsid w:val="00F16C60"/>
    <w:rsid w:val="00F33BEB"/>
    <w:rsid w:val="00F95C33"/>
    <w:rsid w:val="00FC7F5E"/>
    <w:rsid w:val="00FE4B07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1425EA"/>
  <w15:chartTrackingRefBased/>
  <w15:docId w15:val="{446C2523-34CB-44E0-B9D5-6E79EFA61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BF27AD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455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47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39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77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017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987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5495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9078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6357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414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Szpital Wojewódzki w Poznaniu</cp:lastModifiedBy>
  <cp:revision>2</cp:revision>
  <cp:lastPrinted>2021-10-19T08:42:00Z</cp:lastPrinted>
  <dcterms:created xsi:type="dcterms:W3CDTF">2021-10-19T08:43:00Z</dcterms:created>
  <dcterms:modified xsi:type="dcterms:W3CDTF">2021-10-19T08:43:00Z</dcterms:modified>
</cp:coreProperties>
</file>