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DF1ED" w14:textId="77777777" w:rsidR="005F4BC0" w:rsidRDefault="00743FA5" w:rsidP="00C4479C">
      <w:pPr>
        <w:jc w:val="right"/>
        <w:rPr>
          <w:sz w:val="22"/>
          <w:szCs w:val="22"/>
        </w:rPr>
      </w:pPr>
      <w:r w:rsidRPr="00743FA5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743FA5">
        <w:rPr>
          <w:sz w:val="22"/>
          <w:szCs w:val="22"/>
        </w:rPr>
        <w:t>2021-10-19</w:t>
      </w:r>
    </w:p>
    <w:p w14:paraId="12E6CB9F" w14:textId="77777777" w:rsidR="001C5A4C" w:rsidRPr="004F079B" w:rsidRDefault="001C5A4C" w:rsidP="00C4479C">
      <w:pPr>
        <w:jc w:val="right"/>
        <w:rPr>
          <w:sz w:val="22"/>
          <w:szCs w:val="22"/>
        </w:rPr>
      </w:pPr>
    </w:p>
    <w:p w14:paraId="3B1E40EB" w14:textId="77777777" w:rsidR="00743FA5" w:rsidRPr="00743FA5" w:rsidRDefault="00743FA5" w:rsidP="00C4479C">
      <w:pPr>
        <w:rPr>
          <w:b/>
          <w:bCs/>
          <w:sz w:val="22"/>
          <w:szCs w:val="22"/>
        </w:rPr>
      </w:pPr>
      <w:r w:rsidRPr="00743FA5">
        <w:rPr>
          <w:b/>
          <w:bCs/>
          <w:sz w:val="22"/>
          <w:szCs w:val="22"/>
        </w:rPr>
        <w:t>Szpital Wojewódzki w Poznaniu</w:t>
      </w:r>
    </w:p>
    <w:p w14:paraId="12AD4D04" w14:textId="77777777" w:rsidR="00F16C50" w:rsidRPr="00D91931" w:rsidRDefault="00743FA5" w:rsidP="00C4479C">
      <w:pPr>
        <w:rPr>
          <w:b/>
          <w:bCs/>
          <w:sz w:val="22"/>
          <w:szCs w:val="22"/>
        </w:rPr>
      </w:pPr>
      <w:r w:rsidRPr="00743FA5">
        <w:rPr>
          <w:b/>
          <w:bCs/>
          <w:sz w:val="22"/>
          <w:szCs w:val="22"/>
        </w:rPr>
        <w:t>Dział Zamówień Publicznych</w:t>
      </w:r>
    </w:p>
    <w:p w14:paraId="1D705D89" w14:textId="77777777" w:rsidR="00F16C50" w:rsidRPr="00BD5546" w:rsidRDefault="00743FA5" w:rsidP="00C4479C">
      <w:pPr>
        <w:rPr>
          <w:sz w:val="22"/>
          <w:szCs w:val="22"/>
        </w:rPr>
      </w:pPr>
      <w:r w:rsidRPr="00743FA5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743FA5">
        <w:rPr>
          <w:sz w:val="22"/>
          <w:szCs w:val="22"/>
        </w:rPr>
        <w:t>7/19</w:t>
      </w:r>
    </w:p>
    <w:p w14:paraId="7AC10464" w14:textId="77777777" w:rsidR="00F16C50" w:rsidRPr="00BD5546" w:rsidRDefault="00743FA5" w:rsidP="00C4479C">
      <w:pPr>
        <w:rPr>
          <w:sz w:val="22"/>
          <w:szCs w:val="22"/>
        </w:rPr>
      </w:pPr>
      <w:r w:rsidRPr="00743FA5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743FA5">
        <w:rPr>
          <w:sz w:val="22"/>
          <w:szCs w:val="22"/>
        </w:rPr>
        <w:t>Poznań</w:t>
      </w:r>
    </w:p>
    <w:p w14:paraId="59D2764C" w14:textId="77777777" w:rsidR="00D91931" w:rsidRPr="00BD5546" w:rsidRDefault="00D91931" w:rsidP="00C4479C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A11391E" w14:textId="77777777" w:rsidR="00D91931" w:rsidRPr="00BD5546" w:rsidRDefault="00D91931" w:rsidP="00C4479C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1C9293E" w14:textId="77777777" w:rsidR="00F16C50" w:rsidRPr="00D91931" w:rsidRDefault="00F16C50" w:rsidP="00C4479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3FCE06" w14:textId="77777777" w:rsidR="00F16C50" w:rsidRPr="00D91931" w:rsidRDefault="00F16C50" w:rsidP="00C4479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CF6CE3" w14:textId="77777777" w:rsidR="00F16C50" w:rsidRPr="00D91931" w:rsidRDefault="00F16C50" w:rsidP="00C4479C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43FA5" w:rsidRPr="00743FA5">
        <w:rPr>
          <w:bCs/>
          <w:sz w:val="22"/>
          <w:szCs w:val="22"/>
        </w:rPr>
        <w:t>SZW/DZP/63/2021/3</w:t>
      </w:r>
      <w:r w:rsidRPr="00D91931">
        <w:rPr>
          <w:sz w:val="22"/>
          <w:szCs w:val="22"/>
        </w:rPr>
        <w:tab/>
        <w:t xml:space="preserve"> </w:t>
      </w:r>
    </w:p>
    <w:p w14:paraId="37910D7E" w14:textId="77777777" w:rsidR="00F16C50" w:rsidRPr="00D91931" w:rsidRDefault="00F16C50" w:rsidP="00C4479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BF6A1F" w14:textId="77777777" w:rsidR="00D91931" w:rsidRPr="00D91931" w:rsidRDefault="00D91931" w:rsidP="00C4479C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4570ED1" w14:textId="77777777" w:rsidR="00D91931" w:rsidRPr="00D91931" w:rsidRDefault="00D91931" w:rsidP="00C4479C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AE01C73" w14:textId="77777777" w:rsidR="00F16C50" w:rsidRPr="00D91931" w:rsidRDefault="00F16C50" w:rsidP="00C4479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B04E48" w14:textId="77777777" w:rsidR="00F16C50" w:rsidRDefault="00F16C50" w:rsidP="00C4479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B7E637" w14:textId="77777777" w:rsidR="0046562F" w:rsidRPr="00D91931" w:rsidRDefault="0046562F" w:rsidP="00C4479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079F74" w14:textId="77777777" w:rsidR="00F16C50" w:rsidRPr="00D91931" w:rsidRDefault="00F16C50" w:rsidP="00C4479C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17CE5F4" w14:textId="17D7486B" w:rsidR="00F16C50" w:rsidRDefault="00F16C50" w:rsidP="00C4479C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3901E998" w14:textId="196B32F4" w:rsidR="00C4479C" w:rsidRDefault="00C4479C" w:rsidP="00C4479C"/>
    <w:p w14:paraId="408E8019" w14:textId="77777777" w:rsidR="00C4479C" w:rsidRPr="00C4479C" w:rsidRDefault="00C4479C" w:rsidP="00C4479C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743FA5" w:rsidRPr="00607F9B" w14:paraId="1422AAC8" w14:textId="77777777" w:rsidTr="00284B21">
        <w:trPr>
          <w:trHeight w:val="638"/>
        </w:trPr>
        <w:tc>
          <w:tcPr>
            <w:tcW w:w="959" w:type="dxa"/>
            <w:shd w:val="clear" w:color="auto" w:fill="auto"/>
          </w:tcPr>
          <w:p w14:paraId="1F8EA00D" w14:textId="77777777" w:rsidR="00743FA5" w:rsidRPr="00607F9B" w:rsidRDefault="00743FA5" w:rsidP="00C4479C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C742FBF" w14:textId="77777777" w:rsidR="00743FA5" w:rsidRDefault="00743FA5" w:rsidP="00C4479C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43FA5">
              <w:rPr>
                <w:sz w:val="22"/>
                <w:szCs w:val="22"/>
              </w:rPr>
              <w:t>podstawowy</w:t>
            </w:r>
            <w:r w:rsidR="00C4479C">
              <w:rPr>
                <w:sz w:val="22"/>
                <w:szCs w:val="22"/>
              </w:rPr>
              <w:t>m</w:t>
            </w:r>
            <w:r w:rsidRPr="00743FA5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43FA5">
              <w:rPr>
                <w:b/>
                <w:bCs/>
                <w:sz w:val="22"/>
                <w:szCs w:val="22"/>
              </w:rPr>
              <w:t>Zakup i dostawa materiałów instalacyjnych, murarskich, ślusarskich, stolarskich i elektroinstalacyjnych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43FA5">
              <w:rPr>
                <w:b/>
                <w:sz w:val="22"/>
                <w:szCs w:val="22"/>
              </w:rPr>
              <w:t>SZW/DZP/63/2021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343E4E65" w14:textId="77777777" w:rsidR="00C4479C" w:rsidRDefault="00C4479C" w:rsidP="00C4479C">
            <w:pPr>
              <w:jc w:val="both"/>
              <w:rPr>
                <w:bCs/>
                <w:sz w:val="22"/>
                <w:szCs w:val="22"/>
              </w:rPr>
            </w:pPr>
          </w:p>
          <w:p w14:paraId="3D9EE778" w14:textId="1058A854" w:rsidR="00C4479C" w:rsidRPr="00607F9B" w:rsidRDefault="00C4479C" w:rsidP="00C4479C">
            <w:pPr>
              <w:jc w:val="both"/>
              <w:rPr>
                <w:sz w:val="22"/>
                <w:szCs w:val="22"/>
              </w:rPr>
            </w:pPr>
          </w:p>
        </w:tc>
      </w:tr>
    </w:tbl>
    <w:p w14:paraId="0D830CA1" w14:textId="2ACA0F5B" w:rsidR="004F079B" w:rsidRDefault="004F079B" w:rsidP="00C4479C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43FA5" w:rsidRPr="00743FA5">
        <w:rPr>
          <w:rFonts w:ascii="Times New Roman" w:hAnsi="Times New Roman"/>
          <w:b/>
          <w:szCs w:val="22"/>
        </w:rPr>
        <w:t>Szpital Wojewódzki w Poznaniu</w:t>
      </w:r>
      <w:r w:rsidR="00C4479C">
        <w:rPr>
          <w:rFonts w:ascii="Times New Roman" w:hAnsi="Times New Roman"/>
          <w:b/>
          <w:szCs w:val="22"/>
        </w:rPr>
        <w:t xml:space="preserve">, </w:t>
      </w:r>
      <w:r w:rsidR="00743FA5" w:rsidRPr="00743FA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743FA5" w:rsidRPr="00743FA5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77882B2A" w14:textId="77777777" w:rsidR="004F079B" w:rsidRDefault="004F079B" w:rsidP="00C4479C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43FA5" w:rsidRPr="00743FA5">
        <w:rPr>
          <w:rFonts w:ascii="Times New Roman" w:hAnsi="Times New Roman"/>
          <w:b/>
          <w:szCs w:val="22"/>
        </w:rPr>
        <w:t>2021-10-21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43FA5" w:rsidRPr="00743FA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43FA5" w:rsidRPr="00743FA5">
        <w:rPr>
          <w:rFonts w:ascii="Times New Roman" w:hAnsi="Times New Roman"/>
          <w:b/>
          <w:szCs w:val="22"/>
        </w:rPr>
        <w:t>2021-10-26</w:t>
      </w:r>
      <w:r w:rsidR="008365E9">
        <w:rPr>
          <w:rFonts w:ascii="Times New Roman" w:hAnsi="Times New Roman"/>
          <w:szCs w:val="22"/>
        </w:rPr>
        <w:t xml:space="preserve"> godz. </w:t>
      </w:r>
      <w:r w:rsidR="00743FA5" w:rsidRPr="00743FA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DECF0AE" w14:textId="77777777" w:rsidR="004F079B" w:rsidRDefault="004F079B" w:rsidP="00C4479C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43FA5" w:rsidRPr="00743FA5">
        <w:rPr>
          <w:rFonts w:ascii="Times New Roman" w:hAnsi="Times New Roman"/>
          <w:b/>
          <w:szCs w:val="22"/>
        </w:rPr>
        <w:t>2021-10-21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43FA5" w:rsidRPr="00743FA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43FA5" w:rsidRPr="00743FA5">
        <w:rPr>
          <w:rFonts w:ascii="Times New Roman" w:hAnsi="Times New Roman"/>
          <w:b/>
          <w:szCs w:val="22"/>
        </w:rPr>
        <w:t>2021-10-26</w:t>
      </w:r>
      <w:r w:rsidR="008365E9">
        <w:rPr>
          <w:rFonts w:ascii="Times New Roman" w:hAnsi="Times New Roman"/>
          <w:szCs w:val="22"/>
        </w:rPr>
        <w:t xml:space="preserve"> godz. </w:t>
      </w:r>
      <w:r w:rsidR="00743FA5" w:rsidRPr="00743FA5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5DA17F4" w14:textId="77777777" w:rsidR="00F16C50" w:rsidRPr="00D91931" w:rsidRDefault="00F16C50" w:rsidP="00C4479C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AD5D630" w14:textId="77777777" w:rsidR="00F16C50" w:rsidRPr="00D91931" w:rsidRDefault="00F16C50" w:rsidP="00C4479C">
      <w:pPr>
        <w:pStyle w:val="Tekstpodstawowywcity"/>
        <w:spacing w:line="240" w:lineRule="auto"/>
        <w:rPr>
          <w:sz w:val="22"/>
          <w:szCs w:val="22"/>
        </w:rPr>
      </w:pPr>
    </w:p>
    <w:p w14:paraId="5886D484" w14:textId="77777777" w:rsidR="00F16C50" w:rsidRPr="00D91931" w:rsidRDefault="00F16C50" w:rsidP="00C4479C">
      <w:pPr>
        <w:ind w:left="567"/>
        <w:rPr>
          <w:sz w:val="22"/>
          <w:szCs w:val="22"/>
        </w:rPr>
      </w:pPr>
    </w:p>
    <w:p w14:paraId="4793A711" w14:textId="07CBCD7E" w:rsidR="00F16C50" w:rsidRDefault="00F16C50" w:rsidP="00C4479C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30971C1D" w14:textId="77777777" w:rsidR="00C4479C" w:rsidRDefault="00C4479C" w:rsidP="00C4479C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547065A5" w14:textId="77777777" w:rsidR="00C4479C" w:rsidRDefault="00C4479C" w:rsidP="00C4479C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6F85077" w14:textId="77777777" w:rsidR="00C4479C" w:rsidRDefault="00C4479C" w:rsidP="00C4479C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2F33EA28" w14:textId="77777777" w:rsidR="00C4479C" w:rsidRPr="00542FF5" w:rsidRDefault="00C4479C" w:rsidP="00C4479C">
      <w:pPr>
        <w:pStyle w:val="Tekstpodstawowy"/>
        <w:ind w:firstLine="425"/>
        <w:rPr>
          <w:vertAlign w:val="superscript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75AABCFF" w14:textId="77777777" w:rsidR="00C4479C" w:rsidRPr="0046562F" w:rsidRDefault="00C4479C" w:rsidP="00C4479C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p w14:paraId="6C6E0987" w14:textId="77777777" w:rsidR="00C4479C" w:rsidRPr="0046562F" w:rsidRDefault="00C4479C" w:rsidP="00C4479C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sectPr w:rsidR="00C4479C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58997" w14:textId="77777777" w:rsidR="00AF6E70" w:rsidRDefault="00AF6E70">
      <w:r>
        <w:separator/>
      </w:r>
    </w:p>
  </w:endnote>
  <w:endnote w:type="continuationSeparator" w:id="0">
    <w:p w14:paraId="0E649D67" w14:textId="77777777" w:rsidR="00AF6E70" w:rsidRDefault="00AF6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FC0B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0CB9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7AEAE4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35FC40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D95C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C13AE" w14:textId="77777777" w:rsidR="00AF6E70" w:rsidRDefault="00AF6E70">
      <w:r>
        <w:separator/>
      </w:r>
    </w:p>
  </w:footnote>
  <w:footnote w:type="continuationSeparator" w:id="0">
    <w:p w14:paraId="779FF2EC" w14:textId="77777777" w:rsidR="00AF6E70" w:rsidRDefault="00AF6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38E1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6EE1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F62B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E70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43FA5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F6E70"/>
    <w:rsid w:val="00BD5546"/>
    <w:rsid w:val="00C25577"/>
    <w:rsid w:val="00C34578"/>
    <w:rsid w:val="00C4479C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A602C2"/>
  <w15:chartTrackingRefBased/>
  <w15:docId w15:val="{525F08A3-2800-47F2-80A7-AC1DD5CBA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4479C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2021-10-19T10:59:00Z</cp:lastPrinted>
  <dcterms:created xsi:type="dcterms:W3CDTF">2021-10-19T10:59:00Z</dcterms:created>
  <dcterms:modified xsi:type="dcterms:W3CDTF">2021-10-19T10:59:00Z</dcterms:modified>
</cp:coreProperties>
</file>