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AF28" w14:textId="638DE635" w:rsidR="00FB7F50" w:rsidRPr="002245BE" w:rsidRDefault="00BB431C" w:rsidP="000A4DD6">
      <w:pPr>
        <w:jc w:val="right"/>
        <w:rPr>
          <w:sz w:val="22"/>
          <w:szCs w:val="22"/>
        </w:rPr>
      </w:pPr>
      <w:bookmarkStart w:id="0" w:name="_Hlk53520193"/>
      <w:r w:rsidRPr="00BB431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B431C">
        <w:rPr>
          <w:sz w:val="22"/>
          <w:szCs w:val="22"/>
        </w:rPr>
        <w:t>2021-</w:t>
      </w:r>
      <w:r w:rsidR="00895B57">
        <w:rPr>
          <w:sz w:val="22"/>
          <w:szCs w:val="22"/>
        </w:rPr>
        <w:t>10</w:t>
      </w:r>
      <w:r w:rsidRPr="00BB431C">
        <w:rPr>
          <w:sz w:val="22"/>
          <w:szCs w:val="22"/>
        </w:rPr>
        <w:t>-2</w:t>
      </w:r>
      <w:r w:rsidR="00895B57">
        <w:rPr>
          <w:sz w:val="22"/>
          <w:szCs w:val="22"/>
        </w:rPr>
        <w:t>1</w:t>
      </w:r>
    </w:p>
    <w:p w14:paraId="626AD986" w14:textId="77777777" w:rsidR="00BB431C" w:rsidRPr="00BB431C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Szpital Wojewódzki w Poznaniu</w:t>
      </w:r>
    </w:p>
    <w:p w14:paraId="3827DCD8" w14:textId="77777777" w:rsidR="00FB7F50" w:rsidRPr="002245BE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Dział Zamówień Publicznych</w:t>
      </w:r>
    </w:p>
    <w:p w14:paraId="6C502B46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7/19</w:t>
      </w:r>
    </w:p>
    <w:p w14:paraId="5A991058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Poznań</w:t>
      </w:r>
    </w:p>
    <w:p w14:paraId="0B5C34A6" w14:textId="77777777" w:rsidR="00FB7F50" w:rsidRPr="002245BE" w:rsidRDefault="00FB7F50" w:rsidP="000A4DD6">
      <w:pPr>
        <w:rPr>
          <w:sz w:val="22"/>
          <w:szCs w:val="22"/>
        </w:rPr>
      </w:pPr>
    </w:p>
    <w:p w14:paraId="534F9DA4" w14:textId="77777777" w:rsidR="00E62859" w:rsidRDefault="00E62859" w:rsidP="000A4DD6">
      <w:pPr>
        <w:rPr>
          <w:sz w:val="22"/>
          <w:szCs w:val="22"/>
        </w:rPr>
      </w:pPr>
    </w:p>
    <w:p w14:paraId="305F7D9D" w14:textId="77777777" w:rsidR="00E62859" w:rsidRP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A62AC20" w14:textId="351B7803" w:rsid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D7CD19" w14:textId="66E43942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C757882" w14:textId="77777777" w:rsidR="000A4DD6" w:rsidRPr="00C65E53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6723B64" w14:textId="77777777" w:rsidR="008642B3" w:rsidRDefault="009F0E5C" w:rsidP="000A4DD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75D3728" w14:textId="139E1820" w:rsidR="008642B3" w:rsidRDefault="008642B3" w:rsidP="000A4DD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95B57">
        <w:rPr>
          <w:b/>
          <w:sz w:val="28"/>
        </w:rPr>
        <w:t xml:space="preserve"> – zadanie nr 4</w:t>
      </w:r>
    </w:p>
    <w:p w14:paraId="1FA66FAA" w14:textId="77777777" w:rsidR="000A4DD6" w:rsidRDefault="000A4DD6" w:rsidP="000A4D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B431C" w:rsidRPr="00607F9B" w14:paraId="66BB9785" w14:textId="77777777" w:rsidTr="00D02018">
        <w:trPr>
          <w:trHeight w:val="638"/>
        </w:trPr>
        <w:tc>
          <w:tcPr>
            <w:tcW w:w="959" w:type="dxa"/>
            <w:shd w:val="clear" w:color="auto" w:fill="auto"/>
          </w:tcPr>
          <w:p w14:paraId="0E19CC7B" w14:textId="77777777" w:rsidR="00BB431C" w:rsidRPr="00607F9B" w:rsidRDefault="00BB431C" w:rsidP="000A4DD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223206" w14:textId="55C57929" w:rsidR="00BB431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BB431C">
              <w:rPr>
                <w:sz w:val="22"/>
                <w:szCs w:val="22"/>
              </w:rPr>
              <w:t xml:space="preserve"> podstawowy</w:t>
            </w:r>
            <w:r w:rsidR="000A4DD6">
              <w:rPr>
                <w:sz w:val="22"/>
                <w:szCs w:val="22"/>
              </w:rPr>
              <w:t>m</w:t>
            </w:r>
            <w:r w:rsidRPr="00BB431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431C">
              <w:rPr>
                <w:b/>
                <w:bCs/>
                <w:sz w:val="22"/>
                <w:szCs w:val="22"/>
              </w:rPr>
              <w:t>Zakup aparatury medycznej, stołu operacyjnego ogólnochirurgicznego oraz monitora operacyjnego FULL HD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SZW/DZP/51/2021</w:t>
            </w:r>
          </w:p>
          <w:p w14:paraId="0EC64116" w14:textId="499F30DC" w:rsidR="000A4DD6" w:rsidRPr="00607F9B" w:rsidRDefault="000A4DD6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2907B24F" w14:textId="2F2F41EC" w:rsidR="008642B3" w:rsidRDefault="00C65E53" w:rsidP="000A4DD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B431C" w:rsidRPr="00BB431C">
        <w:rPr>
          <w:b/>
          <w:sz w:val="22"/>
          <w:szCs w:val="22"/>
        </w:rPr>
        <w:t>Szpital Wojewódzki w Poznaniu</w:t>
      </w:r>
      <w:r w:rsidR="000A4DD6">
        <w:rPr>
          <w:b/>
          <w:sz w:val="22"/>
          <w:szCs w:val="22"/>
        </w:rPr>
        <w:t xml:space="preserve">, </w:t>
      </w:r>
      <w:r w:rsidR="00BB431C" w:rsidRPr="00BB431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</w:t>
      </w:r>
      <w:r w:rsidR="00895B57">
        <w:rPr>
          <w:sz w:val="22"/>
          <w:szCs w:val="22"/>
        </w:rPr>
        <w:br/>
      </w:r>
      <w:r w:rsidRPr="009B2352">
        <w:rPr>
          <w:sz w:val="22"/>
          <w:szCs w:val="22"/>
        </w:rPr>
        <w:t xml:space="preserve">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431C" w:rsidRPr="00BB431C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300CFDA" w14:textId="77777777" w:rsidR="00895B57" w:rsidRDefault="00895B57" w:rsidP="000A4DD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431C" w14:paraId="1983016B" w14:textId="77777777" w:rsidTr="00895B57">
        <w:trPr>
          <w:cantSplit/>
        </w:trPr>
        <w:tc>
          <w:tcPr>
            <w:tcW w:w="9498" w:type="dxa"/>
          </w:tcPr>
          <w:p w14:paraId="7ED88069" w14:textId="77777777" w:rsidR="00BB431C" w:rsidRPr="00D26ED6" w:rsidRDefault="00BB431C" w:rsidP="000A4DD6">
            <w:pPr>
              <w:jc w:val="both"/>
              <w:rPr>
                <w:b/>
                <w:sz w:val="22"/>
                <w:szCs w:val="22"/>
              </w:rPr>
            </w:pPr>
            <w:r w:rsidRPr="00BB431C">
              <w:rPr>
                <w:b/>
                <w:sz w:val="22"/>
                <w:szCs w:val="22"/>
              </w:rPr>
              <w:t xml:space="preserve">Aesculap </w:t>
            </w:r>
            <w:proofErr w:type="spellStart"/>
            <w:r w:rsidRPr="00BB431C">
              <w:rPr>
                <w:b/>
                <w:sz w:val="22"/>
                <w:szCs w:val="22"/>
              </w:rPr>
              <w:t>Chifa</w:t>
            </w:r>
            <w:proofErr w:type="spellEnd"/>
            <w:r w:rsidRPr="00BB431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2C33E85" w14:textId="268F1A64" w:rsidR="00BB431C" w:rsidRPr="009F0E5C" w:rsidRDefault="00895B57" w:rsidP="000A4D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B431C" w:rsidRPr="00BB431C">
              <w:rPr>
                <w:bCs/>
                <w:sz w:val="22"/>
                <w:szCs w:val="22"/>
              </w:rPr>
              <w:t>Tysiąclecia</w:t>
            </w:r>
            <w:r w:rsidR="00BB431C" w:rsidRPr="009F0E5C">
              <w:rPr>
                <w:bCs/>
                <w:sz w:val="22"/>
                <w:szCs w:val="22"/>
              </w:rPr>
              <w:t xml:space="preserve"> </w:t>
            </w:r>
            <w:r w:rsidR="00BB431C" w:rsidRPr="00BB431C">
              <w:rPr>
                <w:bCs/>
                <w:sz w:val="22"/>
                <w:szCs w:val="22"/>
              </w:rPr>
              <w:t>14</w:t>
            </w:r>
            <w:r w:rsidR="00BB431C">
              <w:rPr>
                <w:bCs/>
                <w:sz w:val="22"/>
                <w:szCs w:val="22"/>
              </w:rPr>
              <w:t xml:space="preserve"> </w:t>
            </w:r>
          </w:p>
          <w:p w14:paraId="27425041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Nowy Tomyśl</w:t>
            </w:r>
          </w:p>
          <w:p w14:paraId="2C04480F" w14:textId="77777777" w:rsidR="00895B57" w:rsidRDefault="00895B57" w:rsidP="000A4DD6">
            <w:pPr>
              <w:jc w:val="both"/>
              <w:rPr>
                <w:sz w:val="22"/>
                <w:szCs w:val="22"/>
              </w:rPr>
            </w:pPr>
          </w:p>
          <w:p w14:paraId="360DA295" w14:textId="1D71A644" w:rsidR="00BB431C" w:rsidRDefault="00BB431C" w:rsidP="000A4D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CEB111" w14:textId="77777777" w:rsidR="00895B57" w:rsidRDefault="00895B57" w:rsidP="000A4DD6">
            <w:pPr>
              <w:jc w:val="both"/>
              <w:rPr>
                <w:sz w:val="22"/>
                <w:szCs w:val="22"/>
                <w:u w:val="single"/>
              </w:rPr>
            </w:pPr>
          </w:p>
          <w:p w14:paraId="44230738" w14:textId="3B4D3A9F" w:rsidR="00BB431C" w:rsidRPr="00211A34" w:rsidRDefault="00BB431C" w:rsidP="000A4DD6">
            <w:pPr>
              <w:jc w:val="both"/>
              <w:rPr>
                <w:sz w:val="22"/>
                <w:szCs w:val="22"/>
              </w:rPr>
            </w:pPr>
            <w:r w:rsidRPr="00895B57">
              <w:rPr>
                <w:sz w:val="22"/>
                <w:szCs w:val="22"/>
                <w:u w:val="single"/>
              </w:rPr>
              <w:t>Zadanie nr 4: Monitor operacyjny FULL HD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36 504.00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276FFF" w14:textId="77777777" w:rsidR="00895B57" w:rsidRDefault="00895B57" w:rsidP="000A4DD6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0ED8C810" w14:textId="406BA1B5" w:rsidR="00BB431C" w:rsidRPr="00D26ED6" w:rsidRDefault="00BB431C" w:rsidP="000A4DD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E2E20A" w14:textId="21220FE5" w:rsidR="00BB431C" w:rsidRDefault="00895B57" w:rsidP="00895B57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</w:rPr>
            </w:pPr>
            <w:r w:rsidRPr="00A1100E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>
              <w:rPr>
                <w:sz w:val="22"/>
                <w:szCs w:val="22"/>
              </w:rPr>
              <w:t>7</w:t>
            </w:r>
            <w:r w:rsidRPr="00A1100E">
              <w:rPr>
                <w:sz w:val="22"/>
                <w:szCs w:val="22"/>
              </w:rPr>
              <w:t xml:space="preserve">0,00 pkt. - </w:t>
            </w:r>
            <w:r>
              <w:rPr>
                <w:sz w:val="22"/>
                <w:szCs w:val="22"/>
              </w:rPr>
              <w:br/>
            </w:r>
            <w:r w:rsidRPr="00A1100E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- 0,00 pkt., </w:t>
            </w:r>
            <w:r>
              <w:rPr>
                <w:sz w:val="22"/>
                <w:szCs w:val="22"/>
              </w:rPr>
              <w:t>termin realizacji zamówienia</w:t>
            </w:r>
            <w:r w:rsidRPr="00A1100E">
              <w:rPr>
                <w:sz w:val="22"/>
                <w:szCs w:val="22"/>
              </w:rPr>
              <w:t xml:space="preserve"> - 10,00 pkt. Oferta spełnia wszystkie wymagania</w:t>
            </w:r>
            <w:r>
              <w:rPr>
                <w:sz w:val="22"/>
                <w:szCs w:val="22"/>
              </w:rPr>
              <w:t xml:space="preserve"> </w:t>
            </w:r>
            <w:r w:rsidRPr="00A1100E">
              <w:rPr>
                <w:sz w:val="22"/>
                <w:szCs w:val="22"/>
              </w:rPr>
              <w:t>formalno</w:t>
            </w:r>
            <w:r>
              <w:rPr>
                <w:sz w:val="22"/>
                <w:szCs w:val="22"/>
              </w:rPr>
              <w:t xml:space="preserve"> – </w:t>
            </w:r>
            <w:r w:rsidRPr="00A1100E">
              <w:rPr>
                <w:sz w:val="22"/>
                <w:szCs w:val="22"/>
              </w:rPr>
              <w:t>prawne</w:t>
            </w:r>
            <w:r>
              <w:rPr>
                <w:sz w:val="22"/>
                <w:szCs w:val="22"/>
              </w:rPr>
              <w:t xml:space="preserve"> </w:t>
            </w:r>
            <w:r w:rsidRPr="00A1100E">
              <w:rPr>
                <w:sz w:val="22"/>
                <w:szCs w:val="22"/>
              </w:rPr>
              <w:t>i jest zgodna z zapisami SWZ.</w:t>
            </w:r>
          </w:p>
          <w:p w14:paraId="2D7FC3B0" w14:textId="0BA7DD56" w:rsidR="00895B57" w:rsidRDefault="00895B57" w:rsidP="00895B57">
            <w:pPr>
              <w:pStyle w:val="Nagwek"/>
              <w:tabs>
                <w:tab w:val="clear" w:pos="4536"/>
                <w:tab w:val="clear" w:pos="9072"/>
              </w:tabs>
              <w:jc w:val="both"/>
            </w:pPr>
          </w:p>
        </w:tc>
      </w:tr>
    </w:tbl>
    <w:p w14:paraId="69B3E029" w14:textId="77777777" w:rsidR="00FD0627" w:rsidRDefault="00FD0627" w:rsidP="000A4DD6">
      <w:pPr>
        <w:jc w:val="both"/>
        <w:rPr>
          <w:color w:val="000000"/>
          <w:sz w:val="22"/>
          <w:szCs w:val="22"/>
        </w:rPr>
      </w:pPr>
    </w:p>
    <w:p w14:paraId="51DA2E7A" w14:textId="6E2A5961" w:rsidR="003A0AFC" w:rsidRPr="00756CDA" w:rsidRDefault="00915B9E" w:rsidP="000A4D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3067C03" w14:textId="77777777" w:rsidTr="00895B57">
        <w:tc>
          <w:tcPr>
            <w:tcW w:w="2169" w:type="dxa"/>
            <w:shd w:val="clear" w:color="auto" w:fill="F3F3F3"/>
          </w:tcPr>
          <w:p w14:paraId="3A35D889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EC0CDEC" w14:textId="2EE4B820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BF41AA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05A89B86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0630D6B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431C" w:rsidRPr="00834EF4" w14:paraId="104A2A9D" w14:textId="77777777" w:rsidTr="00895B57">
        <w:tc>
          <w:tcPr>
            <w:tcW w:w="2169" w:type="dxa"/>
            <w:shd w:val="clear" w:color="auto" w:fill="auto"/>
          </w:tcPr>
          <w:p w14:paraId="4CA50097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Monitor operacyjny FULL HD</w:t>
            </w:r>
          </w:p>
        </w:tc>
        <w:tc>
          <w:tcPr>
            <w:tcW w:w="2793" w:type="dxa"/>
            <w:shd w:val="clear" w:color="auto" w:fill="auto"/>
          </w:tcPr>
          <w:p w14:paraId="711483C2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B431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31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B0FA0B0" w14:textId="10F4FF23" w:rsidR="00BB431C" w:rsidRPr="00211A34" w:rsidRDefault="00895B57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B431C" w:rsidRPr="00BB431C">
              <w:rPr>
                <w:sz w:val="20"/>
                <w:szCs w:val="20"/>
              </w:rPr>
              <w:t>Tysiąclecia</w:t>
            </w:r>
            <w:r w:rsidR="00BB431C" w:rsidRPr="00211A34">
              <w:rPr>
                <w:sz w:val="20"/>
                <w:szCs w:val="20"/>
              </w:rPr>
              <w:t xml:space="preserve"> </w:t>
            </w:r>
            <w:r w:rsidR="00BB431C" w:rsidRPr="00BB431C">
              <w:rPr>
                <w:sz w:val="20"/>
                <w:szCs w:val="20"/>
              </w:rPr>
              <w:t>14</w:t>
            </w:r>
          </w:p>
          <w:p w14:paraId="6194597A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339797C" w14:textId="0E211396" w:rsidR="00BB431C" w:rsidRPr="00BB431C" w:rsidRDefault="00895B57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>1 - Cena - 60.00</w:t>
            </w:r>
          </w:p>
          <w:p w14:paraId="1EF64D8F" w14:textId="5F80E172" w:rsidR="00BB431C" w:rsidRPr="00BB431C" w:rsidRDefault="00895B57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>2 - Gwarancja - 0.00</w:t>
            </w:r>
          </w:p>
          <w:p w14:paraId="6A0A33AC" w14:textId="36B80BC1" w:rsidR="00BB431C" w:rsidRPr="00211A34" w:rsidRDefault="00BF41AA" w:rsidP="000A4DD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 xml:space="preserve">3 - Termin realizacji zamówienia - </w:t>
            </w:r>
            <w:r>
              <w:rPr>
                <w:sz w:val="20"/>
                <w:szCs w:val="20"/>
              </w:rPr>
              <w:t>1</w:t>
            </w:r>
            <w:r w:rsidR="00BB431C" w:rsidRPr="00BB431C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6D4DB0" w14:textId="34506373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</w:t>
            </w:r>
            <w:r w:rsidR="00BF41AA">
              <w:rPr>
                <w:sz w:val="20"/>
                <w:szCs w:val="20"/>
              </w:rPr>
              <w:t>7</w:t>
            </w:r>
            <w:r w:rsidRPr="00BB431C">
              <w:rPr>
                <w:sz w:val="20"/>
                <w:szCs w:val="20"/>
              </w:rPr>
              <w:t>0,00</w:t>
            </w:r>
          </w:p>
        </w:tc>
      </w:tr>
      <w:tr w:rsidR="00BB431C" w:rsidRPr="00834EF4" w14:paraId="7EB63805" w14:textId="77777777" w:rsidTr="00895B57">
        <w:tc>
          <w:tcPr>
            <w:tcW w:w="2169" w:type="dxa"/>
            <w:shd w:val="clear" w:color="auto" w:fill="auto"/>
          </w:tcPr>
          <w:p w14:paraId="08517C11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Monitor operacyjny FULL HD</w:t>
            </w:r>
          </w:p>
        </w:tc>
        <w:tc>
          <w:tcPr>
            <w:tcW w:w="2793" w:type="dxa"/>
            <w:shd w:val="clear" w:color="auto" w:fill="auto"/>
          </w:tcPr>
          <w:p w14:paraId="3911400A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>MEDIM Sp. z o.o.</w:t>
            </w:r>
          </w:p>
          <w:p w14:paraId="65D28B62" w14:textId="581CEE1A" w:rsidR="00BB431C" w:rsidRPr="00211A34" w:rsidRDefault="00BF41AA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B431C" w:rsidRPr="00BB431C">
              <w:rPr>
                <w:sz w:val="20"/>
                <w:szCs w:val="20"/>
              </w:rPr>
              <w:t>Puławska</w:t>
            </w:r>
            <w:r w:rsidR="00BB431C" w:rsidRPr="00211A34">
              <w:rPr>
                <w:sz w:val="20"/>
                <w:szCs w:val="20"/>
              </w:rPr>
              <w:t xml:space="preserve"> </w:t>
            </w:r>
            <w:r w:rsidR="00BB431C" w:rsidRPr="00BB431C">
              <w:rPr>
                <w:sz w:val="20"/>
                <w:szCs w:val="20"/>
              </w:rPr>
              <w:t>45B</w:t>
            </w:r>
          </w:p>
          <w:p w14:paraId="593A20F1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260E9E6F" w14:textId="08084DCD" w:rsidR="00BB431C" w:rsidRPr="00BB431C" w:rsidRDefault="00BF41AA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>1 - Cena - 40.84</w:t>
            </w:r>
          </w:p>
          <w:p w14:paraId="19E0DCD9" w14:textId="4D0B9D66" w:rsidR="00BB431C" w:rsidRPr="00BB431C" w:rsidRDefault="00BF41AA" w:rsidP="000A4D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>2 - Gwarancja - 0.00</w:t>
            </w:r>
          </w:p>
          <w:p w14:paraId="6285201C" w14:textId="18D3AFB4" w:rsidR="00BB431C" w:rsidRPr="00211A34" w:rsidRDefault="00BF41AA" w:rsidP="000A4DD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B431C" w:rsidRPr="00BB431C">
              <w:rPr>
                <w:sz w:val="20"/>
                <w:szCs w:val="20"/>
              </w:rPr>
              <w:t>3 -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2DC39D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40,84</w:t>
            </w:r>
          </w:p>
        </w:tc>
      </w:tr>
    </w:tbl>
    <w:p w14:paraId="2F901DCA" w14:textId="77777777" w:rsidR="00E85D70" w:rsidRDefault="00E85D70" w:rsidP="000A4DD6">
      <w:pPr>
        <w:jc w:val="both"/>
        <w:rPr>
          <w:color w:val="000000"/>
        </w:rPr>
      </w:pPr>
    </w:p>
    <w:p w14:paraId="46D39F88" w14:textId="34223256" w:rsidR="008642B3" w:rsidRPr="001B7815" w:rsidRDefault="00B464D3" w:rsidP="000A4D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BF41AA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68DFD6F" w14:textId="77777777" w:rsidTr="00596EA3">
        <w:tc>
          <w:tcPr>
            <w:tcW w:w="871" w:type="dxa"/>
            <w:shd w:val="clear" w:color="auto" w:fill="F3F3F3"/>
            <w:vAlign w:val="center"/>
          </w:tcPr>
          <w:p w14:paraId="3F9BF362" w14:textId="77777777" w:rsidR="00211A34" w:rsidRPr="00596EA3" w:rsidRDefault="00596EA3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CD4BB4F" w14:textId="193C2D45" w:rsidR="00211A34" w:rsidRPr="00596EA3" w:rsidRDefault="00596EA3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BF41AA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822B531" w14:textId="77777777" w:rsidR="00211A34" w:rsidRPr="00596EA3" w:rsidRDefault="00211A34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046F5C9" w14:textId="77777777" w:rsidTr="00596EA3">
        <w:tc>
          <w:tcPr>
            <w:tcW w:w="871" w:type="dxa"/>
            <w:vAlign w:val="center"/>
          </w:tcPr>
          <w:p w14:paraId="60403CA0" w14:textId="77777777" w:rsidR="00211A34" w:rsidRPr="00596EA3" w:rsidRDefault="00211A34" w:rsidP="000A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7D087B9" w14:textId="657032DD" w:rsidR="00211A34" w:rsidRPr="00211A34" w:rsidRDefault="00211A34" w:rsidP="000A4DD6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2FB51081" w14:textId="77777777" w:rsidR="00211A34" w:rsidRPr="00596EA3" w:rsidRDefault="00211A34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4D500074" w14:textId="77777777" w:rsidR="008642B3" w:rsidRDefault="008642B3" w:rsidP="000A4DD6">
      <w:pPr>
        <w:jc w:val="both"/>
        <w:rPr>
          <w:color w:val="000000"/>
          <w:sz w:val="16"/>
          <w:szCs w:val="16"/>
        </w:rPr>
      </w:pPr>
    </w:p>
    <w:p w14:paraId="112E3337" w14:textId="77777777" w:rsidR="009F0E5C" w:rsidRDefault="009F0E5C" w:rsidP="000A4DD6">
      <w:pPr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346F8CFD" w14:textId="177875C0" w:rsidR="00F960D7" w:rsidRPr="00F33C66" w:rsidRDefault="00A029B8" w:rsidP="000A4DD6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BF41AA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B431C" w:rsidRPr="00F33C66">
        <w:rPr>
          <w:sz w:val="22"/>
          <w:szCs w:val="22"/>
        </w:rPr>
        <w:t xml:space="preserve">nie krótszym niż </w:t>
      </w:r>
      <w:r w:rsidR="00BB431C">
        <w:rPr>
          <w:sz w:val="22"/>
          <w:szCs w:val="22"/>
        </w:rPr>
        <w:t>5</w:t>
      </w:r>
      <w:r w:rsidR="00BB431C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808EBE" w14:textId="77777777" w:rsidR="00F960D7" w:rsidRPr="00F33C66" w:rsidRDefault="00D8427E" w:rsidP="000A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CF0D7C7" w14:textId="77777777" w:rsidR="00F960D7" w:rsidRDefault="00F960D7" w:rsidP="000A4DD6">
      <w:pPr>
        <w:jc w:val="both"/>
        <w:rPr>
          <w:bCs/>
        </w:rPr>
      </w:pPr>
    </w:p>
    <w:p w14:paraId="3D2F1FB5" w14:textId="77777777" w:rsidR="00BF41AA" w:rsidRDefault="00BF41AA" w:rsidP="000A4DD6">
      <w:pPr>
        <w:ind w:left="3119" w:firstLine="425"/>
        <w:jc w:val="right"/>
        <w:rPr>
          <w:i/>
          <w:sz w:val="22"/>
          <w:szCs w:val="22"/>
        </w:rPr>
      </w:pPr>
    </w:p>
    <w:p w14:paraId="5CB8026F" w14:textId="77777777" w:rsidR="00BF41AA" w:rsidRDefault="00BF41AA" w:rsidP="000A4DD6">
      <w:pPr>
        <w:ind w:left="3119" w:firstLine="425"/>
        <w:jc w:val="right"/>
        <w:rPr>
          <w:i/>
          <w:sz w:val="22"/>
          <w:szCs w:val="22"/>
        </w:rPr>
      </w:pPr>
    </w:p>
    <w:p w14:paraId="78D71E6B" w14:textId="77777777" w:rsidR="00BF41AA" w:rsidRDefault="00BF41AA" w:rsidP="000A4DD6">
      <w:pPr>
        <w:ind w:left="3119" w:firstLine="425"/>
        <w:jc w:val="right"/>
        <w:rPr>
          <w:i/>
          <w:sz w:val="22"/>
          <w:szCs w:val="22"/>
        </w:rPr>
      </w:pPr>
    </w:p>
    <w:p w14:paraId="575AA518" w14:textId="77777777" w:rsidR="00BF41AA" w:rsidRDefault="00BF41AA" w:rsidP="000A4DD6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DCD387A" w14:textId="77777777" w:rsidR="00BF41AA" w:rsidRDefault="00BF41AA" w:rsidP="00BF41A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4FC56DE" w14:textId="77777777" w:rsidR="00BF41AA" w:rsidRDefault="00BF41AA" w:rsidP="00BF41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9D70FB" w14:textId="77777777" w:rsidR="00BF41AA" w:rsidRDefault="00BF41AA" w:rsidP="00BF41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60425C0" w14:textId="77777777" w:rsidR="00BF41AA" w:rsidRDefault="00BF41AA" w:rsidP="00BF41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03C16D" w14:textId="77777777" w:rsidR="008642B3" w:rsidRPr="00B464D3" w:rsidRDefault="008642B3" w:rsidP="00BF41AA">
      <w:pPr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E5B0A" w14:textId="77777777" w:rsidR="0046747E" w:rsidRDefault="0046747E">
      <w:r>
        <w:separator/>
      </w:r>
    </w:p>
  </w:endnote>
  <w:endnote w:type="continuationSeparator" w:id="0">
    <w:p w14:paraId="672A2765" w14:textId="77777777" w:rsidR="0046747E" w:rsidRDefault="00467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2A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4E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4DB5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40AB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39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A5EAC" w14:textId="77777777" w:rsidR="0046747E" w:rsidRDefault="0046747E">
      <w:r>
        <w:separator/>
      </w:r>
    </w:p>
  </w:footnote>
  <w:footnote w:type="continuationSeparator" w:id="0">
    <w:p w14:paraId="728E9679" w14:textId="77777777" w:rsidR="0046747E" w:rsidRDefault="00467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62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E6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5FD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F1"/>
    <w:rsid w:val="00022322"/>
    <w:rsid w:val="00042497"/>
    <w:rsid w:val="000A4DD6"/>
    <w:rsid w:val="000C1E6F"/>
    <w:rsid w:val="000E4E56"/>
    <w:rsid w:val="0010167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352E"/>
    <w:rsid w:val="00437CAD"/>
    <w:rsid w:val="004657DA"/>
    <w:rsid w:val="0046747E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5B57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431C"/>
    <w:rsid w:val="00BC6F7F"/>
    <w:rsid w:val="00BD2174"/>
    <w:rsid w:val="00BF41A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4A59"/>
    <w:rsid w:val="00D8427E"/>
    <w:rsid w:val="00E264F1"/>
    <w:rsid w:val="00E30B2D"/>
    <w:rsid w:val="00E62859"/>
    <w:rsid w:val="00E85D70"/>
    <w:rsid w:val="00F33C66"/>
    <w:rsid w:val="00F83783"/>
    <w:rsid w:val="00F960D7"/>
    <w:rsid w:val="00FB7F50"/>
    <w:rsid w:val="00FD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A20C"/>
  <w15:chartTrackingRefBased/>
  <w15:docId w15:val="{08612939-2EC2-49A6-8862-29D9B6DE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74A5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2021-09-27T09:32:00Z</cp:lastPrinted>
  <dcterms:created xsi:type="dcterms:W3CDTF">2021-10-21T05:29:00Z</dcterms:created>
  <dcterms:modified xsi:type="dcterms:W3CDTF">2021-10-21T06:01:00Z</dcterms:modified>
</cp:coreProperties>
</file>