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4C874" w14:textId="77777777" w:rsidR="006A5DF1" w:rsidRDefault="0069442E" w:rsidP="00A1557C">
      <w:pPr>
        <w:jc w:val="right"/>
        <w:rPr>
          <w:sz w:val="22"/>
          <w:szCs w:val="22"/>
        </w:rPr>
      </w:pPr>
      <w:r w:rsidRPr="0069442E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69442E">
        <w:rPr>
          <w:sz w:val="22"/>
          <w:szCs w:val="22"/>
        </w:rPr>
        <w:t>2021-10-20</w:t>
      </w:r>
    </w:p>
    <w:p w14:paraId="164D3077" w14:textId="77777777" w:rsidR="0069442E" w:rsidRPr="0069442E" w:rsidRDefault="0069442E" w:rsidP="00A1557C">
      <w:pPr>
        <w:rPr>
          <w:b/>
          <w:bCs/>
          <w:sz w:val="22"/>
          <w:szCs w:val="22"/>
        </w:rPr>
      </w:pPr>
      <w:r w:rsidRPr="0069442E">
        <w:rPr>
          <w:b/>
          <w:bCs/>
          <w:sz w:val="22"/>
          <w:szCs w:val="22"/>
        </w:rPr>
        <w:t>Szpital Wojewódzki w Poznaniu</w:t>
      </w:r>
    </w:p>
    <w:p w14:paraId="2A48F0EA" w14:textId="77777777" w:rsidR="006A5DF1" w:rsidRPr="00D91931" w:rsidRDefault="0069442E" w:rsidP="00A1557C">
      <w:pPr>
        <w:rPr>
          <w:b/>
          <w:bCs/>
          <w:sz w:val="22"/>
          <w:szCs w:val="22"/>
        </w:rPr>
      </w:pPr>
      <w:r w:rsidRPr="0069442E">
        <w:rPr>
          <w:b/>
          <w:bCs/>
          <w:sz w:val="22"/>
          <w:szCs w:val="22"/>
        </w:rPr>
        <w:t>Dział Zamówień Publicznych</w:t>
      </w:r>
    </w:p>
    <w:p w14:paraId="4B4F16E0" w14:textId="77777777" w:rsidR="006A5DF1" w:rsidRPr="00BD5546" w:rsidRDefault="0069442E" w:rsidP="00A1557C">
      <w:pPr>
        <w:rPr>
          <w:sz w:val="22"/>
          <w:szCs w:val="22"/>
        </w:rPr>
      </w:pPr>
      <w:r w:rsidRPr="0069442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69442E">
        <w:rPr>
          <w:sz w:val="22"/>
          <w:szCs w:val="22"/>
        </w:rPr>
        <w:t>7/19</w:t>
      </w:r>
    </w:p>
    <w:p w14:paraId="342D6F5C" w14:textId="77777777" w:rsidR="006A5DF1" w:rsidRPr="00BD5546" w:rsidRDefault="0069442E" w:rsidP="00A1557C">
      <w:pPr>
        <w:rPr>
          <w:sz w:val="22"/>
          <w:szCs w:val="22"/>
        </w:rPr>
      </w:pPr>
      <w:r w:rsidRPr="0069442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69442E">
        <w:rPr>
          <w:sz w:val="22"/>
          <w:szCs w:val="22"/>
        </w:rPr>
        <w:t>Poznań</w:t>
      </w:r>
    </w:p>
    <w:p w14:paraId="13F78B49" w14:textId="77777777" w:rsidR="006A5DF1" w:rsidRPr="00D91931" w:rsidRDefault="006A5DF1" w:rsidP="00A1557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A72B9D" w14:textId="77777777" w:rsidR="006A5DF1" w:rsidRPr="00D91931" w:rsidRDefault="006A5DF1" w:rsidP="00A1557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A40F370" w14:textId="77777777" w:rsidR="006A5DF1" w:rsidRPr="00D91931" w:rsidRDefault="006A5DF1" w:rsidP="00A1557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8C7DB84" w14:textId="77777777" w:rsidR="006D4AB3" w:rsidRPr="006A5DF1" w:rsidRDefault="006D4AB3" w:rsidP="00A1557C">
      <w:pPr>
        <w:pStyle w:val="Nagwek"/>
        <w:tabs>
          <w:tab w:val="clear" w:pos="4536"/>
        </w:tabs>
        <w:rPr>
          <w:sz w:val="22"/>
          <w:szCs w:val="22"/>
        </w:rPr>
      </w:pPr>
    </w:p>
    <w:p w14:paraId="363D29E6" w14:textId="77777777" w:rsidR="006D4AB3" w:rsidRPr="006A5DF1" w:rsidRDefault="006D4AB3" w:rsidP="00A1557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7D3950" w14:textId="77777777" w:rsidR="006D4AB3" w:rsidRPr="006A5DF1" w:rsidRDefault="006D4AB3" w:rsidP="00A1557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0CAD52" w14:textId="0EC9742A" w:rsidR="00632C3C" w:rsidRDefault="00E21B49" w:rsidP="00A1557C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17A34DE" w14:textId="77777777" w:rsidR="00A1557C" w:rsidRPr="00A1557C" w:rsidRDefault="00A1557C" w:rsidP="00A1557C"/>
    <w:p w14:paraId="3F61F4E9" w14:textId="671413BA" w:rsidR="006D4AB3" w:rsidRDefault="00632C3C" w:rsidP="00541236">
      <w:pPr>
        <w:spacing w:line="360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9442E" w:rsidRPr="0069442E">
        <w:rPr>
          <w:sz w:val="22"/>
          <w:szCs w:val="22"/>
        </w:rPr>
        <w:t>podstawowy</w:t>
      </w:r>
      <w:r w:rsidR="00A1557C">
        <w:rPr>
          <w:sz w:val="22"/>
          <w:szCs w:val="22"/>
        </w:rPr>
        <w:t>m</w:t>
      </w:r>
      <w:r w:rsidR="0069442E" w:rsidRPr="0069442E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9442E" w:rsidRPr="0069442E">
        <w:rPr>
          <w:b/>
          <w:bCs/>
          <w:sz w:val="22"/>
          <w:szCs w:val="22"/>
        </w:rPr>
        <w:t>Zakup i dostawa materiałów instalacyjnych, murarskich, ślusarskich, stolarskich i elektroinstalacyjnych do Szpitala Wojewódzkiego 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9442E" w:rsidRPr="0069442E">
        <w:rPr>
          <w:b/>
          <w:sz w:val="22"/>
          <w:szCs w:val="22"/>
        </w:rPr>
        <w:t>SZW/DZP/63/2021</w:t>
      </w:r>
      <w:r w:rsidRPr="006A5DF1">
        <w:rPr>
          <w:b/>
          <w:sz w:val="22"/>
          <w:szCs w:val="22"/>
        </w:rPr>
        <w:t>.</w:t>
      </w:r>
    </w:p>
    <w:p w14:paraId="62A53052" w14:textId="77777777" w:rsidR="00A1557C" w:rsidRPr="006A5DF1" w:rsidRDefault="00A1557C" w:rsidP="00A1557C">
      <w:pPr>
        <w:spacing w:line="360" w:lineRule="auto"/>
        <w:jc w:val="both"/>
        <w:rPr>
          <w:sz w:val="22"/>
          <w:szCs w:val="22"/>
        </w:rPr>
      </w:pPr>
    </w:p>
    <w:p w14:paraId="3411298C" w14:textId="2C22D734" w:rsidR="0012774F" w:rsidRDefault="00520165" w:rsidP="00A1557C">
      <w:pPr>
        <w:spacing w:line="360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69442E" w:rsidRPr="0069442E">
        <w:rPr>
          <w:b/>
          <w:sz w:val="22"/>
          <w:szCs w:val="22"/>
        </w:rPr>
        <w:t>Szpital Wojewódzki w Poznaniu</w:t>
      </w:r>
      <w:r w:rsidR="00A1557C">
        <w:rPr>
          <w:b/>
          <w:sz w:val="22"/>
          <w:szCs w:val="22"/>
        </w:rPr>
        <w:t xml:space="preserve">, </w:t>
      </w:r>
      <w:r w:rsidR="0069442E" w:rsidRPr="0069442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9442E" w:rsidRPr="0069442E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4FA6A953" w14:textId="77777777" w:rsidR="00A1557C" w:rsidRPr="006A5DF1" w:rsidRDefault="00A1557C" w:rsidP="00A1557C">
      <w:pPr>
        <w:spacing w:line="360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442E" w:rsidRPr="006A5DF1" w14:paraId="291ED2E8" w14:textId="77777777" w:rsidTr="004C624A">
        <w:tc>
          <w:tcPr>
            <w:tcW w:w="9356" w:type="dxa"/>
            <w:shd w:val="clear" w:color="auto" w:fill="auto"/>
          </w:tcPr>
          <w:p w14:paraId="302102AF" w14:textId="47BAC146" w:rsidR="0069442E" w:rsidRPr="0069442E" w:rsidRDefault="0069442E" w:rsidP="00A1557C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69442E">
              <w:rPr>
                <w:sz w:val="22"/>
                <w:szCs w:val="22"/>
              </w:rPr>
              <w:t>Poz. 85 do 91 przewody OMY mają napięcie znamionowe 300V czy taki przewody są dopuszczalne? Odpowiedź: Napięcie 300V/500V</w:t>
            </w:r>
            <w:r w:rsidR="00A1557C">
              <w:rPr>
                <w:sz w:val="22"/>
                <w:szCs w:val="22"/>
              </w:rPr>
              <w:t>.</w:t>
            </w:r>
          </w:p>
          <w:p w14:paraId="7D70C851" w14:textId="77777777" w:rsidR="0069442E" w:rsidRPr="0069442E" w:rsidRDefault="0069442E" w:rsidP="00A1557C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69442E">
              <w:rPr>
                <w:sz w:val="22"/>
                <w:szCs w:val="22"/>
              </w:rPr>
              <w:t>Poz. 150, 152 - wycofano z produkcji proszę o wykreślenie. Odpowiedź: Zamawiający zmodyfikował formularz cenowy.</w:t>
            </w:r>
          </w:p>
          <w:p w14:paraId="6AC1B5F9" w14:textId="77777777" w:rsidR="0069442E" w:rsidRPr="0069442E" w:rsidRDefault="0069442E" w:rsidP="00A1557C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69442E">
              <w:rPr>
                <w:sz w:val="22"/>
                <w:szCs w:val="22"/>
              </w:rPr>
              <w:t>Poz. 232,233 - brak możliwości montażu na szynie DIN proszę o zmianę zapisu. Odpowiedź: Zamawiający zmodyfikował formularz cenowy.</w:t>
            </w:r>
          </w:p>
          <w:p w14:paraId="246EF6B0" w14:textId="77777777" w:rsidR="0069442E" w:rsidRPr="0069442E" w:rsidRDefault="0069442E" w:rsidP="00A1557C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69442E">
              <w:rPr>
                <w:sz w:val="22"/>
                <w:szCs w:val="22"/>
              </w:rPr>
              <w:t>Poz. 75 do 78 - 2.5mm? - Czy zamawiający dopuszcza przedłużacze z przewodem 1,5 mm2? Odpowiedź: Zamawiający zmodyfikował formularz cenowy.</w:t>
            </w:r>
          </w:p>
          <w:p w14:paraId="4FFA809F" w14:textId="77777777" w:rsidR="0069442E" w:rsidRPr="0069442E" w:rsidRDefault="0069442E" w:rsidP="00A1557C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69442E">
              <w:rPr>
                <w:sz w:val="22"/>
                <w:szCs w:val="22"/>
              </w:rPr>
              <w:t>Poz. 122 - proszę określić typ świetlówki. Odpowiedź: Typ został podany.</w:t>
            </w:r>
          </w:p>
          <w:p w14:paraId="582546ED" w14:textId="77777777" w:rsidR="0069442E" w:rsidRPr="006A5DF1" w:rsidRDefault="0069442E" w:rsidP="00A1557C">
            <w:pPr>
              <w:spacing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69442E">
              <w:rPr>
                <w:sz w:val="22"/>
                <w:szCs w:val="22"/>
              </w:rPr>
              <w:t>Poz. 1 - Czy zamawiający dopuszcza wyłącznik 16A. Odpowiedź: Tak.</w:t>
            </w:r>
          </w:p>
        </w:tc>
      </w:tr>
    </w:tbl>
    <w:p w14:paraId="1E8DDBD6" w14:textId="77777777" w:rsidR="00BE7BFD" w:rsidRPr="006A5DF1" w:rsidRDefault="00BE7BFD" w:rsidP="00A1557C">
      <w:pPr>
        <w:spacing w:line="360" w:lineRule="auto"/>
        <w:jc w:val="both"/>
        <w:rPr>
          <w:sz w:val="22"/>
          <w:szCs w:val="22"/>
        </w:rPr>
      </w:pPr>
    </w:p>
    <w:p w14:paraId="43375425" w14:textId="2E9B54BA" w:rsidR="006D4AB3" w:rsidRDefault="006D4AB3" w:rsidP="00A1557C">
      <w:pPr>
        <w:pStyle w:val="Tekstpodstawowy"/>
        <w:spacing w:line="360" w:lineRule="auto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152FF239" w14:textId="77777777" w:rsidR="00541236" w:rsidRDefault="00541236" w:rsidP="00541236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B6C2123" w14:textId="77777777" w:rsidR="00541236" w:rsidRDefault="00541236" w:rsidP="00541236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E4030E7" w14:textId="77777777" w:rsidR="00541236" w:rsidRDefault="00541236" w:rsidP="00541236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180E3F49" w14:textId="77777777" w:rsidR="00541236" w:rsidRPr="006A5DF1" w:rsidRDefault="00541236" w:rsidP="00A1557C">
      <w:pPr>
        <w:pStyle w:val="Tekstpodstawowy"/>
        <w:spacing w:line="360" w:lineRule="auto"/>
        <w:ind w:left="3119" w:firstLine="425"/>
        <w:jc w:val="right"/>
        <w:rPr>
          <w:sz w:val="22"/>
          <w:szCs w:val="22"/>
        </w:rPr>
      </w:pPr>
    </w:p>
    <w:sectPr w:rsidR="00541236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813E1" w14:textId="77777777" w:rsidR="008E076E" w:rsidRDefault="008E076E">
      <w:r>
        <w:separator/>
      </w:r>
    </w:p>
  </w:endnote>
  <w:endnote w:type="continuationSeparator" w:id="0">
    <w:p w14:paraId="40CCF5D0" w14:textId="77777777" w:rsidR="008E076E" w:rsidRDefault="008E0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FA7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7576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A0B9D" w14:textId="5FAA4105" w:rsidR="006D4AB3" w:rsidRDefault="0054123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51E595" wp14:editId="66AEEC4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75564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3FC6DA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C807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294E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A881B1" w14:textId="77777777" w:rsidR="006D4AB3" w:rsidRDefault="006D4AB3">
    <w:pPr>
      <w:pStyle w:val="Stopka"/>
      <w:tabs>
        <w:tab w:val="clear" w:pos="4536"/>
        <w:tab w:val="left" w:pos="6237"/>
      </w:tabs>
    </w:pPr>
  </w:p>
  <w:p w14:paraId="328434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7ADDF" w14:textId="77777777" w:rsidR="008E076E" w:rsidRDefault="008E076E">
      <w:r>
        <w:separator/>
      </w:r>
    </w:p>
  </w:footnote>
  <w:footnote w:type="continuationSeparator" w:id="0">
    <w:p w14:paraId="163C0E26" w14:textId="77777777" w:rsidR="008E076E" w:rsidRDefault="008E0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BAB35" w14:textId="77777777" w:rsidR="0069442E" w:rsidRDefault="00694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F39C4" w14:textId="77777777" w:rsidR="0069442E" w:rsidRDefault="00694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04FA1" w14:textId="77777777" w:rsidR="0069442E" w:rsidRDefault="006944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6E"/>
    <w:rsid w:val="00031374"/>
    <w:rsid w:val="000A1097"/>
    <w:rsid w:val="000E2A8F"/>
    <w:rsid w:val="0012774F"/>
    <w:rsid w:val="00144B7A"/>
    <w:rsid w:val="00180C6E"/>
    <w:rsid w:val="0029606A"/>
    <w:rsid w:val="00420CC1"/>
    <w:rsid w:val="004848F3"/>
    <w:rsid w:val="004A75F2"/>
    <w:rsid w:val="005144A9"/>
    <w:rsid w:val="00520165"/>
    <w:rsid w:val="00541236"/>
    <w:rsid w:val="005B1B08"/>
    <w:rsid w:val="00632C3C"/>
    <w:rsid w:val="00662BDB"/>
    <w:rsid w:val="0069442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076E"/>
    <w:rsid w:val="00A1557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6A6B47"/>
  <w15:chartTrackingRefBased/>
  <w15:docId w15:val="{E54D4A5E-DD99-47B5-A38C-944A7862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4123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2021-10-20T10:05:00Z</cp:lastPrinted>
  <dcterms:created xsi:type="dcterms:W3CDTF">2021-10-20T10:06:00Z</dcterms:created>
  <dcterms:modified xsi:type="dcterms:W3CDTF">2021-10-20T10:06:00Z</dcterms:modified>
</cp:coreProperties>
</file>