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E0200" w:rsidRPr="00CE0200">
        <w:rPr>
          <w:b/>
        </w:rPr>
        <w:t>NZ/57/D/P/LW/2021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E0200" w:rsidRPr="00CE0200">
        <w:rPr>
          <w:rFonts w:ascii="Arial Narrow" w:hAnsi="Arial Narrow"/>
          <w:b/>
        </w:rPr>
        <w:t>Dostawy podłoży do hodowli drobnoustrojów w krwi i płynach ustrojowych wraz z dzierżawą aparatu do wykonywania posiewów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595E" w:rsidRDefault="005F595E" w:rsidP="0038231F">
      <w:pPr>
        <w:spacing w:after="0" w:line="240" w:lineRule="auto"/>
      </w:pPr>
      <w:r>
        <w:separator/>
      </w:r>
    </w:p>
  </w:endnote>
  <w:endnote w:type="continuationSeparator" w:id="0">
    <w:p w:rsidR="005F595E" w:rsidRDefault="005F59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200" w:rsidRDefault="00CE02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200" w:rsidRDefault="00CE02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595E" w:rsidRDefault="005F595E" w:rsidP="0038231F">
      <w:pPr>
        <w:spacing w:after="0" w:line="240" w:lineRule="auto"/>
      </w:pPr>
      <w:r>
        <w:separator/>
      </w:r>
    </w:p>
  </w:footnote>
  <w:footnote w:type="continuationSeparator" w:id="0">
    <w:p w:rsidR="005F595E" w:rsidRDefault="005F59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200" w:rsidRDefault="00CE0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200" w:rsidRDefault="00CE0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200" w:rsidRDefault="00CE02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95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5F595E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CE0200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A2650D5-534A-4CB4-BBFC-880C2D95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2021-10-15T07:10:00Z</dcterms:created>
  <dcterms:modified xsi:type="dcterms:W3CDTF">2021-10-15T07:10:00Z</dcterms:modified>
</cp:coreProperties>
</file>