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3C47B8A8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9F6D98">
        <w:rPr>
          <w:rFonts w:ascii="Tahoma" w:hAnsi="Tahoma" w:cs="Tahoma"/>
          <w:bCs/>
          <w:sz w:val="20"/>
        </w:rPr>
        <w:t>57</w:t>
      </w:r>
      <w:r w:rsidR="00BD08B6" w:rsidRPr="00BD08B6">
        <w:rPr>
          <w:rFonts w:ascii="Tahoma" w:hAnsi="Tahoma" w:cs="Tahoma"/>
          <w:bCs/>
          <w:sz w:val="20"/>
        </w:rPr>
        <w:t>/D/P/LW/2021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12EC1B7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9CA799C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7A83C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C1390AB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5A1A579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1555D3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188D4C4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D9B23B8" w14:textId="6ECFBC86" w:rsidR="009F6D98" w:rsidRDefault="009F6D98" w:rsidP="009F6D9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na:</w:t>
      </w:r>
      <w:r>
        <w:t xml:space="preserve"> </w:t>
      </w:r>
      <w:r w:rsidRPr="009F6D98">
        <w:rPr>
          <w:rFonts w:ascii="Tahoma" w:hAnsi="Tahoma" w:cs="Tahoma"/>
          <w:b/>
          <w:bCs/>
          <w:sz w:val="18"/>
        </w:rPr>
        <w:t>Dostawy podłoży do hodowli drobnoustrojów w krwi i płynach ustrojowych wraz z dzierżawą aparatu do wykonywania posiewów</w:t>
      </w:r>
    </w:p>
    <w:p w14:paraId="7F2CEF9D" w14:textId="334F650B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BB3DD01" w14:textId="77777777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322DDB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7C044017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12 miesięcy, max. </w:t>
      </w:r>
      <w:r w:rsidR="009F6D98">
        <w:rPr>
          <w:rFonts w:ascii="Tahoma" w:hAnsi="Tahoma" w:cs="Tahoma"/>
          <w:b/>
          <w:bCs/>
          <w:sz w:val="14"/>
          <w:szCs w:val="14"/>
        </w:rPr>
        <w:t>36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miesiące)</w:t>
      </w:r>
    </w:p>
    <w:p w14:paraId="2002EC79" w14:textId="7223E4DE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9F6D98">
        <w:rPr>
          <w:rFonts w:ascii="Tahoma" w:hAnsi="Tahoma" w:cs="Tahoma"/>
          <w:b/>
          <w:sz w:val="16"/>
          <w:szCs w:val="16"/>
        </w:rPr>
        <w:t xml:space="preserve">36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4AF47687" w14:textId="064A6227" w:rsidR="00D36E64" w:rsidRDefault="00D36E64" w:rsidP="00D36E64">
      <w:pPr>
        <w:pStyle w:val="NormalnyWeb"/>
        <w:numPr>
          <w:ilvl w:val="0"/>
          <w:numId w:val="40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</w:t>
      </w:r>
      <w:r w:rsidR="009F6D98">
        <w:rPr>
          <w:rFonts w:ascii="Tahoma" w:hAnsi="Tahoma" w:cs="Tahoma"/>
          <w:b/>
          <w:sz w:val="18"/>
          <w:szCs w:val="18"/>
        </w:rPr>
        <w:t>aparat do wykonywania posiewów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1F74065E" w14:textId="77777777" w:rsidR="00D36E64" w:rsidRPr="001F76AC" w:rsidRDefault="00D36E64" w:rsidP="00D36E64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4124F826" w14:textId="1D850DEA" w:rsidR="00D36E64" w:rsidRDefault="00D36E64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14738761" w14:textId="2F1D3EA6" w:rsidR="00E35F93" w:rsidRDefault="00E35F93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FF938CE" w14:textId="5569732D" w:rsidR="00E35F93" w:rsidRP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77777777"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AD79605" w14:textId="77777777" w:rsidR="009F6D98" w:rsidRDefault="009F6D9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6EA42976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78B34" w14:textId="77777777" w:rsidR="00EC110A" w:rsidRDefault="00EC110A">
      <w:r>
        <w:separator/>
      </w:r>
    </w:p>
  </w:endnote>
  <w:endnote w:type="continuationSeparator" w:id="0">
    <w:p w14:paraId="2AD9C6C7" w14:textId="77777777" w:rsidR="00EC110A" w:rsidRDefault="00EC1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D3109" w14:textId="77777777" w:rsidR="00EC110A" w:rsidRDefault="00EC110A">
      <w:r>
        <w:separator/>
      </w:r>
    </w:p>
  </w:footnote>
  <w:footnote w:type="continuationSeparator" w:id="0">
    <w:p w14:paraId="4241FBA0" w14:textId="77777777" w:rsidR="00EC110A" w:rsidRDefault="00EC1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70C4A"/>
    <w:rsid w:val="000867FD"/>
    <w:rsid w:val="001F76AC"/>
    <w:rsid w:val="00203C73"/>
    <w:rsid w:val="002346CB"/>
    <w:rsid w:val="002827B1"/>
    <w:rsid w:val="003B794A"/>
    <w:rsid w:val="003E0D74"/>
    <w:rsid w:val="003F5AA9"/>
    <w:rsid w:val="00445E1C"/>
    <w:rsid w:val="00446A72"/>
    <w:rsid w:val="00460999"/>
    <w:rsid w:val="00603B31"/>
    <w:rsid w:val="00606FAB"/>
    <w:rsid w:val="007577C7"/>
    <w:rsid w:val="007D5147"/>
    <w:rsid w:val="009F6D98"/>
    <w:rsid w:val="00A02D66"/>
    <w:rsid w:val="00A6090B"/>
    <w:rsid w:val="00BD08B6"/>
    <w:rsid w:val="00C446A2"/>
    <w:rsid w:val="00C7138B"/>
    <w:rsid w:val="00C8648B"/>
    <w:rsid w:val="00D3160B"/>
    <w:rsid w:val="00D36E64"/>
    <w:rsid w:val="00E35F93"/>
    <w:rsid w:val="00EC0DFC"/>
    <w:rsid w:val="00EC110A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1127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2001-01-24T13:21:00Z</cp:lastPrinted>
  <dcterms:created xsi:type="dcterms:W3CDTF">2021-10-21T06:12:00Z</dcterms:created>
  <dcterms:modified xsi:type="dcterms:W3CDTF">2021-10-21T06:17:00Z</dcterms:modified>
</cp:coreProperties>
</file>