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7C51B3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023614" w:rsidRPr="00023614">
        <w:rPr>
          <w:rFonts w:ascii="Times New Roman" w:eastAsia="Times New Roman" w:hAnsi="Times New Roman"/>
          <w:b/>
          <w:lang w:eastAsia="pl-PL"/>
        </w:rPr>
        <w:t>KA-2/096/2021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023614" w:rsidRPr="00023614">
        <w:rPr>
          <w:rFonts w:ascii="Times New Roman" w:hAnsi="Times New Roman"/>
        </w:rPr>
        <w:t>(</w:t>
      </w:r>
      <w:proofErr w:type="spellStart"/>
      <w:r w:rsidR="00023614" w:rsidRPr="00023614">
        <w:rPr>
          <w:rFonts w:ascii="Times New Roman" w:hAnsi="Times New Roman"/>
        </w:rPr>
        <w:t>t.j</w:t>
      </w:r>
      <w:proofErr w:type="spellEnd"/>
      <w:r w:rsidR="00023614" w:rsidRPr="00023614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02361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023614">
        <w:rPr>
          <w:rFonts w:ascii="Times New Roman" w:eastAsia="Times New Roman" w:hAnsi="Times New Roman"/>
          <w:b/>
          <w:lang w:eastAsia="pl-PL"/>
        </w:rPr>
        <w:t>Dostawa i montaż wyposażenia tuneli aerodynamicznych Laboratorium Aerodynamiki Środowiskowej Politechniki Krakowskiej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3B8C" w:rsidRDefault="00663B8C" w:rsidP="00025386">
      <w:pPr>
        <w:spacing w:after="0" w:line="240" w:lineRule="auto"/>
      </w:pPr>
      <w:r>
        <w:separator/>
      </w:r>
    </w:p>
  </w:endnote>
  <w:endnote w:type="continuationSeparator" w:id="0">
    <w:p w:rsidR="00663B8C" w:rsidRDefault="00663B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614" w:rsidRDefault="000236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bookmarkStart w:id="2" w:name="_GoBack"/>
    <w:bookmarkEnd w:id="2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614" w:rsidRDefault="000236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3B8C" w:rsidRDefault="00663B8C" w:rsidP="00025386">
      <w:pPr>
        <w:spacing w:after="0" w:line="240" w:lineRule="auto"/>
      </w:pPr>
      <w:r>
        <w:separator/>
      </w:r>
    </w:p>
  </w:footnote>
  <w:footnote w:type="continuationSeparator" w:id="0">
    <w:p w:rsidR="00663B8C" w:rsidRDefault="00663B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614" w:rsidRDefault="000236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614" w:rsidRDefault="000236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614" w:rsidRDefault="000236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3B8C"/>
    <w:rsid w:val="00023614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63B8C"/>
    <w:rsid w:val="00745A44"/>
    <w:rsid w:val="007666D6"/>
    <w:rsid w:val="007C51B3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6ED1531"/>
  <w15:chartTrackingRefBased/>
  <w15:docId w15:val="{4D7B1D2A-DD5C-4B0C-A92C-A46003195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2021-10-15T08:17:00Z</dcterms:created>
  <dcterms:modified xsi:type="dcterms:W3CDTF">2021-10-15T08:17:00Z</dcterms:modified>
</cp:coreProperties>
</file>