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1198"/>
      </w:tblGrid>
      <w:tr w:rsidR="00B60C3E" w:rsidRPr="009D2BC2" w:rsidTr="009D2BC2">
        <w:tc>
          <w:tcPr>
            <w:tcW w:w="11198" w:type="dxa"/>
            <w:shd w:val="clear" w:color="auto" w:fill="D9D9D9"/>
          </w:tcPr>
          <w:p w:rsidR="00B60C3E" w:rsidRPr="009D2BC2" w:rsidRDefault="00B60C3E" w:rsidP="009D2BC2">
            <w:pPr>
              <w:spacing w:before="120" w:after="120"/>
              <w:ind w:right="3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Hlk75770032"/>
            <w:bookmarkStart w:id="1" w:name="_Hlk75770208"/>
            <w:r w:rsidRPr="009D2BC2">
              <w:rPr>
                <w:rFonts w:ascii="Arial" w:hAnsi="Arial" w:cs="Arial"/>
                <w:b/>
                <w:sz w:val="28"/>
                <w:szCs w:val="28"/>
              </w:rPr>
              <w:t xml:space="preserve">Informacja </w:t>
            </w:r>
          </w:p>
          <w:p w:rsidR="00B60C3E" w:rsidRPr="009D2BC2" w:rsidRDefault="00B60C3E" w:rsidP="009D2BC2">
            <w:pPr>
              <w:spacing w:after="240"/>
              <w:ind w:right="3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D2BC2">
              <w:rPr>
                <w:rFonts w:ascii="Arial" w:hAnsi="Arial" w:cs="Arial"/>
                <w:b/>
                <w:sz w:val="28"/>
                <w:szCs w:val="28"/>
              </w:rPr>
              <w:t>o złożonych wnioskach o dopuszczenie do udziału w postępowaniu lub ofertach</w:t>
            </w:r>
          </w:p>
        </w:tc>
      </w:tr>
    </w:tbl>
    <w:p w:rsidR="00B60C3E" w:rsidRDefault="00B60C3E" w:rsidP="00134C7A">
      <w:pPr>
        <w:spacing w:after="240"/>
        <w:ind w:left="-426" w:right="-219"/>
        <w:jc w:val="center"/>
        <w:rPr>
          <w:rFonts w:ascii="Arial" w:hAnsi="Arial" w:cs="Arial"/>
          <w:b/>
          <w:sz w:val="28"/>
          <w:szCs w:val="28"/>
        </w:rPr>
      </w:pPr>
    </w:p>
    <w:p w:rsidR="00B60C3E" w:rsidRDefault="00B60C3E" w:rsidP="00E3018E">
      <w:pPr>
        <w:spacing w:after="120"/>
        <w:ind w:right="23"/>
        <w:rPr>
          <w:rFonts w:ascii="Arial" w:hAnsi="Arial" w:cs="Arial"/>
          <w:b/>
          <w:sz w:val="22"/>
          <w:szCs w:val="22"/>
        </w:rPr>
      </w:pPr>
      <w:r w:rsidRPr="00B60C3E">
        <w:rPr>
          <w:rFonts w:ascii="Arial" w:hAnsi="Arial" w:cs="Arial"/>
          <w:b/>
          <w:sz w:val="22"/>
          <w:szCs w:val="22"/>
        </w:rPr>
        <w:t xml:space="preserve">SEKCJA </w:t>
      </w:r>
      <w:r>
        <w:rPr>
          <w:rFonts w:ascii="Arial" w:hAnsi="Arial" w:cs="Arial"/>
          <w:b/>
          <w:sz w:val="22"/>
          <w:szCs w:val="22"/>
        </w:rPr>
        <w:t>I Informacje podstawowe:</w:t>
      </w:r>
    </w:p>
    <w:p w:rsidR="00B60C3E" w:rsidRPr="00C44BF8" w:rsidRDefault="00B60C3E" w:rsidP="009035BE">
      <w:pPr>
        <w:spacing w:after="120"/>
        <w:ind w:right="23"/>
        <w:rPr>
          <w:rFonts w:ascii="Arial" w:hAnsi="Arial" w:cs="Arial"/>
          <w:b/>
          <w:sz w:val="20"/>
          <w:szCs w:val="20"/>
        </w:rPr>
      </w:pPr>
      <w:r w:rsidRPr="00C44BF8">
        <w:rPr>
          <w:rFonts w:ascii="Arial" w:hAnsi="Arial" w:cs="Arial"/>
          <w:b/>
          <w:sz w:val="20"/>
          <w:szCs w:val="20"/>
        </w:rPr>
        <w:t>I.1. Dane dotyczące zamawiającego: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2"/>
        <w:gridCol w:w="5253"/>
      </w:tblGrid>
      <w:tr w:rsidR="00B60C3E" w:rsidRPr="00C44BF8" w:rsidTr="00E13804">
        <w:tc>
          <w:tcPr>
            <w:tcW w:w="9464" w:type="dxa"/>
            <w:shd w:val="clear" w:color="auto" w:fill="auto"/>
          </w:tcPr>
          <w:p w:rsidR="00B60C3E" w:rsidRPr="00C44BF8" w:rsidRDefault="00B60C3E" w:rsidP="009D2BC2">
            <w:pPr>
              <w:spacing w:before="60" w:after="6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C44BF8">
              <w:rPr>
                <w:rFonts w:ascii="Arial" w:hAnsi="Arial" w:cs="Arial"/>
                <w:bCs/>
                <w:sz w:val="20"/>
                <w:szCs w:val="20"/>
              </w:rPr>
              <w:t>Nazwa:</w:t>
            </w:r>
          </w:p>
          <w:p w:rsidR="00B60C3E" w:rsidRPr="00C44BF8" w:rsidRDefault="00AE6A91" w:rsidP="009D2BC2">
            <w:pPr>
              <w:spacing w:before="60" w:after="6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AE6A91">
              <w:rPr>
                <w:rFonts w:ascii="Arial" w:hAnsi="Arial" w:cs="Arial"/>
                <w:bCs/>
                <w:sz w:val="20"/>
                <w:szCs w:val="20"/>
              </w:rPr>
              <w:t>Uniwersytet im. Adama Mickiewicza w Poznaniu</w:t>
            </w:r>
          </w:p>
        </w:tc>
        <w:tc>
          <w:tcPr>
            <w:tcW w:w="5301" w:type="dxa"/>
            <w:shd w:val="clear" w:color="auto" w:fill="auto"/>
          </w:tcPr>
          <w:p w:rsidR="00B60C3E" w:rsidRPr="00C44BF8" w:rsidRDefault="00B60C3E" w:rsidP="009D2BC2">
            <w:pPr>
              <w:spacing w:before="60" w:after="6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C44BF8">
              <w:rPr>
                <w:rFonts w:ascii="Arial" w:hAnsi="Arial" w:cs="Arial"/>
                <w:bCs/>
                <w:sz w:val="20"/>
                <w:szCs w:val="20"/>
              </w:rPr>
              <w:t xml:space="preserve">Krajowy numer identyfikacyjny: </w:t>
            </w:r>
            <w:r w:rsidR="00AE6A91" w:rsidRPr="00AE6A91">
              <w:rPr>
                <w:rFonts w:ascii="Arial" w:hAnsi="Arial" w:cs="Arial"/>
                <w:bCs/>
                <w:sz w:val="20"/>
                <w:szCs w:val="20"/>
              </w:rPr>
              <w:t>777-00-06-350</w:t>
            </w:r>
          </w:p>
        </w:tc>
      </w:tr>
      <w:tr w:rsidR="00B60C3E" w:rsidRPr="00C44BF8" w:rsidTr="009D2BC2">
        <w:tc>
          <w:tcPr>
            <w:tcW w:w="14765" w:type="dxa"/>
            <w:gridSpan w:val="2"/>
            <w:shd w:val="clear" w:color="auto" w:fill="auto"/>
          </w:tcPr>
          <w:p w:rsidR="00B60C3E" w:rsidRPr="00C44BF8" w:rsidRDefault="00B60C3E" w:rsidP="009D2BC2">
            <w:pPr>
              <w:spacing w:before="60" w:after="6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C44BF8">
              <w:rPr>
                <w:rFonts w:ascii="Arial" w:hAnsi="Arial" w:cs="Arial"/>
                <w:bCs/>
                <w:sz w:val="20"/>
                <w:szCs w:val="20"/>
              </w:rPr>
              <w:t xml:space="preserve">Adres: </w:t>
            </w:r>
            <w:r w:rsidR="00AE6A91" w:rsidRPr="00AE6A91">
              <w:rPr>
                <w:rFonts w:ascii="Arial" w:hAnsi="Arial" w:cs="Arial"/>
                <w:bCs/>
                <w:sz w:val="20"/>
                <w:szCs w:val="20"/>
              </w:rPr>
              <w:t>ul. Wieniawskiego</w:t>
            </w:r>
            <w:r w:rsidRPr="00C44BF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E6A91" w:rsidRPr="00AE6A91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44BF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B60C3E" w:rsidRPr="00C44BF8" w:rsidTr="00E13804">
        <w:tc>
          <w:tcPr>
            <w:tcW w:w="9464" w:type="dxa"/>
            <w:shd w:val="clear" w:color="auto" w:fill="auto"/>
          </w:tcPr>
          <w:p w:rsidR="00B60C3E" w:rsidRPr="00C44BF8" w:rsidRDefault="00B60C3E" w:rsidP="009D2BC2">
            <w:pPr>
              <w:spacing w:before="60" w:after="6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C44BF8">
              <w:rPr>
                <w:rFonts w:ascii="Arial" w:hAnsi="Arial" w:cs="Arial"/>
                <w:bCs/>
                <w:sz w:val="20"/>
                <w:szCs w:val="20"/>
              </w:rPr>
              <w:t xml:space="preserve">Miejscowość: </w:t>
            </w:r>
            <w:r w:rsidR="00AE6A91" w:rsidRPr="00AE6A91">
              <w:rPr>
                <w:rFonts w:ascii="Arial" w:hAnsi="Arial" w:cs="Arial"/>
                <w:bCs/>
                <w:sz w:val="20"/>
                <w:szCs w:val="20"/>
              </w:rPr>
              <w:t>Poznań</w:t>
            </w:r>
          </w:p>
        </w:tc>
        <w:tc>
          <w:tcPr>
            <w:tcW w:w="5301" w:type="dxa"/>
            <w:shd w:val="clear" w:color="auto" w:fill="auto"/>
          </w:tcPr>
          <w:p w:rsidR="00B60C3E" w:rsidRPr="00C44BF8" w:rsidRDefault="00B60C3E" w:rsidP="009D2BC2">
            <w:pPr>
              <w:spacing w:before="60" w:after="6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C44BF8">
              <w:rPr>
                <w:rFonts w:ascii="Arial" w:hAnsi="Arial" w:cs="Arial"/>
                <w:bCs/>
                <w:sz w:val="20"/>
                <w:szCs w:val="20"/>
              </w:rPr>
              <w:t xml:space="preserve">Kod pocztowy: </w:t>
            </w:r>
            <w:r w:rsidR="00AE6A91" w:rsidRPr="00AE6A91">
              <w:rPr>
                <w:rFonts w:ascii="Arial" w:hAnsi="Arial" w:cs="Arial"/>
                <w:bCs/>
                <w:sz w:val="20"/>
                <w:szCs w:val="20"/>
              </w:rPr>
              <w:t>61-712</w:t>
            </w:r>
          </w:p>
        </w:tc>
      </w:tr>
      <w:tr w:rsidR="00B60C3E" w:rsidRPr="00C44BF8" w:rsidTr="00E13804">
        <w:tc>
          <w:tcPr>
            <w:tcW w:w="9464" w:type="dxa"/>
            <w:shd w:val="clear" w:color="auto" w:fill="auto"/>
          </w:tcPr>
          <w:p w:rsidR="00B60C3E" w:rsidRPr="00C44BF8" w:rsidRDefault="00B60C3E" w:rsidP="009D2BC2">
            <w:pPr>
              <w:spacing w:before="60" w:after="6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C44BF8">
              <w:rPr>
                <w:rFonts w:ascii="Arial" w:hAnsi="Arial" w:cs="Arial"/>
                <w:bCs/>
                <w:sz w:val="20"/>
                <w:szCs w:val="20"/>
              </w:rPr>
              <w:t xml:space="preserve">Województwo: </w:t>
            </w:r>
            <w:r w:rsidR="00AE6A91" w:rsidRPr="00AE6A91">
              <w:rPr>
                <w:rFonts w:ascii="Arial" w:hAnsi="Arial" w:cs="Arial"/>
                <w:bCs/>
                <w:sz w:val="20"/>
                <w:szCs w:val="20"/>
              </w:rPr>
              <w:t>wielkopolskie</w:t>
            </w:r>
          </w:p>
        </w:tc>
        <w:tc>
          <w:tcPr>
            <w:tcW w:w="5301" w:type="dxa"/>
            <w:shd w:val="clear" w:color="auto" w:fill="auto"/>
          </w:tcPr>
          <w:p w:rsidR="00B60C3E" w:rsidRPr="00C44BF8" w:rsidRDefault="00B60C3E" w:rsidP="00A8601E">
            <w:pPr>
              <w:spacing w:before="60" w:after="6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C44BF8">
              <w:rPr>
                <w:rFonts w:ascii="Arial" w:hAnsi="Arial" w:cs="Arial"/>
                <w:bCs/>
                <w:sz w:val="20"/>
                <w:szCs w:val="20"/>
              </w:rPr>
              <w:t xml:space="preserve">Kraj: </w:t>
            </w:r>
            <w:r w:rsidR="00A8601E">
              <w:rPr>
                <w:rFonts w:ascii="Arial" w:hAnsi="Arial" w:cs="Arial"/>
                <w:bCs/>
                <w:sz w:val="20"/>
                <w:szCs w:val="20"/>
              </w:rPr>
              <w:t>Polska</w:t>
            </w:r>
          </w:p>
        </w:tc>
      </w:tr>
      <w:tr w:rsidR="00B60C3E" w:rsidRPr="00C44BF8" w:rsidTr="009D2BC2">
        <w:tc>
          <w:tcPr>
            <w:tcW w:w="14765" w:type="dxa"/>
            <w:gridSpan w:val="2"/>
            <w:shd w:val="clear" w:color="auto" w:fill="auto"/>
          </w:tcPr>
          <w:p w:rsidR="00B60C3E" w:rsidRPr="00C44BF8" w:rsidRDefault="00B60C3E" w:rsidP="009D2BC2">
            <w:pPr>
              <w:spacing w:before="60" w:after="6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C44BF8">
              <w:rPr>
                <w:rFonts w:ascii="Arial" w:hAnsi="Arial" w:cs="Arial"/>
                <w:bCs/>
                <w:sz w:val="20"/>
                <w:szCs w:val="20"/>
              </w:rPr>
              <w:t xml:space="preserve">Adres strony internetowej prowadzonego postepowania: </w:t>
            </w:r>
            <w:r w:rsidR="00AE6A91" w:rsidRPr="00AE6A91">
              <w:rPr>
                <w:rFonts w:ascii="Arial" w:hAnsi="Arial" w:cs="Arial"/>
                <w:bCs/>
                <w:color w:val="0000FF"/>
                <w:sz w:val="20"/>
                <w:szCs w:val="20"/>
              </w:rPr>
              <w:t>www.amu.edu.pl</w:t>
            </w:r>
          </w:p>
        </w:tc>
      </w:tr>
      <w:tr w:rsidR="00901776" w:rsidRPr="00C44BF8" w:rsidTr="009D2BC2">
        <w:tc>
          <w:tcPr>
            <w:tcW w:w="14765" w:type="dxa"/>
            <w:gridSpan w:val="2"/>
            <w:shd w:val="clear" w:color="auto" w:fill="auto"/>
          </w:tcPr>
          <w:p w:rsidR="00901776" w:rsidRPr="00C44BF8" w:rsidRDefault="00901776" w:rsidP="009D2BC2">
            <w:pPr>
              <w:spacing w:before="60" w:after="6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C44BF8">
              <w:rPr>
                <w:rFonts w:ascii="Arial" w:hAnsi="Arial" w:cs="Arial"/>
                <w:bCs/>
                <w:sz w:val="20"/>
                <w:szCs w:val="20"/>
              </w:rPr>
              <w:t xml:space="preserve">Rodzaj zamawiającego: </w:t>
            </w:r>
          </w:p>
        </w:tc>
      </w:tr>
      <w:tr w:rsidR="00AE6A91" w:rsidRPr="00C44BF8" w:rsidTr="000A1F6F">
        <w:tc>
          <w:tcPr>
            <w:tcW w:w="14765" w:type="dxa"/>
            <w:gridSpan w:val="2"/>
            <w:shd w:val="clear" w:color="auto" w:fill="auto"/>
          </w:tcPr>
          <w:p w:rsidR="00AE6A91" w:rsidRPr="00C44BF8" w:rsidRDefault="00AE6A91" w:rsidP="00A8601E">
            <w:pPr>
              <w:spacing w:before="60" w:after="6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C44BF8">
              <w:rPr>
                <w:rFonts w:ascii="Arial" w:hAnsi="Arial" w:cs="Arial"/>
                <w:bCs/>
                <w:sz w:val="20"/>
                <w:szCs w:val="20"/>
              </w:rPr>
              <w:t xml:space="preserve">Postępowanie przeprowadza zamawiający: </w:t>
            </w:r>
            <w:r w:rsidR="00A8601E" w:rsidRPr="00AE6A91">
              <w:rPr>
                <w:rFonts w:ascii="Arial" w:hAnsi="Arial" w:cs="Arial"/>
                <w:bCs/>
                <w:sz w:val="20"/>
                <w:szCs w:val="20"/>
              </w:rPr>
              <w:t>Postępowanie</w:t>
            </w:r>
            <w:r w:rsidRPr="00AE6A91">
              <w:rPr>
                <w:rFonts w:ascii="Arial" w:hAnsi="Arial" w:cs="Arial"/>
                <w:bCs/>
                <w:sz w:val="20"/>
                <w:szCs w:val="20"/>
              </w:rPr>
              <w:t xml:space="preserve"> prowadzone jest samodzielnie przez </w:t>
            </w:r>
            <w:r w:rsidR="00A8601E" w:rsidRPr="00AE6A91">
              <w:rPr>
                <w:rFonts w:ascii="Arial" w:hAnsi="Arial" w:cs="Arial"/>
                <w:bCs/>
                <w:sz w:val="20"/>
                <w:szCs w:val="20"/>
              </w:rPr>
              <w:t>zamawiają</w:t>
            </w:r>
            <w:r w:rsidRPr="00AE6A91">
              <w:rPr>
                <w:rFonts w:ascii="Arial" w:hAnsi="Arial" w:cs="Arial"/>
                <w:bCs/>
                <w:sz w:val="20"/>
                <w:szCs w:val="20"/>
              </w:rPr>
              <w:t>cego</w:t>
            </w:r>
          </w:p>
        </w:tc>
      </w:tr>
    </w:tbl>
    <w:p w:rsidR="00C44BF8" w:rsidRPr="00C606C2" w:rsidRDefault="00C44BF8" w:rsidP="00C606C2">
      <w:pPr>
        <w:spacing w:before="40" w:after="120"/>
        <w:ind w:right="23"/>
        <w:rPr>
          <w:rFonts w:ascii="Arial" w:hAnsi="Arial" w:cs="Arial"/>
          <w:b/>
          <w:sz w:val="12"/>
          <w:szCs w:val="12"/>
        </w:rPr>
      </w:pPr>
    </w:p>
    <w:p w:rsidR="009035BE" w:rsidRDefault="009035BE" w:rsidP="00E3018E">
      <w:pPr>
        <w:spacing w:after="120"/>
        <w:ind w:right="2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SEKCJA II</w:t>
      </w:r>
    </w:p>
    <w:p w:rsidR="00CE5DB4" w:rsidRPr="00C44BF8" w:rsidRDefault="00CE5DB4" w:rsidP="00C44BF8">
      <w:pPr>
        <w:spacing w:after="120"/>
        <w:ind w:right="23"/>
        <w:rPr>
          <w:rFonts w:ascii="Arial" w:hAnsi="Arial" w:cs="Arial"/>
          <w:b/>
          <w:sz w:val="20"/>
          <w:szCs w:val="20"/>
        </w:rPr>
      </w:pPr>
      <w:r w:rsidRPr="00C44BF8">
        <w:rPr>
          <w:rFonts w:ascii="Arial" w:hAnsi="Arial" w:cs="Arial"/>
          <w:b/>
          <w:sz w:val="20"/>
          <w:szCs w:val="20"/>
        </w:rPr>
        <w:t>Dane dotyczące postępowania o udzielenie zamówienia publicznego/</w:t>
      </w:r>
      <w:r w:rsidR="00E3018E" w:rsidRPr="00C44BF8">
        <w:rPr>
          <w:rFonts w:ascii="Arial" w:hAnsi="Arial" w:cs="Arial"/>
          <w:b/>
          <w:sz w:val="20"/>
          <w:szCs w:val="20"/>
        </w:rPr>
        <w:t>postępowania o zawarcie umowy ramowej: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43"/>
        <w:gridCol w:w="10"/>
        <w:gridCol w:w="6362"/>
      </w:tblGrid>
      <w:tr w:rsidR="00E3018E" w:rsidRPr="00BF4413" w:rsidTr="00BF4413">
        <w:tc>
          <w:tcPr>
            <w:tcW w:w="14765" w:type="dxa"/>
            <w:gridSpan w:val="3"/>
            <w:shd w:val="clear" w:color="auto" w:fill="auto"/>
          </w:tcPr>
          <w:p w:rsidR="00E3018E" w:rsidRPr="00BF4413" w:rsidRDefault="00E3018E" w:rsidP="00BF4413">
            <w:pPr>
              <w:spacing w:before="120" w:after="12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t xml:space="preserve">Informacja dotyczy: </w:t>
            </w:r>
            <w:r w:rsidR="00AE6A91" w:rsidRPr="00AE6A91">
              <w:rPr>
                <w:rFonts w:ascii="Arial" w:hAnsi="Arial" w:cs="Arial"/>
                <w:bCs/>
                <w:sz w:val="20"/>
                <w:szCs w:val="20"/>
              </w:rPr>
              <w:t>Zamówienia publicznego</w:t>
            </w:r>
          </w:p>
        </w:tc>
      </w:tr>
      <w:tr w:rsidR="00E3018E" w:rsidRPr="00BF4413" w:rsidTr="00BF4413">
        <w:tc>
          <w:tcPr>
            <w:tcW w:w="14765" w:type="dxa"/>
            <w:gridSpan w:val="3"/>
            <w:shd w:val="clear" w:color="auto" w:fill="auto"/>
          </w:tcPr>
          <w:p w:rsidR="00E3018E" w:rsidRPr="00BF4413" w:rsidRDefault="00E3018E" w:rsidP="00A8601E">
            <w:pPr>
              <w:spacing w:before="120" w:after="12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t>Rodzaj zamówienia/umowy ramowej:</w:t>
            </w:r>
            <w:r w:rsidR="001F71C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8601E">
              <w:rPr>
                <w:rFonts w:ascii="Arial" w:hAnsi="Arial" w:cs="Arial"/>
                <w:bCs/>
                <w:sz w:val="20"/>
                <w:szCs w:val="20"/>
              </w:rPr>
              <w:t>B</w:t>
            </w:r>
          </w:p>
        </w:tc>
      </w:tr>
      <w:tr w:rsidR="00E3018E" w:rsidRPr="00BF4413" w:rsidTr="00BF4413">
        <w:tc>
          <w:tcPr>
            <w:tcW w:w="8330" w:type="dxa"/>
            <w:shd w:val="clear" w:color="auto" w:fill="auto"/>
          </w:tcPr>
          <w:p w:rsidR="00E3018E" w:rsidRPr="00BF4413" w:rsidRDefault="00E3018E" w:rsidP="00A8601E">
            <w:pPr>
              <w:spacing w:before="120" w:after="12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t xml:space="preserve">Identyfikator postępowania: </w:t>
            </w:r>
            <w:r w:rsidR="00A8601E">
              <w:t>ocds-148610-f096294e-2737-11ec-b885-f28f91688073</w:t>
            </w:r>
          </w:p>
        </w:tc>
        <w:tc>
          <w:tcPr>
            <w:tcW w:w="6435" w:type="dxa"/>
            <w:gridSpan w:val="2"/>
            <w:shd w:val="clear" w:color="auto" w:fill="auto"/>
          </w:tcPr>
          <w:p w:rsidR="00E3018E" w:rsidRPr="00BF4413" w:rsidRDefault="00E3018E" w:rsidP="00BF4413">
            <w:pPr>
              <w:spacing w:before="120" w:after="12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t xml:space="preserve">Numer referencyjny postępowania: </w:t>
            </w:r>
            <w:r w:rsidR="00AE6A91" w:rsidRPr="00AE6A91">
              <w:rPr>
                <w:rFonts w:ascii="Arial" w:hAnsi="Arial" w:cs="Arial"/>
                <w:bCs/>
                <w:sz w:val="20"/>
                <w:szCs w:val="20"/>
              </w:rPr>
              <w:t>ZP/143/B/21</w:t>
            </w:r>
          </w:p>
        </w:tc>
      </w:tr>
      <w:tr w:rsidR="00E3018E" w:rsidRPr="00BF4413" w:rsidTr="00BF4413">
        <w:tc>
          <w:tcPr>
            <w:tcW w:w="14765" w:type="dxa"/>
            <w:gridSpan w:val="3"/>
            <w:shd w:val="clear" w:color="auto" w:fill="auto"/>
          </w:tcPr>
          <w:p w:rsidR="00E3018E" w:rsidRPr="00BF4413" w:rsidRDefault="00E3018E" w:rsidP="00BF4413">
            <w:pPr>
              <w:spacing w:before="120" w:after="12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t>Nazwa zamówienia/umowy ramowej nadana przez zamawiającego:</w:t>
            </w:r>
            <w:r w:rsidR="00FB04A9" w:rsidRPr="00BF441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E6A91" w:rsidRPr="00AE6A91">
              <w:rPr>
                <w:rFonts w:ascii="Arial" w:hAnsi="Arial" w:cs="Arial"/>
                <w:bCs/>
                <w:sz w:val="20"/>
                <w:szCs w:val="20"/>
              </w:rPr>
              <w:t>renowacja okien w Sali Lubrańskiego budynku Collegium Minus</w:t>
            </w:r>
          </w:p>
        </w:tc>
      </w:tr>
      <w:tr w:rsidR="00E3018E" w:rsidRPr="00BF4413" w:rsidTr="00BF4413">
        <w:tc>
          <w:tcPr>
            <w:tcW w:w="14765" w:type="dxa"/>
            <w:gridSpan w:val="3"/>
            <w:shd w:val="clear" w:color="auto" w:fill="auto"/>
          </w:tcPr>
          <w:p w:rsidR="00E3018E" w:rsidRPr="00BF4413" w:rsidRDefault="00E3018E" w:rsidP="00BF4413">
            <w:pPr>
              <w:spacing w:before="120" w:after="12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t>Rodzaj przedmiotu zamówienia:</w:t>
            </w:r>
            <w:r w:rsidR="006B34A5" w:rsidRPr="00BF441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E6A91" w:rsidRPr="00AE6A91">
              <w:rPr>
                <w:rFonts w:ascii="Arial" w:hAnsi="Arial" w:cs="Arial"/>
                <w:bCs/>
                <w:sz w:val="20"/>
                <w:szCs w:val="20"/>
              </w:rPr>
              <w:t>Roboty budowlane</w:t>
            </w:r>
          </w:p>
        </w:tc>
      </w:tr>
      <w:tr w:rsidR="00E3018E" w:rsidRPr="00BF4413" w:rsidTr="00BF4413">
        <w:tc>
          <w:tcPr>
            <w:tcW w:w="14765" w:type="dxa"/>
            <w:gridSpan w:val="3"/>
            <w:shd w:val="clear" w:color="auto" w:fill="auto"/>
          </w:tcPr>
          <w:p w:rsidR="00E3018E" w:rsidRPr="00BF4413" w:rsidRDefault="00E3018E" w:rsidP="00BF4413">
            <w:pPr>
              <w:spacing w:before="120" w:after="12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t xml:space="preserve">Zamawiający udziela zamówienia w częściach, z których każda stanowi przedmiot odrębnego postępowania: </w:t>
            </w:r>
            <w:r w:rsidR="00AE6A91"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Wybór3"/>
            <w:r w:rsidR="00AE6A91">
              <w:rPr>
                <w:rFonts w:ascii="Arial" w:hAnsi="Arial" w:cs="Arial"/>
                <w:bCs/>
                <w:sz w:val="20"/>
                <w:szCs w:val="20"/>
              </w:rPr>
              <w:instrText xml:space="preserve"> FORMCHECKBOX </w:instrText>
            </w:r>
            <w:r w:rsidR="000D7666">
              <w:rPr>
                <w:rFonts w:ascii="Arial" w:hAnsi="Arial" w:cs="Arial"/>
                <w:bCs/>
                <w:sz w:val="20"/>
                <w:szCs w:val="20"/>
              </w:rPr>
            </w:r>
            <w:r w:rsidR="000D766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AE6A91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2"/>
            <w:r w:rsidR="00FB04A9" w:rsidRPr="00BF4413">
              <w:rPr>
                <w:rFonts w:ascii="Arial" w:hAnsi="Arial" w:cs="Arial"/>
                <w:bCs/>
                <w:sz w:val="20"/>
                <w:szCs w:val="20"/>
              </w:rPr>
              <w:t xml:space="preserve"> Tak </w:t>
            </w:r>
            <w:r w:rsidR="00AE6A91"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" w:name="Wybór4"/>
            <w:r w:rsidR="00AE6A91">
              <w:rPr>
                <w:rFonts w:ascii="Arial" w:hAnsi="Arial" w:cs="Arial"/>
                <w:bCs/>
                <w:sz w:val="20"/>
                <w:szCs w:val="20"/>
              </w:rPr>
              <w:instrText xml:space="preserve"> FORMCHECKBOX </w:instrText>
            </w:r>
            <w:r w:rsidR="000D7666">
              <w:rPr>
                <w:rFonts w:ascii="Arial" w:hAnsi="Arial" w:cs="Arial"/>
                <w:bCs/>
                <w:sz w:val="20"/>
                <w:szCs w:val="20"/>
              </w:rPr>
            </w:r>
            <w:r w:rsidR="000D766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AE6A91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3"/>
            <w:r w:rsidR="00FB04A9" w:rsidRPr="00BF4413">
              <w:rPr>
                <w:rFonts w:ascii="Arial" w:hAnsi="Arial" w:cs="Arial"/>
                <w:bCs/>
                <w:sz w:val="20"/>
                <w:szCs w:val="20"/>
              </w:rPr>
              <w:t xml:space="preserve"> Nie</w:t>
            </w:r>
          </w:p>
        </w:tc>
      </w:tr>
      <w:tr w:rsidR="00E3018E" w:rsidRPr="00BF4413" w:rsidTr="00BF4413">
        <w:tc>
          <w:tcPr>
            <w:tcW w:w="8330" w:type="dxa"/>
            <w:shd w:val="clear" w:color="auto" w:fill="auto"/>
          </w:tcPr>
          <w:p w:rsidR="00E3018E" w:rsidRPr="00BF4413" w:rsidRDefault="00E3018E" w:rsidP="00AE6A91">
            <w:pPr>
              <w:spacing w:before="120" w:after="12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lastRenderedPageBreak/>
              <w:t>Zamawiający dopuścił składanie ofert częściowych:</w:t>
            </w:r>
            <w:r w:rsidR="0028124C" w:rsidRPr="00BF441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E6A91" w:rsidRPr="00BF4413">
              <w:rPr>
                <w:rFonts w:ascii="Arial" w:hAnsi="Arial" w:cs="Arial"/>
                <w:sz w:val="20"/>
                <w:szCs w:val="20"/>
              </w:rPr>
              <w:t>Nie</w:t>
            </w:r>
          </w:p>
        </w:tc>
        <w:tc>
          <w:tcPr>
            <w:tcW w:w="6435" w:type="dxa"/>
            <w:gridSpan w:val="2"/>
            <w:shd w:val="clear" w:color="auto" w:fill="auto"/>
          </w:tcPr>
          <w:p w:rsidR="00E3018E" w:rsidRPr="00BF4413" w:rsidRDefault="00E3018E" w:rsidP="00BF4413">
            <w:pPr>
              <w:spacing w:before="120" w:after="12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t xml:space="preserve">Liczba części zamówienia/umowy ramowej </w:t>
            </w:r>
            <w:r w:rsidRPr="00BF4413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(jeżeli dotyczy)</w:t>
            </w:r>
            <w:r w:rsidRPr="00BF4413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  <w:p w:rsidR="00B6421F" w:rsidRPr="00BF4413" w:rsidRDefault="00B6421F" w:rsidP="00BF4413">
            <w:pPr>
              <w:spacing w:before="120" w:after="12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3018E" w:rsidRPr="00BF4413" w:rsidTr="00BF4413">
        <w:tc>
          <w:tcPr>
            <w:tcW w:w="14765" w:type="dxa"/>
            <w:gridSpan w:val="3"/>
            <w:shd w:val="clear" w:color="auto" w:fill="auto"/>
          </w:tcPr>
          <w:p w:rsidR="00E3018E" w:rsidRPr="00BF4413" w:rsidRDefault="00E3018E" w:rsidP="00BF4413">
            <w:pPr>
              <w:spacing w:before="120" w:after="12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t>Tryb udzielenia zamówienia/zawarcia umowy ramowej oraz podstawa prawna:</w:t>
            </w:r>
            <w:r w:rsidR="0028124C" w:rsidRPr="00BF441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E6A91" w:rsidRPr="00AE6A91">
              <w:rPr>
                <w:rFonts w:ascii="Arial" w:hAnsi="Arial" w:cs="Arial"/>
                <w:bCs/>
                <w:sz w:val="20"/>
                <w:szCs w:val="20"/>
              </w:rPr>
              <w:t>Tryb podstawowy bez negocjacji - art. 275 pkt. 1 ustawy Pzp</w:t>
            </w:r>
          </w:p>
        </w:tc>
      </w:tr>
      <w:tr w:rsidR="00E3018E" w:rsidRPr="00BF4413" w:rsidTr="00BF4413">
        <w:tc>
          <w:tcPr>
            <w:tcW w:w="14765" w:type="dxa"/>
            <w:gridSpan w:val="3"/>
            <w:shd w:val="clear" w:color="auto" w:fill="auto"/>
          </w:tcPr>
          <w:p w:rsidR="00E3018E" w:rsidRPr="00BF4413" w:rsidRDefault="00E3018E" w:rsidP="00BF4413">
            <w:pPr>
              <w:spacing w:before="120" w:after="12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t>Data wszczęcia postępowania o udzielenie zamówienia publicznego/zawarcie umowy ramowej:</w:t>
            </w:r>
            <w:r w:rsidR="00830985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E6A91" w:rsidRPr="00AE6A91">
              <w:rPr>
                <w:rFonts w:ascii="Arial" w:hAnsi="Arial" w:cs="Arial"/>
                <w:bCs/>
                <w:sz w:val="20"/>
                <w:szCs w:val="20"/>
              </w:rPr>
              <w:t>2021-10-05</w:t>
            </w:r>
          </w:p>
        </w:tc>
      </w:tr>
      <w:tr w:rsidR="00E3018E" w:rsidRPr="00BF4413" w:rsidTr="00BF4413">
        <w:tc>
          <w:tcPr>
            <w:tcW w:w="8340" w:type="dxa"/>
            <w:gridSpan w:val="2"/>
            <w:shd w:val="clear" w:color="auto" w:fill="auto"/>
          </w:tcPr>
          <w:p w:rsidR="00E3018E" w:rsidRPr="00BF4413" w:rsidRDefault="00E3018E" w:rsidP="00BF4413">
            <w:pPr>
              <w:spacing w:before="120" w:after="120" w:line="276" w:lineRule="auto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t>Zamawiający w związku z postępowaniem o udzielenie zamówienia publicznego/zawarcie umowy ramowej zamieszczał ogłoszenie w Biuletynie Zamówień Publicznych lub przekazywał ogłoszenie do publikacji w Dzienniku Urzędowym Unii Europejskiej</w:t>
            </w:r>
            <w:r w:rsidR="006B34A5" w:rsidRPr="00BF4413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6425" w:type="dxa"/>
            <w:shd w:val="clear" w:color="auto" w:fill="auto"/>
          </w:tcPr>
          <w:p w:rsidR="00E3018E" w:rsidRPr="00BF4413" w:rsidRDefault="006B34A5" w:rsidP="00BF4413">
            <w:pPr>
              <w:spacing w:before="12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t xml:space="preserve">Numer ogłoszenia </w:t>
            </w:r>
            <w:r w:rsidRPr="00BF4413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(jeśli dotyczy)</w:t>
            </w:r>
            <w:r w:rsidRPr="00BF4413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  <w:p w:rsidR="006B4E62" w:rsidRPr="00BF4413" w:rsidRDefault="00AE6A91" w:rsidP="00BF4413">
            <w:pPr>
              <w:spacing w:after="120"/>
              <w:ind w:right="23"/>
              <w:rPr>
                <w:rFonts w:ascii="Arial" w:hAnsi="Arial" w:cs="Arial"/>
                <w:sz w:val="20"/>
                <w:szCs w:val="20"/>
              </w:rPr>
            </w:pPr>
            <w:r w:rsidRPr="00AE6A91">
              <w:rPr>
                <w:rFonts w:ascii="Arial" w:hAnsi="Arial" w:cs="Arial"/>
                <w:sz w:val="20"/>
                <w:szCs w:val="20"/>
              </w:rPr>
              <w:t>2021/BZP 00220343/01</w:t>
            </w:r>
            <w:r w:rsidR="006B4E62" w:rsidRPr="00BF441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3018E" w:rsidRPr="00BF4413" w:rsidRDefault="00E3018E" w:rsidP="00BF4413">
            <w:pPr>
              <w:spacing w:after="12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E6A91" w:rsidRPr="00BF4413" w:rsidTr="000A1F6F">
        <w:tc>
          <w:tcPr>
            <w:tcW w:w="8340" w:type="dxa"/>
            <w:gridSpan w:val="2"/>
            <w:shd w:val="clear" w:color="auto" w:fill="auto"/>
          </w:tcPr>
          <w:p w:rsidR="00AE6A91" w:rsidRPr="00BF4413" w:rsidRDefault="00AE6A91" w:rsidP="000A1F6F">
            <w:pPr>
              <w:spacing w:before="120" w:after="120" w:line="276" w:lineRule="auto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t xml:space="preserve">Zamówienie dotyczy projektu lub programu współfinansowanego ze środków Unii Europejskiej: </w:t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Wybór1"/>
            <w:r>
              <w:rPr>
                <w:rFonts w:ascii="Arial" w:hAnsi="Arial" w:cs="Arial"/>
                <w:bCs/>
                <w:sz w:val="20"/>
                <w:szCs w:val="20"/>
              </w:rPr>
              <w:instrText xml:space="preserve"> FORMCHECKBOX </w:instrText>
            </w:r>
            <w:r w:rsidR="000D7666">
              <w:rPr>
                <w:rFonts w:ascii="Arial" w:hAnsi="Arial" w:cs="Arial"/>
                <w:bCs/>
                <w:sz w:val="20"/>
                <w:szCs w:val="20"/>
              </w:rPr>
            </w:r>
            <w:r w:rsidR="000D766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bookmarkEnd w:id="4"/>
            <w:r w:rsidRPr="00BF4413"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" w:name="Wybór2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D7666">
              <w:rPr>
                <w:rFonts w:ascii="Arial" w:hAnsi="Arial" w:cs="Arial"/>
                <w:sz w:val="20"/>
                <w:szCs w:val="20"/>
              </w:rPr>
            </w:r>
            <w:r w:rsidR="000D766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  <w:r w:rsidRPr="00BF441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  <w:tc>
          <w:tcPr>
            <w:tcW w:w="6425" w:type="dxa"/>
            <w:shd w:val="clear" w:color="auto" w:fill="auto"/>
          </w:tcPr>
          <w:p w:rsidR="00AE6A91" w:rsidRPr="00BF4413" w:rsidRDefault="00AE6A91" w:rsidP="000A1F6F">
            <w:pPr>
              <w:spacing w:before="120" w:line="276" w:lineRule="auto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  <w:r w:rsidRPr="00BF4413">
              <w:rPr>
                <w:rFonts w:ascii="Arial" w:hAnsi="Arial" w:cs="Arial"/>
                <w:bCs/>
                <w:sz w:val="20"/>
                <w:szCs w:val="20"/>
              </w:rPr>
              <w:t xml:space="preserve">Nazwa projektu lub programu </w:t>
            </w:r>
            <w:r w:rsidRPr="00BF4413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(jeżeli dotyczy)</w:t>
            </w:r>
            <w:r w:rsidRPr="00BF4413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  <w:p w:rsidR="00AE6A91" w:rsidRPr="00BF4413" w:rsidRDefault="00AE6A91" w:rsidP="000A1F6F">
            <w:pPr>
              <w:spacing w:after="120"/>
              <w:ind w:right="23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636B39" w:rsidRPr="00D45DBB" w:rsidRDefault="00636B39" w:rsidP="00636B39">
      <w:pPr>
        <w:ind w:right="23"/>
        <w:rPr>
          <w:rFonts w:ascii="Arial" w:hAnsi="Arial" w:cs="Arial"/>
          <w:b/>
          <w:sz w:val="20"/>
          <w:szCs w:val="20"/>
        </w:rPr>
      </w:pPr>
    </w:p>
    <w:p w:rsidR="006B34A5" w:rsidRDefault="006B34A5" w:rsidP="00636B39">
      <w:pPr>
        <w:spacing w:after="120"/>
        <w:ind w:right="2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SEKCJA III</w:t>
      </w:r>
    </w:p>
    <w:p w:rsidR="001863D0" w:rsidRDefault="00636B39" w:rsidP="00D4599B">
      <w:pPr>
        <w:autoSpaceDE w:val="0"/>
        <w:autoSpaceDN w:val="0"/>
        <w:adjustRightInd w:val="0"/>
        <w:spacing w:after="120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636B39">
        <w:rPr>
          <w:rFonts w:ascii="Arial" w:hAnsi="Arial" w:cs="Arial"/>
          <w:b/>
          <w:sz w:val="20"/>
          <w:szCs w:val="20"/>
        </w:rPr>
        <w:t xml:space="preserve">Informacje o wnioskach o dopuszczenie do udziału w postepowaniu </w:t>
      </w:r>
      <w:r w:rsidRPr="00636B39">
        <w:rPr>
          <w:rFonts w:ascii="Arial" w:eastAsia="Calibri" w:hAnsi="Arial" w:cs="Arial"/>
          <w:sz w:val="20"/>
          <w:szCs w:val="20"/>
          <w:lang w:eastAsia="pl-PL"/>
        </w:rPr>
        <w:t>(</w:t>
      </w:r>
      <w:r w:rsidRPr="00636B39">
        <w:rPr>
          <w:rFonts w:ascii="Arial" w:eastAsia="Calibri" w:hAnsi="Arial" w:cs="Arial"/>
          <w:i/>
          <w:iCs/>
          <w:sz w:val="20"/>
          <w:szCs w:val="20"/>
          <w:lang w:eastAsia="pl-PL"/>
        </w:rPr>
        <w:t xml:space="preserve">dotyczy: </w:t>
      </w:r>
      <w:r w:rsidRPr="00636B39">
        <w:rPr>
          <w:rFonts w:ascii="Arial" w:eastAsia="Times#20New#20Roman,Italic" w:hAnsi="Arial" w:cs="Arial"/>
          <w:i/>
          <w:iCs/>
          <w:sz w:val="20"/>
          <w:szCs w:val="20"/>
          <w:lang w:eastAsia="pl-PL"/>
        </w:rPr>
        <w:t>przetargu ograniczonego, negocjacji z ogłoszeniem, sektorowych</w:t>
      </w:r>
      <w:r>
        <w:rPr>
          <w:rFonts w:ascii="Arial" w:eastAsia="Times#20New#20Roman,Italic" w:hAnsi="Arial" w:cs="Arial"/>
          <w:i/>
          <w:iCs/>
          <w:sz w:val="20"/>
          <w:szCs w:val="20"/>
          <w:lang w:eastAsia="pl-PL"/>
        </w:rPr>
        <w:t xml:space="preserve"> </w:t>
      </w:r>
      <w:r w:rsidRPr="00636B39">
        <w:rPr>
          <w:rFonts w:ascii="Arial" w:eastAsia="Times#20New#20Roman,Italic" w:hAnsi="Arial" w:cs="Arial"/>
          <w:i/>
          <w:iCs/>
          <w:sz w:val="20"/>
          <w:szCs w:val="20"/>
          <w:lang w:eastAsia="pl-PL"/>
        </w:rPr>
        <w:t>negocjacji z ogłoszeniem, dialogu konkurencyjnego, partnerstwa innowacyjnego</w:t>
      </w:r>
      <w:r w:rsidRPr="00636B39">
        <w:rPr>
          <w:rFonts w:ascii="Arial" w:eastAsia="Calibri" w:hAnsi="Arial" w:cs="Arial"/>
          <w:i/>
          <w:iCs/>
          <w:sz w:val="20"/>
          <w:szCs w:val="20"/>
          <w:lang w:eastAsia="pl-PL"/>
        </w:rPr>
        <w:t>)</w:t>
      </w:r>
      <w:r w:rsidRPr="00636B39">
        <w:rPr>
          <w:rFonts w:ascii="Arial" w:eastAsia="Calibri" w:hAnsi="Arial" w:cs="Arial"/>
          <w:sz w:val="20"/>
          <w:szCs w:val="20"/>
          <w:lang w:eastAsia="pl-PL"/>
        </w:rPr>
        <w:t>:</w:t>
      </w:r>
      <w:bookmarkEnd w:id="0"/>
      <w:bookmarkEnd w:id="1"/>
    </w:p>
    <w:p w:rsidR="00D45DBB" w:rsidRDefault="00D45DBB" w:rsidP="00D4599B">
      <w:pPr>
        <w:autoSpaceDE w:val="0"/>
        <w:autoSpaceDN w:val="0"/>
        <w:adjustRightInd w:val="0"/>
        <w:spacing w:after="120"/>
        <w:jc w:val="both"/>
        <w:rPr>
          <w:rFonts w:ascii="Arial" w:eastAsia="Calibri" w:hAnsi="Arial" w:cs="Arial"/>
          <w:sz w:val="20"/>
          <w:szCs w:val="20"/>
          <w:lang w:eastAsia="pl-PL"/>
        </w:rPr>
      </w:pPr>
    </w:p>
    <w:p w:rsidR="006A274C" w:rsidRDefault="006A274C" w:rsidP="00D45DBB">
      <w:pPr>
        <w:spacing w:after="120"/>
        <w:ind w:right="23"/>
        <w:rPr>
          <w:rFonts w:ascii="Arial" w:hAnsi="Arial" w:cs="Arial"/>
          <w:b/>
          <w:sz w:val="22"/>
          <w:szCs w:val="22"/>
        </w:rPr>
      </w:pPr>
    </w:p>
    <w:p w:rsidR="006A274C" w:rsidRDefault="006A274C" w:rsidP="00D45DBB">
      <w:pPr>
        <w:spacing w:after="120"/>
        <w:ind w:right="23"/>
        <w:rPr>
          <w:rFonts w:ascii="Arial" w:hAnsi="Arial" w:cs="Arial"/>
          <w:b/>
          <w:sz w:val="22"/>
          <w:szCs w:val="22"/>
        </w:rPr>
      </w:pPr>
    </w:p>
    <w:p w:rsidR="006A274C" w:rsidRDefault="006A274C" w:rsidP="00D45DBB">
      <w:pPr>
        <w:spacing w:after="120"/>
        <w:ind w:right="23"/>
        <w:rPr>
          <w:rFonts w:ascii="Arial" w:hAnsi="Arial" w:cs="Arial"/>
          <w:b/>
          <w:sz w:val="22"/>
          <w:szCs w:val="22"/>
        </w:rPr>
      </w:pPr>
    </w:p>
    <w:p w:rsidR="00D45DBB" w:rsidRDefault="00D45DBB" w:rsidP="00D45DBB">
      <w:pPr>
        <w:spacing w:after="120"/>
        <w:ind w:right="2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SEKCJA IV</w:t>
      </w:r>
    </w:p>
    <w:p w:rsidR="00D45DBB" w:rsidRDefault="00D45DBB" w:rsidP="00D45DBB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636B39">
        <w:rPr>
          <w:rFonts w:ascii="Arial" w:hAnsi="Arial" w:cs="Arial"/>
          <w:b/>
          <w:sz w:val="20"/>
          <w:szCs w:val="20"/>
        </w:rPr>
        <w:t xml:space="preserve">Informacje o </w:t>
      </w:r>
      <w:r>
        <w:rPr>
          <w:rFonts w:ascii="Arial" w:hAnsi="Arial" w:cs="Arial"/>
          <w:b/>
          <w:sz w:val="20"/>
          <w:szCs w:val="20"/>
        </w:rPr>
        <w:t>ofertach, ofertach wstępnych, ofertach dodatkowych lub ofertach ostatecznych:</w:t>
      </w:r>
    </w:p>
    <w:p w:rsidR="00D45DBB" w:rsidRDefault="00D45DBB" w:rsidP="00D45DBB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IV.1. Oferty</w:t>
      </w:r>
    </w:p>
    <w:p w:rsidR="00AE6A91" w:rsidRPr="00F24D87" w:rsidRDefault="00AE6A91" w:rsidP="00AE6A91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Wybór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0D7666">
        <w:rPr>
          <w:rFonts w:ascii="Arial" w:hAnsi="Arial" w:cs="Arial"/>
          <w:sz w:val="20"/>
          <w:szCs w:val="20"/>
        </w:rPr>
      </w:r>
      <w:r w:rsidR="000D7666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 w:rsidR="00F24D87" w:rsidRPr="00F24D87">
        <w:rPr>
          <w:rFonts w:ascii="Arial" w:hAnsi="Arial" w:cs="Arial"/>
          <w:sz w:val="20"/>
          <w:szCs w:val="20"/>
        </w:rPr>
        <w:t xml:space="preserve"> Nie dotyczy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15"/>
      </w:tblGrid>
      <w:tr w:rsidR="00AE6A91" w:rsidRPr="00F24D87" w:rsidTr="000A1F6F">
        <w:tc>
          <w:tcPr>
            <w:tcW w:w="14765" w:type="dxa"/>
          </w:tcPr>
          <w:p w:rsidR="00AE6A91" w:rsidRPr="00F24D87" w:rsidRDefault="00AE6A91" w:rsidP="000A1F6F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bookmarkStart w:id="7" w:name="_GoBack" w:colFirst="0" w:colLast="0"/>
          </w:p>
          <w:p w:rsidR="00AE6A91" w:rsidRPr="00F24D87" w:rsidRDefault="00AE6A91" w:rsidP="000A1F6F">
            <w:pPr>
              <w:spacing w:after="120"/>
            </w:pPr>
            <w:r w:rsidRPr="00F24D87">
              <w:rPr>
                <w:rFonts w:ascii="Arial" w:hAnsi="Arial" w:cs="Arial"/>
                <w:sz w:val="20"/>
                <w:szCs w:val="20"/>
              </w:rPr>
              <w:t xml:space="preserve">Kwota, jaką zamawiający zamierza przeznaczyć na sfinansowanie zamówienia/umowy ramowej: </w:t>
            </w:r>
            <w:r w:rsidRPr="00AE6A91">
              <w:rPr>
                <w:rFonts w:ascii="Arial" w:hAnsi="Arial" w:cs="Arial"/>
                <w:sz w:val="20"/>
                <w:szCs w:val="20"/>
              </w:rPr>
              <w:t>88000</w:t>
            </w:r>
            <w:r w:rsidRPr="00F24D87">
              <w:rPr>
                <w:rFonts w:ascii="Arial" w:hAnsi="Arial" w:cs="Arial"/>
                <w:bCs/>
                <w:sz w:val="20"/>
                <w:szCs w:val="20"/>
              </w:rPr>
              <w:t xml:space="preserve"> zł.</w:t>
            </w:r>
          </w:p>
          <w:p w:rsidR="00AE6A91" w:rsidRPr="00F24D87" w:rsidRDefault="00AE6A91" w:rsidP="000A1F6F">
            <w:pPr>
              <w:spacing w:after="120"/>
            </w:pPr>
            <w:r w:rsidRPr="00F24D87">
              <w:rPr>
                <w:rFonts w:ascii="Arial" w:hAnsi="Arial" w:cs="Arial"/>
                <w:sz w:val="20"/>
                <w:szCs w:val="20"/>
              </w:rPr>
              <w:t xml:space="preserve">Termin otwarcia ofert: </w:t>
            </w:r>
            <w:r w:rsidRPr="00AE6A91">
              <w:rPr>
                <w:rFonts w:ascii="Arial" w:hAnsi="Arial" w:cs="Arial"/>
                <w:sz w:val="20"/>
                <w:szCs w:val="20"/>
              </w:rPr>
              <w:t>22/10/2021</w:t>
            </w:r>
            <w:r w:rsidRPr="00F24D87">
              <w:rPr>
                <w:rFonts w:ascii="Arial" w:hAnsi="Arial" w:cs="Arial"/>
                <w:sz w:val="20"/>
                <w:szCs w:val="20"/>
              </w:rPr>
              <w:t xml:space="preserve">, godz. </w:t>
            </w:r>
            <w:r w:rsidRPr="00AE6A91">
              <w:rPr>
                <w:rFonts w:ascii="Arial" w:hAnsi="Arial" w:cs="Arial"/>
                <w:sz w:val="20"/>
                <w:szCs w:val="20"/>
              </w:rPr>
              <w:t>10:30</w:t>
            </w:r>
          </w:p>
          <w:p w:rsidR="00AE6A91" w:rsidRPr="00F24D87" w:rsidRDefault="00AE6A91" w:rsidP="000A1F6F">
            <w:pPr>
              <w:spacing w:after="360"/>
              <w:rPr>
                <w:rFonts w:ascii="Arial" w:hAnsi="Arial" w:cs="Arial"/>
                <w:sz w:val="20"/>
                <w:szCs w:val="20"/>
              </w:rPr>
            </w:pPr>
            <w:r w:rsidRPr="00F24D87">
              <w:rPr>
                <w:rFonts w:ascii="Arial" w:hAnsi="Arial" w:cs="Arial"/>
                <w:sz w:val="20"/>
                <w:szCs w:val="20"/>
              </w:rPr>
              <w:t xml:space="preserve">Liczba wykonawców, do których zostało skierowane zaproszenie do składania ofert </w:t>
            </w:r>
            <w:r w:rsidRPr="00F24D87">
              <w:rPr>
                <w:rFonts w:ascii="Arial" w:hAnsi="Arial" w:cs="Arial"/>
                <w:i/>
                <w:iCs/>
                <w:sz w:val="20"/>
                <w:szCs w:val="20"/>
              </w:rPr>
              <w:t>(jeżeli dotyczy)</w:t>
            </w:r>
            <w:r w:rsidRPr="00F24D8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AE6A91" w:rsidRPr="00F24D87" w:rsidRDefault="00AE6A91" w:rsidP="000A1F6F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F24D8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Dane wykonawców, którzy złożyli oferty</w:t>
            </w:r>
            <w:r w:rsidRPr="00F24D8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4399"/>
            </w:tblGrid>
            <w:tr w:rsidR="00AE6A91" w:rsidRPr="00F24D87" w:rsidTr="000A1F6F">
              <w:tc>
                <w:tcPr>
                  <w:tcW w:w="145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E6A91" w:rsidRPr="00AE6A91" w:rsidRDefault="00AE6A91" w:rsidP="000A1F6F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E6A91">
                    <w:rPr>
                      <w:rFonts w:ascii="Arial" w:hAnsi="Arial" w:cs="Arial"/>
                      <w:sz w:val="20"/>
                      <w:szCs w:val="20"/>
                    </w:rPr>
                    <w:t>Wykonawcy wspólnie ubiegają się o udzielenie zamówienia: Nie</w:t>
                  </w:r>
                </w:p>
                <w:p w:rsidR="00AE6A91" w:rsidRPr="00AE6A91" w:rsidRDefault="00AE6A91" w:rsidP="000A1F6F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E6A91">
                    <w:rPr>
                      <w:rFonts w:ascii="Arial" w:hAnsi="Arial" w:cs="Arial"/>
                      <w:sz w:val="20"/>
                      <w:szCs w:val="20"/>
                    </w:rPr>
                    <w:t>Nazwa: Bauartcomplex Renowacja Zabytków-Budownictwo Tomasz Pokładecki</w:t>
                  </w:r>
                </w:p>
                <w:p w:rsidR="00AE6A91" w:rsidRPr="00AE6A91" w:rsidRDefault="00AE6A91" w:rsidP="000A1F6F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E6A91">
                    <w:rPr>
                      <w:rFonts w:ascii="Arial" w:hAnsi="Arial" w:cs="Arial"/>
                      <w:sz w:val="20"/>
                      <w:szCs w:val="20"/>
                    </w:rPr>
                    <w:t>Krajowy numer identyfikacyjny: 410380258</w:t>
                  </w:r>
                </w:p>
                <w:p w:rsidR="00AE6A91" w:rsidRPr="00AE6A91" w:rsidRDefault="00AE6A91" w:rsidP="000A1F6F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E6A91">
                    <w:rPr>
                      <w:rFonts w:ascii="Arial" w:hAnsi="Arial" w:cs="Arial"/>
                      <w:sz w:val="20"/>
                      <w:szCs w:val="20"/>
                    </w:rPr>
                    <w:t>Miejscowość: Stary Lubosz</w:t>
                  </w:r>
                </w:p>
                <w:p w:rsidR="00AE6A91" w:rsidRPr="00AE6A91" w:rsidRDefault="00AE6A91" w:rsidP="000A1F6F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E6A91">
                    <w:rPr>
                      <w:rFonts w:ascii="Arial" w:hAnsi="Arial" w:cs="Arial"/>
                      <w:sz w:val="20"/>
                      <w:szCs w:val="20"/>
                    </w:rPr>
                    <w:t>Województwo: wielkopolskie</w:t>
                  </w:r>
                </w:p>
                <w:p w:rsidR="00AE6A91" w:rsidRPr="00AE6A91" w:rsidRDefault="00AE6A91" w:rsidP="000A1F6F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E6A91">
                    <w:rPr>
                      <w:rFonts w:ascii="Arial" w:hAnsi="Arial" w:cs="Arial"/>
                      <w:sz w:val="20"/>
                      <w:szCs w:val="20"/>
                    </w:rPr>
                    <w:t>Kraj: Polska</w:t>
                  </w:r>
                </w:p>
                <w:p w:rsidR="00AE6A91" w:rsidRPr="00AE6A91" w:rsidRDefault="00AE6A91" w:rsidP="000A1F6F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E6A91">
                    <w:rPr>
                      <w:rFonts w:ascii="Arial" w:hAnsi="Arial" w:cs="Arial"/>
                      <w:sz w:val="20"/>
                      <w:szCs w:val="20"/>
                    </w:rPr>
                    <w:t>Rodzaj wykonawcy: inny rodzaj</w:t>
                  </w:r>
                </w:p>
                <w:p w:rsidR="00AE6A91" w:rsidRPr="00F24D87" w:rsidRDefault="00AE6A91" w:rsidP="000A1F6F">
                  <w:pPr>
                    <w:spacing w:line="276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E6A91">
                    <w:rPr>
                      <w:rFonts w:ascii="Arial" w:hAnsi="Arial" w:cs="Arial"/>
                      <w:sz w:val="20"/>
                      <w:szCs w:val="20"/>
                    </w:rPr>
                    <w:t>Zaoferowana cena lub koszt zawarty w ofercie wykonawcy: 96</w:t>
                  </w:r>
                  <w:r w:rsidR="00A8601E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AE6A91">
                    <w:rPr>
                      <w:rFonts w:ascii="Arial" w:hAnsi="Arial" w:cs="Arial"/>
                      <w:sz w:val="20"/>
                      <w:szCs w:val="20"/>
                    </w:rPr>
                    <w:t>812.91</w:t>
                  </w:r>
                </w:p>
              </w:tc>
            </w:tr>
          </w:tbl>
          <w:p w:rsidR="00AE6A91" w:rsidRPr="00F24D87" w:rsidRDefault="00AE6A91" w:rsidP="000A1F6F">
            <w:pPr>
              <w:spacing w:after="120"/>
            </w:pPr>
            <w:r w:rsidRPr="00F24D8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bookmarkEnd w:id="7"/>
    </w:tbl>
    <w:p w:rsidR="00AE6A91" w:rsidRPr="00F24D87" w:rsidRDefault="00AE6A91" w:rsidP="00AE6A91">
      <w:pPr>
        <w:spacing w:after="120"/>
        <w:rPr>
          <w:rFonts w:ascii="Arial" w:hAnsi="Arial" w:cs="Arial"/>
          <w:sz w:val="20"/>
          <w:szCs w:val="20"/>
        </w:rPr>
      </w:pPr>
    </w:p>
    <w:sectPr w:rsidR="00AE6A91" w:rsidRPr="00F24D87" w:rsidSect="00B60C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1135" w:bottom="926" w:left="1078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47C" w:rsidRDefault="001F447C">
      <w:r>
        <w:separator/>
      </w:r>
    </w:p>
  </w:endnote>
  <w:endnote w:type="continuationSeparator" w:id="0">
    <w:p w:rsidR="001F447C" w:rsidRDefault="001F4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#20New#20Roman,Italic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F9E" w:rsidRDefault="007B7F9E" w:rsidP="007B7F9E">
    <w:pPr>
      <w:pStyle w:val="Stopka"/>
      <w:pBdr>
        <w:bottom w:val="single" w:sz="12" w:space="1" w:color="auto"/>
      </w:pBdr>
      <w:jc w:val="right"/>
      <w:rPr>
        <w:rFonts w:ascii="Arial" w:hAnsi="Arial" w:cs="Arial"/>
        <w:sz w:val="16"/>
        <w:szCs w:val="16"/>
      </w:rPr>
    </w:pPr>
  </w:p>
  <w:p w:rsidR="007B7F9E" w:rsidRDefault="001C3B19" w:rsidP="007B7F9E">
    <w:pPr>
      <w:pStyle w:val="Stopka"/>
      <w:spacing w:before="40" w:after="120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Informacja o złożonych wnioskach o dopuszczenie do udziału w postępowaniu lub ofertach</w:t>
    </w:r>
  </w:p>
  <w:p w:rsidR="00DB136B" w:rsidRPr="007B7F9E" w:rsidRDefault="007B7F9E" w:rsidP="001C3B19">
    <w:pPr>
      <w:pStyle w:val="Stopka"/>
      <w:tabs>
        <w:tab w:val="left" w:pos="2805"/>
        <w:tab w:val="right" w:pos="9562"/>
      </w:tabs>
      <w:spacing w:before="40" w:after="120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 w:rsidRPr="007B7F9E">
      <w:rPr>
        <w:rFonts w:ascii="Arial" w:hAnsi="Arial" w:cs="Arial"/>
        <w:sz w:val="18"/>
        <w:szCs w:val="18"/>
      </w:rPr>
      <w:t xml:space="preserve"> </w:t>
    </w:r>
    <w:r w:rsidRPr="007B7F9E">
      <w:rPr>
        <w:rFonts w:ascii="Arial" w:hAnsi="Arial" w:cs="Arial"/>
        <w:sz w:val="16"/>
        <w:szCs w:val="16"/>
      </w:rPr>
      <w:t xml:space="preserve">Strona </w:t>
    </w:r>
    <w:r w:rsidRPr="007B7F9E">
      <w:rPr>
        <w:rFonts w:ascii="Arial" w:hAnsi="Arial" w:cs="Arial"/>
        <w:b/>
        <w:bCs/>
        <w:sz w:val="16"/>
        <w:szCs w:val="16"/>
      </w:rPr>
      <w:fldChar w:fldCharType="begin"/>
    </w:r>
    <w:r w:rsidRPr="007B7F9E">
      <w:rPr>
        <w:rFonts w:ascii="Arial" w:hAnsi="Arial" w:cs="Arial"/>
        <w:b/>
        <w:bCs/>
        <w:sz w:val="16"/>
        <w:szCs w:val="16"/>
      </w:rPr>
      <w:instrText>PAGE</w:instrText>
    </w:r>
    <w:r w:rsidRPr="007B7F9E">
      <w:rPr>
        <w:rFonts w:ascii="Arial" w:hAnsi="Arial" w:cs="Arial"/>
        <w:b/>
        <w:bCs/>
        <w:sz w:val="16"/>
        <w:szCs w:val="16"/>
      </w:rPr>
      <w:fldChar w:fldCharType="separate"/>
    </w:r>
    <w:r w:rsidR="000D7666">
      <w:rPr>
        <w:rFonts w:ascii="Arial" w:hAnsi="Arial" w:cs="Arial"/>
        <w:b/>
        <w:bCs/>
        <w:noProof/>
        <w:sz w:val="16"/>
        <w:szCs w:val="16"/>
      </w:rPr>
      <w:t>3</w:t>
    </w:r>
    <w:r w:rsidRPr="007B7F9E">
      <w:rPr>
        <w:rFonts w:ascii="Arial" w:hAnsi="Arial" w:cs="Arial"/>
        <w:b/>
        <w:bCs/>
        <w:sz w:val="16"/>
        <w:szCs w:val="16"/>
      </w:rPr>
      <w:fldChar w:fldCharType="end"/>
    </w:r>
    <w:r w:rsidRPr="007B7F9E">
      <w:rPr>
        <w:rFonts w:ascii="Arial" w:hAnsi="Arial" w:cs="Arial"/>
        <w:sz w:val="16"/>
        <w:szCs w:val="16"/>
      </w:rPr>
      <w:t xml:space="preserve"> z </w:t>
    </w:r>
    <w:r w:rsidRPr="007B7F9E">
      <w:rPr>
        <w:rFonts w:ascii="Arial" w:hAnsi="Arial" w:cs="Arial"/>
        <w:b/>
        <w:bCs/>
        <w:sz w:val="16"/>
        <w:szCs w:val="16"/>
      </w:rPr>
      <w:fldChar w:fldCharType="begin"/>
    </w:r>
    <w:r w:rsidRPr="007B7F9E">
      <w:rPr>
        <w:rFonts w:ascii="Arial" w:hAnsi="Arial" w:cs="Arial"/>
        <w:b/>
        <w:bCs/>
        <w:sz w:val="16"/>
        <w:szCs w:val="16"/>
      </w:rPr>
      <w:instrText>NUMPAGES</w:instrText>
    </w:r>
    <w:r w:rsidRPr="007B7F9E">
      <w:rPr>
        <w:rFonts w:ascii="Arial" w:hAnsi="Arial" w:cs="Arial"/>
        <w:b/>
        <w:bCs/>
        <w:sz w:val="16"/>
        <w:szCs w:val="16"/>
      </w:rPr>
      <w:fldChar w:fldCharType="separate"/>
    </w:r>
    <w:r w:rsidR="000D7666">
      <w:rPr>
        <w:rFonts w:ascii="Arial" w:hAnsi="Arial" w:cs="Arial"/>
        <w:b/>
        <w:bCs/>
        <w:noProof/>
        <w:sz w:val="16"/>
        <w:szCs w:val="16"/>
      </w:rPr>
      <w:t>3</w:t>
    </w:r>
    <w:r w:rsidRPr="007B7F9E">
      <w:rPr>
        <w:rFonts w:ascii="Arial" w:hAnsi="Arial" w:cs="Arial"/>
        <w:b/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FF9" w:rsidRPr="007B7F9E" w:rsidRDefault="0034032D" w:rsidP="007B7F9E">
    <w:pPr>
      <w:pStyle w:val="Stopka"/>
      <w:spacing w:after="120"/>
      <w:jc w:val="right"/>
      <w:rPr>
        <w:rFonts w:ascii="Arial" w:hAnsi="Arial" w:cs="Arial"/>
        <w:sz w:val="16"/>
        <w:szCs w:val="16"/>
      </w:rPr>
    </w:pPr>
    <w:r w:rsidRPr="0034032D">
      <w:rPr>
        <w:rFonts w:ascii="Arial" w:hAnsi="Arial" w:cs="Arial"/>
        <w:sz w:val="16"/>
        <w:szCs w:val="16"/>
      </w:rPr>
      <w:t xml:space="preserve">Strona </w:t>
    </w:r>
    <w:r w:rsidRPr="0034032D">
      <w:rPr>
        <w:rFonts w:ascii="Arial" w:hAnsi="Arial" w:cs="Arial"/>
        <w:b/>
        <w:bCs/>
        <w:sz w:val="16"/>
        <w:szCs w:val="16"/>
      </w:rPr>
      <w:fldChar w:fldCharType="begin"/>
    </w:r>
    <w:r w:rsidRPr="0034032D">
      <w:rPr>
        <w:rFonts w:ascii="Arial" w:hAnsi="Arial" w:cs="Arial"/>
        <w:b/>
        <w:bCs/>
        <w:sz w:val="16"/>
        <w:szCs w:val="16"/>
      </w:rPr>
      <w:instrText>PAGE</w:instrText>
    </w:r>
    <w:r w:rsidRPr="0034032D">
      <w:rPr>
        <w:rFonts w:ascii="Arial" w:hAnsi="Arial" w:cs="Arial"/>
        <w:b/>
        <w:bCs/>
        <w:sz w:val="16"/>
        <w:szCs w:val="16"/>
      </w:rPr>
      <w:fldChar w:fldCharType="separate"/>
    </w:r>
    <w:r w:rsidR="000D7666">
      <w:rPr>
        <w:rFonts w:ascii="Arial" w:hAnsi="Arial" w:cs="Arial"/>
        <w:b/>
        <w:bCs/>
        <w:noProof/>
        <w:sz w:val="16"/>
        <w:szCs w:val="16"/>
      </w:rPr>
      <w:t>1</w:t>
    </w:r>
    <w:r w:rsidRPr="0034032D">
      <w:rPr>
        <w:rFonts w:ascii="Arial" w:hAnsi="Arial" w:cs="Arial"/>
        <w:b/>
        <w:bCs/>
        <w:sz w:val="16"/>
        <w:szCs w:val="16"/>
      </w:rPr>
      <w:fldChar w:fldCharType="end"/>
    </w:r>
    <w:r w:rsidRPr="0034032D">
      <w:rPr>
        <w:rFonts w:ascii="Arial" w:hAnsi="Arial" w:cs="Arial"/>
        <w:sz w:val="16"/>
        <w:szCs w:val="16"/>
      </w:rPr>
      <w:t xml:space="preserve"> z </w:t>
    </w:r>
    <w:r w:rsidRPr="0034032D">
      <w:rPr>
        <w:rFonts w:ascii="Arial" w:hAnsi="Arial" w:cs="Arial"/>
        <w:b/>
        <w:bCs/>
        <w:sz w:val="16"/>
        <w:szCs w:val="16"/>
      </w:rPr>
      <w:fldChar w:fldCharType="begin"/>
    </w:r>
    <w:r w:rsidRPr="0034032D">
      <w:rPr>
        <w:rFonts w:ascii="Arial" w:hAnsi="Arial" w:cs="Arial"/>
        <w:b/>
        <w:bCs/>
        <w:sz w:val="16"/>
        <w:szCs w:val="16"/>
      </w:rPr>
      <w:instrText>NUMPAGES</w:instrText>
    </w:r>
    <w:r w:rsidRPr="0034032D">
      <w:rPr>
        <w:rFonts w:ascii="Arial" w:hAnsi="Arial" w:cs="Arial"/>
        <w:b/>
        <w:bCs/>
        <w:sz w:val="16"/>
        <w:szCs w:val="16"/>
      </w:rPr>
      <w:fldChar w:fldCharType="separate"/>
    </w:r>
    <w:r w:rsidR="000D7666">
      <w:rPr>
        <w:rFonts w:ascii="Arial" w:hAnsi="Arial" w:cs="Arial"/>
        <w:b/>
        <w:bCs/>
        <w:noProof/>
        <w:sz w:val="16"/>
        <w:szCs w:val="16"/>
      </w:rPr>
      <w:t>3</w:t>
    </w:r>
    <w:r w:rsidRPr="0034032D">
      <w:rPr>
        <w:rFonts w:ascii="Arial" w:hAnsi="Arial" w:cs="Arial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47C" w:rsidRDefault="001F447C">
      <w:r>
        <w:separator/>
      </w:r>
    </w:p>
  </w:footnote>
  <w:footnote w:type="continuationSeparator" w:id="0">
    <w:p w:rsidR="001F447C" w:rsidRDefault="001F4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A91" w:rsidRDefault="00AE6A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A91" w:rsidRDefault="00AE6A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A91" w:rsidRDefault="00AE6A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567B7"/>
    <w:multiLevelType w:val="multilevel"/>
    <w:tmpl w:val="68E6C5D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D815DB6"/>
    <w:multiLevelType w:val="multilevel"/>
    <w:tmpl w:val="CFDE34C2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38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2" w15:restartNumberingAfterBreak="0">
    <w:nsid w:val="30817D3C"/>
    <w:multiLevelType w:val="multilevel"/>
    <w:tmpl w:val="35CAD4C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310427E3"/>
    <w:multiLevelType w:val="multilevel"/>
    <w:tmpl w:val="E1A2C0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47F217A"/>
    <w:multiLevelType w:val="multilevel"/>
    <w:tmpl w:val="EA14C6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8037922"/>
    <w:multiLevelType w:val="hybridMultilevel"/>
    <w:tmpl w:val="D7FA5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7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01B1E69"/>
    <w:multiLevelType w:val="multilevel"/>
    <w:tmpl w:val="B414E124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6310695"/>
    <w:multiLevelType w:val="hybridMultilevel"/>
    <w:tmpl w:val="8338A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D836655"/>
    <w:multiLevelType w:val="hybridMultilevel"/>
    <w:tmpl w:val="A0623D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2E2064"/>
    <w:multiLevelType w:val="multilevel"/>
    <w:tmpl w:val="BA5A84C0"/>
    <w:lvl w:ilvl="0">
      <w:start w:val="2"/>
      <w:numFmt w:val="decimal"/>
      <w:lvlText w:val="%1.1.)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874251A"/>
    <w:multiLevelType w:val="hybridMultilevel"/>
    <w:tmpl w:val="0316D7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991DA6"/>
    <w:multiLevelType w:val="multilevel"/>
    <w:tmpl w:val="27B471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080A5F"/>
    <w:multiLevelType w:val="multilevel"/>
    <w:tmpl w:val="108E65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B142302"/>
    <w:multiLevelType w:val="hybridMultilevel"/>
    <w:tmpl w:val="908240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840E1"/>
    <w:multiLevelType w:val="hybridMultilevel"/>
    <w:tmpl w:val="8FF07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6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0"/>
  </w:num>
  <w:num w:numId="8">
    <w:abstractNumId w:val="2"/>
  </w:num>
  <w:num w:numId="9">
    <w:abstractNumId w:val="0"/>
  </w:num>
  <w:num w:numId="10">
    <w:abstractNumId w:val="1"/>
  </w:num>
  <w:num w:numId="11">
    <w:abstractNumId w:val="5"/>
  </w:num>
  <w:num w:numId="12">
    <w:abstractNumId w:val="13"/>
  </w:num>
  <w:num w:numId="13">
    <w:abstractNumId w:val="3"/>
  </w:num>
  <w:num w:numId="14">
    <w:abstractNumId w:val="21"/>
  </w:num>
  <w:num w:numId="15">
    <w:abstractNumId w:val="18"/>
  </w:num>
  <w:num w:numId="16">
    <w:abstractNumId w:val="15"/>
  </w:num>
  <w:num w:numId="17">
    <w:abstractNumId w:val="4"/>
  </w:num>
  <w:num w:numId="18">
    <w:abstractNumId w:val="9"/>
  </w:num>
  <w:num w:numId="19">
    <w:abstractNumId w:val="14"/>
  </w:num>
  <w:num w:numId="20">
    <w:abstractNumId w:val="20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47C"/>
    <w:rsid w:val="00001504"/>
    <w:rsid w:val="0001042E"/>
    <w:rsid w:val="000108F6"/>
    <w:rsid w:val="00010FB1"/>
    <w:rsid w:val="000119B4"/>
    <w:rsid w:val="00013F12"/>
    <w:rsid w:val="000160F9"/>
    <w:rsid w:val="00021059"/>
    <w:rsid w:val="00022A83"/>
    <w:rsid w:val="00036E8E"/>
    <w:rsid w:val="0003743C"/>
    <w:rsid w:val="00037485"/>
    <w:rsid w:val="00037AD9"/>
    <w:rsid w:val="00047689"/>
    <w:rsid w:val="00047B9D"/>
    <w:rsid w:val="00057C69"/>
    <w:rsid w:val="00070E9D"/>
    <w:rsid w:val="000722CC"/>
    <w:rsid w:val="000739CF"/>
    <w:rsid w:val="000759EF"/>
    <w:rsid w:val="00083C45"/>
    <w:rsid w:val="000979CA"/>
    <w:rsid w:val="000A1EB7"/>
    <w:rsid w:val="000A3D45"/>
    <w:rsid w:val="000A41A2"/>
    <w:rsid w:val="000B0F5A"/>
    <w:rsid w:val="000B1C4A"/>
    <w:rsid w:val="000B5BF3"/>
    <w:rsid w:val="000C2631"/>
    <w:rsid w:val="000C2A73"/>
    <w:rsid w:val="000C78C6"/>
    <w:rsid w:val="000D51CB"/>
    <w:rsid w:val="000D7666"/>
    <w:rsid w:val="000F7EE6"/>
    <w:rsid w:val="00104ADD"/>
    <w:rsid w:val="0011238F"/>
    <w:rsid w:val="0013498F"/>
    <w:rsid w:val="00134C7A"/>
    <w:rsid w:val="001363E6"/>
    <w:rsid w:val="0013737D"/>
    <w:rsid w:val="0014645E"/>
    <w:rsid w:val="001478E5"/>
    <w:rsid w:val="00161528"/>
    <w:rsid w:val="00165AFA"/>
    <w:rsid w:val="0016624F"/>
    <w:rsid w:val="00171000"/>
    <w:rsid w:val="001742A5"/>
    <w:rsid w:val="00177DF8"/>
    <w:rsid w:val="0018029D"/>
    <w:rsid w:val="0018445D"/>
    <w:rsid w:val="001863D0"/>
    <w:rsid w:val="0019492A"/>
    <w:rsid w:val="00196D60"/>
    <w:rsid w:val="001B7E09"/>
    <w:rsid w:val="001C1B6A"/>
    <w:rsid w:val="001C3B19"/>
    <w:rsid w:val="001C4881"/>
    <w:rsid w:val="001C4C33"/>
    <w:rsid w:val="001C734E"/>
    <w:rsid w:val="001D0239"/>
    <w:rsid w:val="001D1C72"/>
    <w:rsid w:val="001E1CA1"/>
    <w:rsid w:val="001E3EA3"/>
    <w:rsid w:val="001E5A3D"/>
    <w:rsid w:val="001E7C13"/>
    <w:rsid w:val="001F447C"/>
    <w:rsid w:val="001F4A0F"/>
    <w:rsid w:val="001F6277"/>
    <w:rsid w:val="001F643B"/>
    <w:rsid w:val="001F71C0"/>
    <w:rsid w:val="0020045F"/>
    <w:rsid w:val="0020197E"/>
    <w:rsid w:val="00212E06"/>
    <w:rsid w:val="002135FD"/>
    <w:rsid w:val="00213EE7"/>
    <w:rsid w:val="0022411D"/>
    <w:rsid w:val="00237A45"/>
    <w:rsid w:val="002446E7"/>
    <w:rsid w:val="002456F4"/>
    <w:rsid w:val="0025108A"/>
    <w:rsid w:val="002600E5"/>
    <w:rsid w:val="002618C8"/>
    <w:rsid w:val="002620D4"/>
    <w:rsid w:val="00267181"/>
    <w:rsid w:val="002675AC"/>
    <w:rsid w:val="0026798A"/>
    <w:rsid w:val="00270350"/>
    <w:rsid w:val="00271DBC"/>
    <w:rsid w:val="00274C7F"/>
    <w:rsid w:val="0028124C"/>
    <w:rsid w:val="00283F0B"/>
    <w:rsid w:val="002907E3"/>
    <w:rsid w:val="00291C9D"/>
    <w:rsid w:val="002936CE"/>
    <w:rsid w:val="0029521A"/>
    <w:rsid w:val="00296901"/>
    <w:rsid w:val="00297820"/>
    <w:rsid w:val="002A1C4D"/>
    <w:rsid w:val="002A2E12"/>
    <w:rsid w:val="002A71F6"/>
    <w:rsid w:val="002B7493"/>
    <w:rsid w:val="002D2549"/>
    <w:rsid w:val="002E1B9C"/>
    <w:rsid w:val="002E7C61"/>
    <w:rsid w:val="002F0271"/>
    <w:rsid w:val="00307275"/>
    <w:rsid w:val="00310409"/>
    <w:rsid w:val="00311E39"/>
    <w:rsid w:val="003133F1"/>
    <w:rsid w:val="00315771"/>
    <w:rsid w:val="003233DE"/>
    <w:rsid w:val="003315AA"/>
    <w:rsid w:val="00332409"/>
    <w:rsid w:val="00336E5B"/>
    <w:rsid w:val="0034032D"/>
    <w:rsid w:val="00353A13"/>
    <w:rsid w:val="00355528"/>
    <w:rsid w:val="00365281"/>
    <w:rsid w:val="00371E0E"/>
    <w:rsid w:val="00371F90"/>
    <w:rsid w:val="003839F3"/>
    <w:rsid w:val="0039018A"/>
    <w:rsid w:val="0039602C"/>
    <w:rsid w:val="003964D9"/>
    <w:rsid w:val="003966FA"/>
    <w:rsid w:val="003A42B5"/>
    <w:rsid w:val="003A70A3"/>
    <w:rsid w:val="003A75D3"/>
    <w:rsid w:val="003B07DC"/>
    <w:rsid w:val="003B6513"/>
    <w:rsid w:val="003C0478"/>
    <w:rsid w:val="003C3BE2"/>
    <w:rsid w:val="003D1095"/>
    <w:rsid w:val="003D46D4"/>
    <w:rsid w:val="003F3518"/>
    <w:rsid w:val="0040225B"/>
    <w:rsid w:val="004073EA"/>
    <w:rsid w:val="004074BA"/>
    <w:rsid w:val="00411CE8"/>
    <w:rsid w:val="00430489"/>
    <w:rsid w:val="0043342A"/>
    <w:rsid w:val="00433ED2"/>
    <w:rsid w:val="00440B52"/>
    <w:rsid w:val="00450A91"/>
    <w:rsid w:val="00453464"/>
    <w:rsid w:val="00455308"/>
    <w:rsid w:val="004553A8"/>
    <w:rsid w:val="004606CF"/>
    <w:rsid w:val="004700A2"/>
    <w:rsid w:val="00472731"/>
    <w:rsid w:val="0047417D"/>
    <w:rsid w:val="00476D05"/>
    <w:rsid w:val="00480624"/>
    <w:rsid w:val="00484109"/>
    <w:rsid w:val="004860A1"/>
    <w:rsid w:val="004A2CA1"/>
    <w:rsid w:val="004A6D61"/>
    <w:rsid w:val="004B1A0F"/>
    <w:rsid w:val="004B3BD1"/>
    <w:rsid w:val="004B6213"/>
    <w:rsid w:val="004C3CB2"/>
    <w:rsid w:val="004D3152"/>
    <w:rsid w:val="004D400C"/>
    <w:rsid w:val="004E7A43"/>
    <w:rsid w:val="004E7BF0"/>
    <w:rsid w:val="004F1C6A"/>
    <w:rsid w:val="004F671D"/>
    <w:rsid w:val="004F7E3F"/>
    <w:rsid w:val="00501B5D"/>
    <w:rsid w:val="00501B85"/>
    <w:rsid w:val="005027E8"/>
    <w:rsid w:val="00504769"/>
    <w:rsid w:val="005062D9"/>
    <w:rsid w:val="00506410"/>
    <w:rsid w:val="00507D56"/>
    <w:rsid w:val="00512270"/>
    <w:rsid w:val="00512CE1"/>
    <w:rsid w:val="005156DB"/>
    <w:rsid w:val="00515CCF"/>
    <w:rsid w:val="0051670F"/>
    <w:rsid w:val="00520024"/>
    <w:rsid w:val="005218B5"/>
    <w:rsid w:val="00540246"/>
    <w:rsid w:val="005405EA"/>
    <w:rsid w:val="0054206B"/>
    <w:rsid w:val="005452FE"/>
    <w:rsid w:val="00550079"/>
    <w:rsid w:val="0055464C"/>
    <w:rsid w:val="00561F44"/>
    <w:rsid w:val="00563D3D"/>
    <w:rsid w:val="00570016"/>
    <w:rsid w:val="00570345"/>
    <w:rsid w:val="00571649"/>
    <w:rsid w:val="00573790"/>
    <w:rsid w:val="00582EAA"/>
    <w:rsid w:val="0058371B"/>
    <w:rsid w:val="0059384B"/>
    <w:rsid w:val="0059558F"/>
    <w:rsid w:val="005A373F"/>
    <w:rsid w:val="005A40D6"/>
    <w:rsid w:val="005A46A1"/>
    <w:rsid w:val="005A7D60"/>
    <w:rsid w:val="005B13AF"/>
    <w:rsid w:val="005C0EFA"/>
    <w:rsid w:val="005C3D34"/>
    <w:rsid w:val="005C5DC3"/>
    <w:rsid w:val="005D05EA"/>
    <w:rsid w:val="005D160C"/>
    <w:rsid w:val="005D2299"/>
    <w:rsid w:val="005D2355"/>
    <w:rsid w:val="005D746B"/>
    <w:rsid w:val="005E1CEA"/>
    <w:rsid w:val="005E5D77"/>
    <w:rsid w:val="005E6C8C"/>
    <w:rsid w:val="005E6F0F"/>
    <w:rsid w:val="005F02BE"/>
    <w:rsid w:val="005F2503"/>
    <w:rsid w:val="00605021"/>
    <w:rsid w:val="006050B2"/>
    <w:rsid w:val="00611D80"/>
    <w:rsid w:val="006235AD"/>
    <w:rsid w:val="00634707"/>
    <w:rsid w:val="0063580A"/>
    <w:rsid w:val="00636B39"/>
    <w:rsid w:val="00637FD2"/>
    <w:rsid w:val="00644EC0"/>
    <w:rsid w:val="00646DD4"/>
    <w:rsid w:val="00652226"/>
    <w:rsid w:val="0065235F"/>
    <w:rsid w:val="006621D1"/>
    <w:rsid w:val="00662330"/>
    <w:rsid w:val="006635E6"/>
    <w:rsid w:val="00665BA8"/>
    <w:rsid w:val="00673296"/>
    <w:rsid w:val="00676712"/>
    <w:rsid w:val="00676A7B"/>
    <w:rsid w:val="006773D0"/>
    <w:rsid w:val="006808C1"/>
    <w:rsid w:val="0068652D"/>
    <w:rsid w:val="00687064"/>
    <w:rsid w:val="00690505"/>
    <w:rsid w:val="0069061D"/>
    <w:rsid w:val="006A274C"/>
    <w:rsid w:val="006B210E"/>
    <w:rsid w:val="006B34A5"/>
    <w:rsid w:val="006B4E62"/>
    <w:rsid w:val="006B5953"/>
    <w:rsid w:val="006B5D11"/>
    <w:rsid w:val="006C1D43"/>
    <w:rsid w:val="006C61A9"/>
    <w:rsid w:val="006D04A9"/>
    <w:rsid w:val="006D558E"/>
    <w:rsid w:val="006D674F"/>
    <w:rsid w:val="006E06E7"/>
    <w:rsid w:val="006E6789"/>
    <w:rsid w:val="006E7CFC"/>
    <w:rsid w:val="006F7558"/>
    <w:rsid w:val="00702893"/>
    <w:rsid w:val="00710F8B"/>
    <w:rsid w:val="0071277F"/>
    <w:rsid w:val="0071301C"/>
    <w:rsid w:val="00721615"/>
    <w:rsid w:val="0072382A"/>
    <w:rsid w:val="007309E9"/>
    <w:rsid w:val="0073183F"/>
    <w:rsid w:val="00752E1B"/>
    <w:rsid w:val="00753AAE"/>
    <w:rsid w:val="007558E1"/>
    <w:rsid w:val="0076454C"/>
    <w:rsid w:val="00784F23"/>
    <w:rsid w:val="00795AC4"/>
    <w:rsid w:val="007A444B"/>
    <w:rsid w:val="007B7F9E"/>
    <w:rsid w:val="007C661C"/>
    <w:rsid w:val="007E5D1E"/>
    <w:rsid w:val="007F276B"/>
    <w:rsid w:val="007F3B50"/>
    <w:rsid w:val="007F501F"/>
    <w:rsid w:val="007F5C97"/>
    <w:rsid w:val="00801374"/>
    <w:rsid w:val="0081249C"/>
    <w:rsid w:val="00813F62"/>
    <w:rsid w:val="0081524C"/>
    <w:rsid w:val="008167F5"/>
    <w:rsid w:val="00821A93"/>
    <w:rsid w:val="00824D11"/>
    <w:rsid w:val="008257FD"/>
    <w:rsid w:val="00830985"/>
    <w:rsid w:val="0083340E"/>
    <w:rsid w:val="008440F2"/>
    <w:rsid w:val="00844ED4"/>
    <w:rsid w:val="00851FAB"/>
    <w:rsid w:val="00854700"/>
    <w:rsid w:val="00861FD3"/>
    <w:rsid w:val="00872809"/>
    <w:rsid w:val="0087492B"/>
    <w:rsid w:val="00877DD4"/>
    <w:rsid w:val="0088003D"/>
    <w:rsid w:val="00884EEE"/>
    <w:rsid w:val="00896227"/>
    <w:rsid w:val="008C0CC2"/>
    <w:rsid w:val="008E287E"/>
    <w:rsid w:val="008E3EFD"/>
    <w:rsid w:val="008E490D"/>
    <w:rsid w:val="008E6406"/>
    <w:rsid w:val="008E6B8A"/>
    <w:rsid w:val="008F1A23"/>
    <w:rsid w:val="008F5993"/>
    <w:rsid w:val="008F6179"/>
    <w:rsid w:val="00900F04"/>
    <w:rsid w:val="00901776"/>
    <w:rsid w:val="009028B4"/>
    <w:rsid w:val="00902C4E"/>
    <w:rsid w:val="009035BE"/>
    <w:rsid w:val="00913242"/>
    <w:rsid w:val="0091506F"/>
    <w:rsid w:val="00915553"/>
    <w:rsid w:val="00915F22"/>
    <w:rsid w:val="00916968"/>
    <w:rsid w:val="009206FC"/>
    <w:rsid w:val="00920EEB"/>
    <w:rsid w:val="009221A2"/>
    <w:rsid w:val="00927684"/>
    <w:rsid w:val="00935235"/>
    <w:rsid w:val="0093568D"/>
    <w:rsid w:val="009408EC"/>
    <w:rsid w:val="009461C6"/>
    <w:rsid w:val="009508A8"/>
    <w:rsid w:val="00953589"/>
    <w:rsid w:val="00956FA3"/>
    <w:rsid w:val="00957A80"/>
    <w:rsid w:val="009606E2"/>
    <w:rsid w:val="009659D9"/>
    <w:rsid w:val="00965BEA"/>
    <w:rsid w:val="009724E8"/>
    <w:rsid w:val="0097425D"/>
    <w:rsid w:val="0098060E"/>
    <w:rsid w:val="0098545D"/>
    <w:rsid w:val="00992A4A"/>
    <w:rsid w:val="009951B3"/>
    <w:rsid w:val="00996E4E"/>
    <w:rsid w:val="009A5ED9"/>
    <w:rsid w:val="009B2FC0"/>
    <w:rsid w:val="009B71C8"/>
    <w:rsid w:val="009D2BC2"/>
    <w:rsid w:val="009D3EC0"/>
    <w:rsid w:val="009D55C8"/>
    <w:rsid w:val="009D61E1"/>
    <w:rsid w:val="009E2868"/>
    <w:rsid w:val="009E5DC3"/>
    <w:rsid w:val="009E6ECD"/>
    <w:rsid w:val="009E78FA"/>
    <w:rsid w:val="009F1F4F"/>
    <w:rsid w:val="009F4DC8"/>
    <w:rsid w:val="009F60E3"/>
    <w:rsid w:val="009F6356"/>
    <w:rsid w:val="00A0423C"/>
    <w:rsid w:val="00A06EB7"/>
    <w:rsid w:val="00A12108"/>
    <w:rsid w:val="00A12374"/>
    <w:rsid w:val="00A12674"/>
    <w:rsid w:val="00A20887"/>
    <w:rsid w:val="00A226C8"/>
    <w:rsid w:val="00A25BCA"/>
    <w:rsid w:val="00A30277"/>
    <w:rsid w:val="00A32EF4"/>
    <w:rsid w:val="00A34D5A"/>
    <w:rsid w:val="00A44831"/>
    <w:rsid w:val="00A45A65"/>
    <w:rsid w:val="00A50227"/>
    <w:rsid w:val="00A533E9"/>
    <w:rsid w:val="00A53B3C"/>
    <w:rsid w:val="00A67FF2"/>
    <w:rsid w:val="00A8601E"/>
    <w:rsid w:val="00A95DFA"/>
    <w:rsid w:val="00A9603D"/>
    <w:rsid w:val="00AA0F9F"/>
    <w:rsid w:val="00AA4B90"/>
    <w:rsid w:val="00AB7F09"/>
    <w:rsid w:val="00AC5551"/>
    <w:rsid w:val="00AD16E1"/>
    <w:rsid w:val="00AD2137"/>
    <w:rsid w:val="00AD53ED"/>
    <w:rsid w:val="00AD573E"/>
    <w:rsid w:val="00AD7E34"/>
    <w:rsid w:val="00AE6038"/>
    <w:rsid w:val="00AE6983"/>
    <w:rsid w:val="00AE6A91"/>
    <w:rsid w:val="00AF1D3A"/>
    <w:rsid w:val="00AF5AC7"/>
    <w:rsid w:val="00AF5F80"/>
    <w:rsid w:val="00B17289"/>
    <w:rsid w:val="00B215FF"/>
    <w:rsid w:val="00B2365F"/>
    <w:rsid w:val="00B2498C"/>
    <w:rsid w:val="00B3390C"/>
    <w:rsid w:val="00B35762"/>
    <w:rsid w:val="00B36B65"/>
    <w:rsid w:val="00B40117"/>
    <w:rsid w:val="00B4688E"/>
    <w:rsid w:val="00B528CB"/>
    <w:rsid w:val="00B52C26"/>
    <w:rsid w:val="00B60C3E"/>
    <w:rsid w:val="00B6421F"/>
    <w:rsid w:val="00B70993"/>
    <w:rsid w:val="00B77522"/>
    <w:rsid w:val="00B813C9"/>
    <w:rsid w:val="00B839B2"/>
    <w:rsid w:val="00B8607A"/>
    <w:rsid w:val="00B907BD"/>
    <w:rsid w:val="00BC438E"/>
    <w:rsid w:val="00BD041D"/>
    <w:rsid w:val="00BD3F8F"/>
    <w:rsid w:val="00BD47CC"/>
    <w:rsid w:val="00BD52E4"/>
    <w:rsid w:val="00BD6806"/>
    <w:rsid w:val="00BD6A84"/>
    <w:rsid w:val="00BD771A"/>
    <w:rsid w:val="00BD780C"/>
    <w:rsid w:val="00BE12BE"/>
    <w:rsid w:val="00BE2A17"/>
    <w:rsid w:val="00BF4413"/>
    <w:rsid w:val="00BF4422"/>
    <w:rsid w:val="00BF5CFC"/>
    <w:rsid w:val="00BF74DD"/>
    <w:rsid w:val="00C01713"/>
    <w:rsid w:val="00C01FCB"/>
    <w:rsid w:val="00C15536"/>
    <w:rsid w:val="00C16A72"/>
    <w:rsid w:val="00C22578"/>
    <w:rsid w:val="00C24BD4"/>
    <w:rsid w:val="00C311D2"/>
    <w:rsid w:val="00C3202F"/>
    <w:rsid w:val="00C33350"/>
    <w:rsid w:val="00C36793"/>
    <w:rsid w:val="00C405F2"/>
    <w:rsid w:val="00C43CB3"/>
    <w:rsid w:val="00C44BF8"/>
    <w:rsid w:val="00C454A6"/>
    <w:rsid w:val="00C53831"/>
    <w:rsid w:val="00C606C2"/>
    <w:rsid w:val="00C65104"/>
    <w:rsid w:val="00C65F2E"/>
    <w:rsid w:val="00C75098"/>
    <w:rsid w:val="00C753B7"/>
    <w:rsid w:val="00C7756A"/>
    <w:rsid w:val="00C80699"/>
    <w:rsid w:val="00C85AC4"/>
    <w:rsid w:val="00C85DB6"/>
    <w:rsid w:val="00C87210"/>
    <w:rsid w:val="00C900BD"/>
    <w:rsid w:val="00C94C74"/>
    <w:rsid w:val="00CA3AAF"/>
    <w:rsid w:val="00CA53E0"/>
    <w:rsid w:val="00CA70AD"/>
    <w:rsid w:val="00CB110D"/>
    <w:rsid w:val="00CB6611"/>
    <w:rsid w:val="00CC096B"/>
    <w:rsid w:val="00CE2655"/>
    <w:rsid w:val="00CE532D"/>
    <w:rsid w:val="00CE5DB4"/>
    <w:rsid w:val="00CE6415"/>
    <w:rsid w:val="00CE776E"/>
    <w:rsid w:val="00CF185D"/>
    <w:rsid w:val="00CF7968"/>
    <w:rsid w:val="00D02B88"/>
    <w:rsid w:val="00D06036"/>
    <w:rsid w:val="00D07460"/>
    <w:rsid w:val="00D141D9"/>
    <w:rsid w:val="00D1765F"/>
    <w:rsid w:val="00D24F69"/>
    <w:rsid w:val="00D25504"/>
    <w:rsid w:val="00D26A29"/>
    <w:rsid w:val="00D322A0"/>
    <w:rsid w:val="00D35B4B"/>
    <w:rsid w:val="00D3705F"/>
    <w:rsid w:val="00D4599B"/>
    <w:rsid w:val="00D45DBB"/>
    <w:rsid w:val="00D5313C"/>
    <w:rsid w:val="00D54F67"/>
    <w:rsid w:val="00D64DB5"/>
    <w:rsid w:val="00D660EE"/>
    <w:rsid w:val="00D74F79"/>
    <w:rsid w:val="00D878A7"/>
    <w:rsid w:val="00D915A9"/>
    <w:rsid w:val="00DA1613"/>
    <w:rsid w:val="00DA28AD"/>
    <w:rsid w:val="00DA47D5"/>
    <w:rsid w:val="00DA5454"/>
    <w:rsid w:val="00DA6EA4"/>
    <w:rsid w:val="00DB046C"/>
    <w:rsid w:val="00DB120E"/>
    <w:rsid w:val="00DB136B"/>
    <w:rsid w:val="00DB2986"/>
    <w:rsid w:val="00DB4580"/>
    <w:rsid w:val="00DD064D"/>
    <w:rsid w:val="00DE00BD"/>
    <w:rsid w:val="00DE23CD"/>
    <w:rsid w:val="00DE3CEA"/>
    <w:rsid w:val="00DE4665"/>
    <w:rsid w:val="00DE4B13"/>
    <w:rsid w:val="00DF1FF9"/>
    <w:rsid w:val="00DF2D19"/>
    <w:rsid w:val="00DF5AEE"/>
    <w:rsid w:val="00E02526"/>
    <w:rsid w:val="00E10F52"/>
    <w:rsid w:val="00E110B5"/>
    <w:rsid w:val="00E13804"/>
    <w:rsid w:val="00E149C6"/>
    <w:rsid w:val="00E228DE"/>
    <w:rsid w:val="00E3018E"/>
    <w:rsid w:val="00E4441D"/>
    <w:rsid w:val="00E551B4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82C9F"/>
    <w:rsid w:val="00E93A5B"/>
    <w:rsid w:val="00EB2612"/>
    <w:rsid w:val="00EC491F"/>
    <w:rsid w:val="00ED10FF"/>
    <w:rsid w:val="00ED195B"/>
    <w:rsid w:val="00ED4960"/>
    <w:rsid w:val="00F01930"/>
    <w:rsid w:val="00F01F7B"/>
    <w:rsid w:val="00F03984"/>
    <w:rsid w:val="00F07605"/>
    <w:rsid w:val="00F16329"/>
    <w:rsid w:val="00F24D87"/>
    <w:rsid w:val="00F3057C"/>
    <w:rsid w:val="00F30A42"/>
    <w:rsid w:val="00F31784"/>
    <w:rsid w:val="00F42945"/>
    <w:rsid w:val="00F44EC7"/>
    <w:rsid w:val="00F47517"/>
    <w:rsid w:val="00F53CDD"/>
    <w:rsid w:val="00F661CD"/>
    <w:rsid w:val="00F73A56"/>
    <w:rsid w:val="00F744F4"/>
    <w:rsid w:val="00F77F95"/>
    <w:rsid w:val="00F820B4"/>
    <w:rsid w:val="00FA2A76"/>
    <w:rsid w:val="00FA7A57"/>
    <w:rsid w:val="00FB04A9"/>
    <w:rsid w:val="00FD4FCD"/>
    <w:rsid w:val="00FF34B0"/>
    <w:rsid w:val="00FF3C94"/>
    <w:rsid w:val="00FF3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9203653-BB39-4196-BB99-68D2DB91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uiPriority w:val="99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  <w:style w:type="character" w:customStyle="1" w:styleId="ustZnak">
    <w:name w:val="ust Znak"/>
    <w:link w:val="ust"/>
    <w:locked/>
    <w:rsid w:val="004700A2"/>
    <w:rPr>
      <w:sz w:val="24"/>
    </w:rPr>
  </w:style>
  <w:style w:type="paragraph" w:customStyle="1" w:styleId="ust">
    <w:name w:val="ust"/>
    <w:basedOn w:val="Normalny"/>
    <w:link w:val="ustZnak"/>
    <w:rsid w:val="004700A2"/>
    <w:pPr>
      <w:spacing w:after="80"/>
      <w:ind w:left="431" w:hanging="255"/>
      <w:jc w:val="both"/>
    </w:pPr>
    <w:rPr>
      <w:rFonts w:ascii="Calibri" w:eastAsia="Calibri" w:hAnsi="Calibri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235CB64C-29FE-426D-A170-529BA6A33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431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2</cp:revision>
  <dcterms:created xsi:type="dcterms:W3CDTF">2021-10-22T08:44:00Z</dcterms:created>
  <dcterms:modified xsi:type="dcterms:W3CDTF">2021-10-22T08:44:00Z</dcterms:modified>
</cp:coreProperties>
</file>