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0F6D46">
        <w:rPr>
          <w:bCs/>
          <w:i w:val="0"/>
          <w:sz w:val="22"/>
          <w:szCs w:val="22"/>
        </w:rPr>
        <w:t>4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F7BAF" w:rsidRPr="006F7BAF">
        <w:rPr>
          <w:rFonts w:ascii="Times New Roman" w:hAnsi="Times New Roman"/>
          <w:b/>
        </w:rPr>
        <w:t>KA-2/097/2021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F7BAF" w:rsidRPr="006F7BAF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F7BAF" w:rsidRPr="006F7BAF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6F7BAF" w:rsidRPr="006F7BAF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6F7BAF" w:rsidRPr="006F7BAF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F7BAF" w:rsidRPr="006F7BAF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6F7BAF" w:rsidRPr="006F7BAF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6F7BAF" w:rsidRPr="00110593" w:rsidTr="00716041">
        <w:tc>
          <w:tcPr>
            <w:tcW w:w="9212" w:type="dxa"/>
            <w:shd w:val="clear" w:color="auto" w:fill="D9D9D9"/>
          </w:tcPr>
          <w:p w:rsidR="006F7BAF" w:rsidRPr="00110593" w:rsidRDefault="006F7BAF" w:rsidP="00E227D1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6F7BAF" w:rsidRPr="00110593" w:rsidRDefault="006F7BAF" w:rsidP="00E227D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6F7BAF">
              <w:rPr>
                <w:rFonts w:ascii="Times New Roman" w:hAnsi="Times New Roman"/>
              </w:rPr>
              <w:t>(</w:t>
            </w:r>
            <w:proofErr w:type="spellStart"/>
            <w:r w:rsidRPr="006F7BAF">
              <w:rPr>
                <w:rFonts w:ascii="Times New Roman" w:hAnsi="Times New Roman"/>
              </w:rPr>
              <w:t>t.j</w:t>
            </w:r>
            <w:proofErr w:type="spellEnd"/>
            <w:r w:rsidRPr="006F7BAF">
              <w:rPr>
                <w:rFonts w:ascii="Times New Roman" w:hAnsi="Times New Roman"/>
              </w:rPr>
              <w:t>. Dz.U.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6F7BAF" w:rsidRPr="00110593" w:rsidRDefault="006F7BAF" w:rsidP="00E227D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F7BAF" w:rsidRPr="00110593" w:rsidRDefault="006F7BAF" w:rsidP="00E227D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6F7BAF" w:rsidRPr="00110593" w:rsidRDefault="006F7BAF" w:rsidP="00E227D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E227D1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6F7BAF" w:rsidRPr="006F7BAF">
        <w:rPr>
          <w:rFonts w:ascii="Times New Roman" w:hAnsi="Times New Roman"/>
          <w:b/>
        </w:rPr>
        <w:t>Politechnika Krakowska im. Tadeusza Kościuszki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F7BAF" w:rsidRPr="006F7BAF">
        <w:rPr>
          <w:rFonts w:ascii="Times New Roman" w:hAnsi="Times New Roman"/>
          <w:b/>
        </w:rPr>
        <w:t>Świadczenie usług z zakresu medycyny pracy dla pracowników Politechniki Krakowskiej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</w:t>
      </w:r>
    </w:p>
    <w:p w:rsidR="00CA6268" w:rsidRPr="00D2702A" w:rsidRDefault="00CA6268" w:rsidP="00CA6268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CA6268" w:rsidRPr="006676AE" w:rsidRDefault="00CA6268" w:rsidP="00CA626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CA6268" w:rsidRPr="006676AE" w:rsidRDefault="00CA6268" w:rsidP="00CA626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A6268" w:rsidRPr="006676AE" w:rsidRDefault="00CA6268" w:rsidP="00CA626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A6268" w:rsidRDefault="00CA6268" w:rsidP="00CA6268">
      <w:pPr>
        <w:spacing w:before="120" w:line="276" w:lineRule="auto"/>
        <w:jc w:val="both"/>
        <w:rPr>
          <w:rFonts w:ascii="Times New Roman" w:hAnsi="Times New Roman"/>
        </w:rPr>
      </w:pPr>
    </w:p>
    <w:p w:rsidR="00CA6268" w:rsidRPr="00D2702A" w:rsidRDefault="00CA6268" w:rsidP="00CA6268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CA6268" w:rsidRPr="006676AE" w:rsidRDefault="00CA6268" w:rsidP="00CA626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CA6268" w:rsidRPr="006676AE" w:rsidRDefault="00CA6268" w:rsidP="00CA626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CA6268" w:rsidRPr="006676AE" w:rsidRDefault="00CA6268" w:rsidP="00CA626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A6268" w:rsidRDefault="00CA6268" w:rsidP="00CA626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A6268" w:rsidRDefault="00CA6268" w:rsidP="00CA626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A6268" w:rsidRDefault="00CA6268" w:rsidP="00CA626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A6268" w:rsidRDefault="00CA6268" w:rsidP="00CA626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A6268" w:rsidRDefault="00CA6268" w:rsidP="00CA626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A6268" w:rsidRDefault="00CA6268" w:rsidP="00CA6268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CA6268" w:rsidRPr="006676AE" w:rsidRDefault="00CA6268" w:rsidP="00CA6268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</w:p>
    <w:p w:rsidR="00CA6268" w:rsidRDefault="00CA6268" w:rsidP="00CA6268">
      <w:pPr>
        <w:spacing w:after="0" w:line="276" w:lineRule="auto"/>
        <w:jc w:val="both"/>
        <w:rPr>
          <w:rFonts w:ascii="Times New Roman" w:hAnsi="Times New Roman"/>
        </w:rPr>
      </w:pPr>
    </w:p>
    <w:p w:rsidR="00CA6268" w:rsidRDefault="00CA6268" w:rsidP="000857C0">
      <w:pPr>
        <w:spacing w:after="120" w:line="276" w:lineRule="auto"/>
        <w:jc w:val="both"/>
        <w:rPr>
          <w:rFonts w:ascii="Times New Roman" w:hAnsi="Times New Roman"/>
        </w:rPr>
      </w:pPr>
    </w:p>
    <w:sectPr w:rsidR="00CA6268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3F05" w:rsidRDefault="00413F05" w:rsidP="0038231F">
      <w:pPr>
        <w:spacing w:after="0" w:line="240" w:lineRule="auto"/>
      </w:pPr>
      <w:r>
        <w:separator/>
      </w:r>
    </w:p>
  </w:endnote>
  <w:endnote w:type="continuationSeparator" w:id="0">
    <w:p w:rsidR="00413F05" w:rsidRDefault="00413F0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7BAF" w:rsidRDefault="006F7B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7BAF" w:rsidRDefault="006F7B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3F05" w:rsidRDefault="00413F05" w:rsidP="0038231F">
      <w:pPr>
        <w:spacing w:after="0" w:line="240" w:lineRule="auto"/>
      </w:pPr>
      <w:r>
        <w:separator/>
      </w:r>
    </w:p>
  </w:footnote>
  <w:footnote w:type="continuationSeparator" w:id="0">
    <w:p w:rsidR="00413F05" w:rsidRDefault="00413F0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7BAF" w:rsidRDefault="006F7B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7BAF" w:rsidRDefault="006F7B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7BAF" w:rsidRDefault="006F7B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51E319B"/>
    <w:multiLevelType w:val="hybridMultilevel"/>
    <w:tmpl w:val="BDA27998"/>
    <w:lvl w:ilvl="0" w:tplc="78E8C8B8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E34504"/>
    <w:multiLevelType w:val="hybridMultilevel"/>
    <w:tmpl w:val="FAB2175E"/>
    <w:lvl w:ilvl="0" w:tplc="26329ED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8"/>
  </w:num>
  <w:num w:numId="4">
    <w:abstractNumId w:val="12"/>
  </w:num>
  <w:num w:numId="5">
    <w:abstractNumId w:val="11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3F0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6D46"/>
    <w:rsid w:val="00110593"/>
    <w:rsid w:val="00137160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3F0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1267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6F7BAF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A6268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27D1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D5798700-5012-4FBD-AA57-6B1E5CCB7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8C28A-E075-4301-86B3-9D9DB2823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295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5</cp:revision>
  <cp:lastPrinted>2016-07-26T10:32:00Z</cp:lastPrinted>
  <dcterms:created xsi:type="dcterms:W3CDTF">2021-10-20T11:38:00Z</dcterms:created>
  <dcterms:modified xsi:type="dcterms:W3CDTF">2021-10-22T10:12:00Z</dcterms:modified>
</cp:coreProperties>
</file>