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03" w:rsidRPr="00BC1AFB" w:rsidRDefault="005C36C9" w:rsidP="00BC1AFB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2</w:t>
      </w:r>
      <w:bookmarkStart w:id="0" w:name="_GoBack"/>
      <w:bookmarkEnd w:id="0"/>
      <w:r w:rsidR="00205FD6" w:rsidRPr="00BC1AFB">
        <w:rPr>
          <w:bCs/>
          <w:i w:val="0"/>
          <w:sz w:val="22"/>
          <w:szCs w:val="22"/>
        </w:rPr>
        <w:t xml:space="preserve">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  <w:r w:rsidR="00450ECA">
        <w:rPr>
          <w:b/>
          <w:bCs/>
        </w:rPr>
        <w:t>KA-2/0</w:t>
      </w:r>
      <w:r>
        <w:rPr>
          <w:b/>
          <w:bCs/>
        </w:rPr>
        <w:t>95</w:t>
      </w:r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BC1AFB">
      <w:pPr>
        <w:spacing w:after="24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1C7A16" w:rsidRPr="001C7A16">
        <w:rPr>
          <w:rFonts w:ascii="Times New Roman" w:hAnsi="Times New Roman"/>
          <w:b/>
        </w:rPr>
        <w:t>Fotele ergonomiczne wraz z dostawą i montażem dla Katedry Automatyki i Informatyki Politechniki Krakowskiej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BC1AFB" w:rsidRDefault="00205FD6" w:rsidP="00FE3A65">
      <w:pPr>
        <w:jc w:val="both"/>
        <w:rPr>
          <w:rFonts w:ascii="Times New Roman" w:eastAsia="MS Mincho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>Dokument podpisany 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7B7" w:rsidRDefault="00D237B7">
      <w:pPr>
        <w:spacing w:after="0" w:line="240" w:lineRule="auto"/>
      </w:pPr>
      <w:r>
        <w:separator/>
      </w:r>
    </w:p>
  </w:endnote>
  <w:endnote w:type="continuationSeparator" w:id="0">
    <w:p w:rsidR="00D237B7" w:rsidRDefault="00D23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36C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36C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5C36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7B7" w:rsidRDefault="00D237B7">
      <w:pPr>
        <w:spacing w:after="0" w:line="240" w:lineRule="auto"/>
      </w:pPr>
      <w:r>
        <w:separator/>
      </w:r>
    </w:p>
  </w:footnote>
  <w:footnote w:type="continuationSeparator" w:id="0">
    <w:p w:rsidR="00D237B7" w:rsidRDefault="00D23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1C7A16"/>
    <w:rsid w:val="00205FD6"/>
    <w:rsid w:val="00382A28"/>
    <w:rsid w:val="004475CC"/>
    <w:rsid w:val="00450ECA"/>
    <w:rsid w:val="00551FA9"/>
    <w:rsid w:val="005B488A"/>
    <w:rsid w:val="005C36C9"/>
    <w:rsid w:val="005F7BAA"/>
    <w:rsid w:val="00710E35"/>
    <w:rsid w:val="008F13F6"/>
    <w:rsid w:val="009267B7"/>
    <w:rsid w:val="009E06F5"/>
    <w:rsid w:val="00BC1AFB"/>
    <w:rsid w:val="00CA7C03"/>
    <w:rsid w:val="00D2173B"/>
    <w:rsid w:val="00D237B7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344E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2</cp:revision>
  <cp:lastPrinted>2021-08-10T08:37:00Z</cp:lastPrinted>
  <dcterms:created xsi:type="dcterms:W3CDTF">2021-10-22T11:57:00Z</dcterms:created>
  <dcterms:modified xsi:type="dcterms:W3CDTF">2021-10-22T11:57:00Z</dcterms:modified>
</cp:coreProperties>
</file>