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7A2D4" w14:textId="77777777" w:rsidR="00D665F5" w:rsidRDefault="00902900" w:rsidP="00077EE8">
      <w:pPr>
        <w:jc w:val="right"/>
        <w:rPr>
          <w:sz w:val="22"/>
          <w:szCs w:val="22"/>
        </w:rPr>
      </w:pPr>
      <w:bookmarkStart w:id="0" w:name="_Hlk52197885"/>
      <w:r w:rsidRPr="00902900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02900">
        <w:rPr>
          <w:sz w:val="22"/>
          <w:szCs w:val="22"/>
        </w:rPr>
        <w:t>2021-10-25</w:t>
      </w:r>
    </w:p>
    <w:p w14:paraId="7CBE3E84" w14:textId="77777777" w:rsidR="00902900" w:rsidRPr="00902900" w:rsidRDefault="00902900" w:rsidP="00077EE8">
      <w:pPr>
        <w:rPr>
          <w:b/>
          <w:bCs/>
          <w:sz w:val="22"/>
          <w:szCs w:val="22"/>
        </w:rPr>
      </w:pPr>
      <w:r w:rsidRPr="00902900">
        <w:rPr>
          <w:b/>
          <w:bCs/>
          <w:sz w:val="22"/>
          <w:szCs w:val="22"/>
        </w:rPr>
        <w:t>Szpital Wojewódzki w Poznaniu</w:t>
      </w:r>
    </w:p>
    <w:p w14:paraId="29714CA9" w14:textId="77777777" w:rsidR="00D665F5" w:rsidRPr="00D91931" w:rsidRDefault="00902900" w:rsidP="00077EE8">
      <w:pPr>
        <w:rPr>
          <w:b/>
          <w:bCs/>
          <w:sz w:val="22"/>
          <w:szCs w:val="22"/>
        </w:rPr>
      </w:pPr>
      <w:r w:rsidRPr="00902900">
        <w:rPr>
          <w:b/>
          <w:bCs/>
          <w:sz w:val="22"/>
          <w:szCs w:val="22"/>
        </w:rPr>
        <w:t>Dział Zamówień Publicznych</w:t>
      </w:r>
    </w:p>
    <w:p w14:paraId="7A96A8DC" w14:textId="77777777" w:rsidR="00D665F5" w:rsidRPr="00BD5546" w:rsidRDefault="00902900" w:rsidP="00077EE8">
      <w:pPr>
        <w:rPr>
          <w:sz w:val="22"/>
          <w:szCs w:val="22"/>
        </w:rPr>
      </w:pPr>
      <w:r w:rsidRPr="00902900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902900">
        <w:rPr>
          <w:sz w:val="22"/>
          <w:szCs w:val="22"/>
        </w:rPr>
        <w:t>7/19</w:t>
      </w:r>
    </w:p>
    <w:p w14:paraId="00D90C57" w14:textId="77777777" w:rsidR="00D665F5" w:rsidRPr="00BD5546" w:rsidRDefault="00902900" w:rsidP="00077EE8">
      <w:pPr>
        <w:rPr>
          <w:sz w:val="22"/>
          <w:szCs w:val="22"/>
        </w:rPr>
      </w:pPr>
      <w:r w:rsidRPr="00902900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02900">
        <w:rPr>
          <w:sz w:val="22"/>
          <w:szCs w:val="22"/>
        </w:rPr>
        <w:t>Poznań</w:t>
      </w:r>
    </w:p>
    <w:p w14:paraId="75454685" w14:textId="77777777" w:rsidR="00D665F5" w:rsidRDefault="00D665F5" w:rsidP="00077EE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AF595E" w14:textId="77777777" w:rsidR="00A80738" w:rsidRDefault="00D665F5" w:rsidP="00077EE8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2900" w:rsidRPr="00902900">
        <w:rPr>
          <w:b/>
          <w:sz w:val="22"/>
          <w:szCs w:val="22"/>
        </w:rPr>
        <w:t>SZW/DZP/54/2021</w:t>
      </w:r>
      <w:r w:rsidR="00A80738">
        <w:rPr>
          <w:sz w:val="24"/>
        </w:rPr>
        <w:tab/>
        <w:t xml:space="preserve"> </w:t>
      </w:r>
    </w:p>
    <w:p w14:paraId="4B04717F" w14:textId="77777777" w:rsidR="00A80738" w:rsidRDefault="00A80738" w:rsidP="00077EE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82E2D7" w14:textId="4FAF0B5D" w:rsidR="00A80738" w:rsidRDefault="00A80738" w:rsidP="00077EE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53BDFD" w14:textId="77777777" w:rsidR="00572551" w:rsidRDefault="00572551" w:rsidP="00077EE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07BEDF" w14:textId="77777777" w:rsidR="00A80738" w:rsidRPr="00A80738" w:rsidRDefault="00A80738" w:rsidP="00077EE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3275A2" w14:textId="6CAC4629" w:rsidR="00A80738" w:rsidRDefault="00A80738" w:rsidP="00077EE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0C7607" w14:textId="77777777" w:rsidR="00572551" w:rsidRDefault="00572551" w:rsidP="00077EE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D7B52D" w14:textId="383283C1" w:rsidR="00C659E2" w:rsidRDefault="00C659E2" w:rsidP="00077EE8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2900" w:rsidRPr="00902900">
        <w:rPr>
          <w:sz w:val="22"/>
          <w:szCs w:val="22"/>
        </w:rPr>
        <w:t>podstawowy</w:t>
      </w:r>
      <w:r w:rsidR="00077EE8">
        <w:rPr>
          <w:sz w:val="22"/>
          <w:szCs w:val="22"/>
        </w:rPr>
        <w:t>m</w:t>
      </w:r>
      <w:r w:rsidR="00902900" w:rsidRPr="00902900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4F55EAE" w14:textId="77777777" w:rsidR="00077EE8" w:rsidRPr="00577BC6" w:rsidRDefault="00077EE8" w:rsidP="00077EE8">
      <w:pPr>
        <w:jc w:val="both"/>
        <w:rPr>
          <w:b/>
          <w:bCs/>
          <w:sz w:val="22"/>
          <w:szCs w:val="22"/>
        </w:rPr>
      </w:pPr>
    </w:p>
    <w:p w14:paraId="623D8EBD" w14:textId="77777777" w:rsidR="00077EE8" w:rsidRDefault="00902900" w:rsidP="00077EE8">
      <w:pPr>
        <w:pStyle w:val="Tekstpodstawowywcity"/>
        <w:ind w:firstLine="0"/>
        <w:jc w:val="center"/>
        <w:rPr>
          <w:b/>
          <w:sz w:val="22"/>
          <w:szCs w:val="22"/>
        </w:rPr>
      </w:pPr>
      <w:r w:rsidRPr="00902900">
        <w:rPr>
          <w:b/>
          <w:sz w:val="22"/>
          <w:szCs w:val="22"/>
        </w:rPr>
        <w:t xml:space="preserve">Dostawa kabli do zapisu EKG, kabli do pomiaru saturacji, mankietów </w:t>
      </w:r>
    </w:p>
    <w:p w14:paraId="494E3359" w14:textId="12159D3B" w:rsidR="00A80738" w:rsidRDefault="00902900" w:rsidP="00077EE8">
      <w:pPr>
        <w:pStyle w:val="Tekstpodstawowywcity"/>
        <w:ind w:firstLine="0"/>
        <w:jc w:val="center"/>
        <w:rPr>
          <w:b/>
          <w:sz w:val="22"/>
          <w:szCs w:val="22"/>
        </w:rPr>
      </w:pPr>
      <w:r w:rsidRPr="00902900">
        <w:rPr>
          <w:b/>
          <w:sz w:val="22"/>
          <w:szCs w:val="22"/>
        </w:rPr>
        <w:t>do pomiaru RR dla Szpitala Wojewódzkiego w Poznaniu</w:t>
      </w:r>
    </w:p>
    <w:p w14:paraId="26C23E5B" w14:textId="77777777" w:rsidR="00077EE8" w:rsidRPr="00577BC6" w:rsidRDefault="00077EE8" w:rsidP="00077EE8">
      <w:pPr>
        <w:pStyle w:val="Tekstpodstawowywcity"/>
        <w:ind w:firstLine="0"/>
        <w:jc w:val="center"/>
        <w:rPr>
          <w:sz w:val="22"/>
          <w:szCs w:val="22"/>
        </w:rPr>
      </w:pPr>
    </w:p>
    <w:p w14:paraId="5814B96B" w14:textId="77777777" w:rsidR="00D665F5" w:rsidRPr="00577BC6" w:rsidRDefault="00D665F5" w:rsidP="00077EE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2900" w:rsidRPr="0090290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80B5A9" w14:textId="77777777" w:rsidR="00077EE8" w:rsidRPr="00077EE8" w:rsidRDefault="00077EE8" w:rsidP="00077EE8">
      <w:pPr>
        <w:spacing w:before="100" w:beforeAutospacing="1" w:after="100" w:afterAutospacing="1"/>
        <w:rPr>
          <w:sz w:val="22"/>
          <w:szCs w:val="22"/>
        </w:rPr>
      </w:pPr>
      <w:r w:rsidRPr="00077EE8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0112B65C" w14:textId="2D176807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6209,40 zł brutto</w:t>
      </w:r>
    </w:p>
    <w:p w14:paraId="51EF5620" w14:textId="418C8FCA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21358,80 zł brutto</w:t>
      </w:r>
    </w:p>
    <w:p w14:paraId="440E9421" w14:textId="4DE72AC7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3 -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8867,25 zł brutto</w:t>
      </w:r>
    </w:p>
    <w:p w14:paraId="3527D66B" w14:textId="778B77D1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4 -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39668,40 zł brutto</w:t>
      </w:r>
    </w:p>
    <w:p w14:paraId="0D6038D4" w14:textId="2948CD08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5 -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9979,20 zł brutto</w:t>
      </w:r>
    </w:p>
    <w:p w14:paraId="651B0D88" w14:textId="1FDBB597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6 -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5778,00 zł brutto</w:t>
      </w:r>
    </w:p>
    <w:p w14:paraId="74DD4E3E" w14:textId="79BCC1B6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7 -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20493,00 zł brutto</w:t>
      </w:r>
    </w:p>
    <w:p w14:paraId="16651F07" w14:textId="5EE693F4" w:rsidR="00077EE8" w:rsidRPr="00077EE8" w:rsidRDefault="00077EE8" w:rsidP="00077EE8">
      <w:pPr>
        <w:rPr>
          <w:sz w:val="22"/>
          <w:szCs w:val="22"/>
        </w:rPr>
      </w:pPr>
      <w:r w:rsidRPr="00077EE8">
        <w:rPr>
          <w:sz w:val="22"/>
          <w:szCs w:val="22"/>
        </w:rPr>
        <w:t>Zadanie 8 -</w:t>
      </w:r>
      <w:r>
        <w:rPr>
          <w:sz w:val="22"/>
          <w:szCs w:val="22"/>
        </w:rPr>
        <w:t xml:space="preserve"> </w:t>
      </w:r>
      <w:r w:rsidRPr="00077EE8">
        <w:rPr>
          <w:sz w:val="22"/>
          <w:szCs w:val="22"/>
        </w:rPr>
        <w:t>6048,00 zł brutto</w:t>
      </w:r>
    </w:p>
    <w:p w14:paraId="1B62C276" w14:textId="77777777" w:rsidR="00077EE8" w:rsidRDefault="00077EE8" w:rsidP="00077EE8">
      <w:pPr>
        <w:jc w:val="both"/>
        <w:rPr>
          <w:sz w:val="22"/>
          <w:szCs w:val="22"/>
        </w:rPr>
      </w:pPr>
    </w:p>
    <w:p w14:paraId="2E1A20C7" w14:textId="69ACB57A" w:rsidR="00A80738" w:rsidRDefault="00D665F5" w:rsidP="00077EE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2551">
        <w:rPr>
          <w:sz w:val="22"/>
          <w:szCs w:val="22"/>
        </w:rPr>
        <w:t>25.10.2021r.</w:t>
      </w:r>
      <w:r w:rsidR="00FF4AB1" w:rsidRPr="00577BC6">
        <w:rPr>
          <w:sz w:val="22"/>
          <w:szCs w:val="22"/>
        </w:rPr>
        <w:t xml:space="preserve"> o godz.</w:t>
      </w:r>
      <w:r w:rsidR="00572551">
        <w:rPr>
          <w:sz w:val="22"/>
          <w:szCs w:val="22"/>
        </w:rPr>
        <w:t xml:space="preserve"> 10:00</w:t>
      </w:r>
      <w:r w:rsidRPr="00577BC6">
        <w:rPr>
          <w:sz w:val="22"/>
          <w:szCs w:val="22"/>
        </w:rPr>
        <w:t>, otwarte zostały oferty następujących wykonawców:</w:t>
      </w:r>
    </w:p>
    <w:p w14:paraId="2A3EE2CC" w14:textId="77777777" w:rsidR="00572551" w:rsidRDefault="00572551" w:rsidP="00077EE8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0F7302D" w14:textId="77777777" w:rsidTr="00C82837">
        <w:tc>
          <w:tcPr>
            <w:tcW w:w="993" w:type="dxa"/>
            <w:shd w:val="clear" w:color="auto" w:fill="auto"/>
            <w:vAlign w:val="center"/>
          </w:tcPr>
          <w:p w14:paraId="3B684324" w14:textId="77777777" w:rsidR="006B27ED" w:rsidRPr="00CB5EDB" w:rsidRDefault="006B27ED" w:rsidP="00077EE8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4958B" w14:textId="77777777" w:rsidR="006B27ED" w:rsidRPr="00CB5EDB" w:rsidRDefault="006B27ED" w:rsidP="00077EE8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149CAB1" w14:textId="77777777" w:rsidR="006B27ED" w:rsidRPr="00CB5EDB" w:rsidRDefault="006B27ED" w:rsidP="00077EE8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1AFEF" w14:textId="77777777" w:rsidR="006B27ED" w:rsidRPr="00CB5EDB" w:rsidRDefault="006B27ED" w:rsidP="00077EE8">
            <w:pPr>
              <w:jc w:val="center"/>
            </w:pPr>
            <w:r w:rsidRPr="00CB5EDB">
              <w:t>Cena oferty</w:t>
            </w:r>
          </w:p>
        </w:tc>
      </w:tr>
      <w:tr w:rsidR="00902900" w:rsidRPr="00075CD0" w14:paraId="423FDBEF" w14:textId="77777777" w:rsidTr="00C5516B">
        <w:tc>
          <w:tcPr>
            <w:tcW w:w="993" w:type="dxa"/>
            <w:shd w:val="clear" w:color="auto" w:fill="auto"/>
            <w:vAlign w:val="center"/>
          </w:tcPr>
          <w:p w14:paraId="66000BB5" w14:textId="77777777" w:rsidR="00902900" w:rsidRPr="00CB5EDB" w:rsidRDefault="00902900" w:rsidP="00077EE8">
            <w:pPr>
              <w:jc w:val="center"/>
            </w:pPr>
            <w:r w:rsidRPr="0090290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E0508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4110" w:type="dxa"/>
            <w:shd w:val="clear" w:color="auto" w:fill="auto"/>
          </w:tcPr>
          <w:p w14:paraId="3CA3DB6C" w14:textId="77777777" w:rsidR="00902900" w:rsidRPr="00C82837" w:rsidRDefault="00902900" w:rsidP="00077EE8">
            <w:proofErr w:type="spellStart"/>
            <w:r w:rsidRPr="00902900">
              <w:t>ExtraMed</w:t>
            </w:r>
            <w:proofErr w:type="spellEnd"/>
            <w:r w:rsidRPr="00902900">
              <w:t xml:space="preserve"> Zaopatrzenie Medyczne</w:t>
            </w:r>
          </w:p>
          <w:p w14:paraId="3F2DD83A" w14:textId="6E61A4F1" w:rsidR="00902900" w:rsidRPr="00CB5EDB" w:rsidRDefault="00976F31" w:rsidP="00976F31">
            <w:r>
              <w:t>72-314 Radowo Małe 80/5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CD1231" w14:textId="77777777" w:rsidR="00902900" w:rsidRPr="00CB5EDB" w:rsidRDefault="00902900" w:rsidP="00077EE8">
            <w:pPr>
              <w:jc w:val="center"/>
            </w:pPr>
            <w:r w:rsidRPr="00902900">
              <w:t>5 559.84 zł</w:t>
            </w:r>
          </w:p>
        </w:tc>
      </w:tr>
      <w:tr w:rsidR="00902900" w:rsidRPr="00075CD0" w14:paraId="69764FB7" w14:textId="77777777" w:rsidTr="00C5516B">
        <w:tc>
          <w:tcPr>
            <w:tcW w:w="993" w:type="dxa"/>
            <w:shd w:val="clear" w:color="auto" w:fill="auto"/>
            <w:vAlign w:val="center"/>
          </w:tcPr>
          <w:p w14:paraId="26E53C83" w14:textId="77777777" w:rsidR="00902900" w:rsidRPr="00CB5EDB" w:rsidRDefault="00902900" w:rsidP="00077EE8">
            <w:pPr>
              <w:jc w:val="center"/>
            </w:pPr>
            <w:r w:rsidRPr="0090290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F3B84" w14:textId="77777777" w:rsidR="00902900" w:rsidRPr="00CB5EDB" w:rsidRDefault="00902900" w:rsidP="00077EE8">
            <w:pPr>
              <w:jc w:val="center"/>
            </w:pPr>
            <w:r w:rsidRPr="00902900">
              <w:t>6</w:t>
            </w:r>
          </w:p>
        </w:tc>
        <w:tc>
          <w:tcPr>
            <w:tcW w:w="4110" w:type="dxa"/>
            <w:shd w:val="clear" w:color="auto" w:fill="auto"/>
          </w:tcPr>
          <w:p w14:paraId="51AB0D32" w14:textId="77777777" w:rsidR="00902900" w:rsidRPr="00C82837" w:rsidRDefault="00902900" w:rsidP="00077EE8">
            <w:r w:rsidRPr="00902900">
              <w:t xml:space="preserve">MDS </w:t>
            </w:r>
            <w:proofErr w:type="spellStart"/>
            <w:r w:rsidRPr="00902900">
              <w:t>Cardio</w:t>
            </w:r>
            <w:proofErr w:type="spellEnd"/>
            <w:r w:rsidRPr="00902900">
              <w:t xml:space="preserve"> Sp. z o.o.</w:t>
            </w:r>
          </w:p>
          <w:p w14:paraId="2A2613A1" w14:textId="3C236A60" w:rsidR="00902900" w:rsidRPr="00CB5EDB" w:rsidRDefault="00713299" w:rsidP="00077EE8">
            <w:r>
              <w:t>Transportowców 11</w:t>
            </w:r>
          </w:p>
          <w:p w14:paraId="11CBC083" w14:textId="6D526DFF" w:rsidR="00902900" w:rsidRPr="00CB5EDB" w:rsidRDefault="00902900" w:rsidP="00077EE8">
            <w:pPr>
              <w:jc w:val="both"/>
            </w:pPr>
            <w:r w:rsidRPr="00902900">
              <w:t>02-8</w:t>
            </w:r>
            <w:r w:rsidR="00976F31">
              <w:t>58</w:t>
            </w:r>
            <w:r w:rsidRPr="00CB5EDB">
              <w:t xml:space="preserve"> </w:t>
            </w:r>
            <w:r w:rsidRPr="009029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51DD5" w14:textId="77777777" w:rsidR="00902900" w:rsidRPr="00CB5EDB" w:rsidRDefault="00902900" w:rsidP="00077EE8">
            <w:pPr>
              <w:jc w:val="center"/>
            </w:pPr>
            <w:r w:rsidRPr="00902900">
              <w:t>23 511.60 zł</w:t>
            </w:r>
          </w:p>
        </w:tc>
      </w:tr>
      <w:tr w:rsidR="00902900" w:rsidRPr="00075CD0" w14:paraId="7AA519B3" w14:textId="77777777" w:rsidTr="00C5516B">
        <w:tc>
          <w:tcPr>
            <w:tcW w:w="993" w:type="dxa"/>
            <w:shd w:val="clear" w:color="auto" w:fill="auto"/>
            <w:vAlign w:val="center"/>
          </w:tcPr>
          <w:p w14:paraId="7ADD096D" w14:textId="77777777" w:rsidR="00902900" w:rsidRPr="00CB5EDB" w:rsidRDefault="00902900" w:rsidP="00077EE8">
            <w:pPr>
              <w:jc w:val="center"/>
            </w:pPr>
            <w:r w:rsidRPr="0090290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BF94A9" w14:textId="77777777" w:rsidR="00902900" w:rsidRPr="00CB5EDB" w:rsidRDefault="00902900" w:rsidP="00077EE8">
            <w:pPr>
              <w:jc w:val="center"/>
            </w:pPr>
            <w:r w:rsidRPr="00902900">
              <w:t>8</w:t>
            </w:r>
          </w:p>
        </w:tc>
        <w:tc>
          <w:tcPr>
            <w:tcW w:w="4110" w:type="dxa"/>
            <w:shd w:val="clear" w:color="auto" w:fill="auto"/>
          </w:tcPr>
          <w:p w14:paraId="2CB6C6D3" w14:textId="271ED405" w:rsidR="00902900" w:rsidRPr="00C82837" w:rsidRDefault="00902900" w:rsidP="00077EE8">
            <w:proofErr w:type="spellStart"/>
            <w:r w:rsidRPr="00902900">
              <w:t>Paramedica</w:t>
            </w:r>
            <w:proofErr w:type="spellEnd"/>
            <w:r w:rsidRPr="00902900">
              <w:t xml:space="preserve"> Polska Sp. z o.o</w:t>
            </w:r>
            <w:r w:rsidR="00713299">
              <w:t xml:space="preserve"> Sp.k.</w:t>
            </w:r>
          </w:p>
          <w:p w14:paraId="058AC5DF" w14:textId="77777777" w:rsidR="00713299" w:rsidRDefault="00713299" w:rsidP="00077EE8">
            <w:pPr>
              <w:jc w:val="both"/>
            </w:pPr>
            <w:r>
              <w:t>Farbiarska 47</w:t>
            </w:r>
          </w:p>
          <w:p w14:paraId="59A722DE" w14:textId="28A694F8" w:rsidR="00902900" w:rsidRPr="00CB5EDB" w:rsidRDefault="00713299" w:rsidP="00077EE8">
            <w:pPr>
              <w:jc w:val="both"/>
            </w:pPr>
            <w:r>
              <w:t>02-862</w:t>
            </w:r>
            <w:r w:rsidR="00902900" w:rsidRPr="00CB5EDB">
              <w:t xml:space="preserve"> </w:t>
            </w:r>
            <w:r w:rsidR="00902900" w:rsidRPr="009029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F17F14" w14:textId="77777777" w:rsidR="00902900" w:rsidRPr="00CB5EDB" w:rsidRDefault="00902900" w:rsidP="00077EE8">
            <w:pPr>
              <w:jc w:val="center"/>
            </w:pPr>
            <w:r w:rsidRPr="00902900">
              <w:t>25 812.00 zł</w:t>
            </w:r>
          </w:p>
        </w:tc>
      </w:tr>
      <w:tr w:rsidR="00902900" w:rsidRPr="00075CD0" w14:paraId="4384C476" w14:textId="77777777" w:rsidTr="00C5516B">
        <w:tc>
          <w:tcPr>
            <w:tcW w:w="993" w:type="dxa"/>
            <w:shd w:val="clear" w:color="auto" w:fill="auto"/>
            <w:vAlign w:val="center"/>
          </w:tcPr>
          <w:p w14:paraId="2AD7D68C" w14:textId="77777777" w:rsidR="00902900" w:rsidRPr="00CB5EDB" w:rsidRDefault="00902900" w:rsidP="00077EE8">
            <w:pPr>
              <w:jc w:val="center"/>
            </w:pPr>
            <w:r w:rsidRPr="0090290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E8FB4" w14:textId="77777777" w:rsidR="00902900" w:rsidRPr="00CB5EDB" w:rsidRDefault="00902900" w:rsidP="00077EE8">
            <w:pPr>
              <w:jc w:val="center"/>
            </w:pPr>
            <w:r w:rsidRPr="00902900">
              <w:t>3</w:t>
            </w:r>
          </w:p>
        </w:tc>
        <w:tc>
          <w:tcPr>
            <w:tcW w:w="4110" w:type="dxa"/>
            <w:shd w:val="clear" w:color="auto" w:fill="auto"/>
          </w:tcPr>
          <w:p w14:paraId="21EBB3E0" w14:textId="77777777" w:rsidR="00902900" w:rsidRPr="00C82837" w:rsidRDefault="00902900" w:rsidP="00077EE8">
            <w:r w:rsidRPr="00902900">
              <w:t>PROMED S.A.</w:t>
            </w:r>
          </w:p>
          <w:p w14:paraId="6A6056CA" w14:textId="19ADB2CE" w:rsidR="00902900" w:rsidRPr="00CB5EDB" w:rsidRDefault="00902900" w:rsidP="00077EE8">
            <w:r w:rsidRPr="00902900">
              <w:t>Działkowa</w:t>
            </w:r>
            <w:r w:rsidRPr="00CB5EDB">
              <w:t xml:space="preserve"> </w:t>
            </w:r>
            <w:r w:rsidRPr="00902900">
              <w:t>56</w:t>
            </w:r>
            <w:r w:rsidRPr="00CB5EDB">
              <w:t xml:space="preserve"> </w:t>
            </w:r>
          </w:p>
          <w:p w14:paraId="0CEE68FD" w14:textId="77777777" w:rsidR="00902900" w:rsidRPr="00CB5EDB" w:rsidRDefault="00902900" w:rsidP="00077EE8">
            <w:pPr>
              <w:jc w:val="both"/>
            </w:pPr>
            <w:r w:rsidRPr="00902900">
              <w:t>02-234</w:t>
            </w:r>
            <w:r w:rsidRPr="00CB5EDB">
              <w:t xml:space="preserve"> </w:t>
            </w:r>
            <w:r w:rsidRPr="009029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E7113" w14:textId="77777777" w:rsidR="00902900" w:rsidRPr="00CB5EDB" w:rsidRDefault="00902900" w:rsidP="00077EE8">
            <w:pPr>
              <w:jc w:val="center"/>
            </w:pPr>
            <w:r w:rsidRPr="00902900">
              <w:t>8 802.00 zł</w:t>
            </w:r>
          </w:p>
        </w:tc>
      </w:tr>
      <w:tr w:rsidR="00902900" w:rsidRPr="00075CD0" w14:paraId="20DDF805" w14:textId="77777777" w:rsidTr="00C5516B">
        <w:tc>
          <w:tcPr>
            <w:tcW w:w="993" w:type="dxa"/>
            <w:shd w:val="clear" w:color="auto" w:fill="auto"/>
            <w:vAlign w:val="center"/>
          </w:tcPr>
          <w:p w14:paraId="5771C58C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46E2A" w14:textId="77777777" w:rsidR="00902900" w:rsidRPr="00CB5EDB" w:rsidRDefault="00902900" w:rsidP="00077EE8">
            <w:pPr>
              <w:jc w:val="center"/>
            </w:pPr>
            <w:r w:rsidRPr="00902900">
              <w:t>2</w:t>
            </w:r>
          </w:p>
        </w:tc>
        <w:tc>
          <w:tcPr>
            <w:tcW w:w="4110" w:type="dxa"/>
            <w:shd w:val="clear" w:color="auto" w:fill="auto"/>
          </w:tcPr>
          <w:p w14:paraId="1EF32716" w14:textId="77777777" w:rsidR="00902900" w:rsidRPr="00C82837" w:rsidRDefault="00902900" w:rsidP="00077EE8">
            <w:r w:rsidRPr="00902900">
              <w:t>Empireum Piotr Dopieralski</w:t>
            </w:r>
          </w:p>
          <w:p w14:paraId="712F4B0F" w14:textId="77777777" w:rsidR="00902900" w:rsidRPr="00CB5EDB" w:rsidRDefault="00902900" w:rsidP="00077EE8">
            <w:r w:rsidRPr="00902900">
              <w:t>Chotomowska</w:t>
            </w:r>
            <w:r w:rsidRPr="00CB5EDB">
              <w:t xml:space="preserve"> </w:t>
            </w:r>
            <w:r w:rsidRPr="00902900">
              <w:t>30</w:t>
            </w:r>
            <w:r w:rsidRPr="00CB5EDB">
              <w:t xml:space="preserve"> </w:t>
            </w:r>
          </w:p>
          <w:p w14:paraId="3E5F7702" w14:textId="77777777" w:rsidR="00902900" w:rsidRPr="00CB5EDB" w:rsidRDefault="00902900" w:rsidP="00077EE8">
            <w:pPr>
              <w:jc w:val="both"/>
            </w:pPr>
            <w:r w:rsidRPr="00902900">
              <w:t>05-110</w:t>
            </w:r>
            <w:r w:rsidRPr="00CB5EDB">
              <w:t xml:space="preserve"> </w:t>
            </w:r>
            <w:r w:rsidRPr="00902900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56B9A" w14:textId="77777777" w:rsidR="00902900" w:rsidRPr="00CB5EDB" w:rsidRDefault="00902900" w:rsidP="00077EE8">
            <w:pPr>
              <w:jc w:val="center"/>
            </w:pPr>
            <w:r w:rsidRPr="00902900">
              <w:t>7 053.80 zł</w:t>
            </w:r>
          </w:p>
        </w:tc>
      </w:tr>
      <w:tr w:rsidR="00902900" w:rsidRPr="00075CD0" w14:paraId="4F6D5035" w14:textId="77777777" w:rsidTr="00C5516B">
        <w:tc>
          <w:tcPr>
            <w:tcW w:w="993" w:type="dxa"/>
            <w:shd w:val="clear" w:color="auto" w:fill="auto"/>
            <w:vAlign w:val="center"/>
          </w:tcPr>
          <w:p w14:paraId="7E80A211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6669B" w14:textId="77777777" w:rsidR="00902900" w:rsidRPr="00CB5EDB" w:rsidRDefault="00902900" w:rsidP="00077EE8">
            <w:pPr>
              <w:jc w:val="center"/>
            </w:pPr>
            <w:r w:rsidRPr="00902900">
              <w:t>3</w:t>
            </w:r>
          </w:p>
        </w:tc>
        <w:tc>
          <w:tcPr>
            <w:tcW w:w="4110" w:type="dxa"/>
            <w:shd w:val="clear" w:color="auto" w:fill="auto"/>
          </w:tcPr>
          <w:p w14:paraId="672B08AC" w14:textId="77777777" w:rsidR="00902900" w:rsidRPr="00C82837" w:rsidRDefault="00902900" w:rsidP="00077EE8">
            <w:r w:rsidRPr="00902900">
              <w:t>Empireum Piotr Dopieralski</w:t>
            </w:r>
          </w:p>
          <w:p w14:paraId="78F88972" w14:textId="77777777" w:rsidR="00902900" w:rsidRPr="00CB5EDB" w:rsidRDefault="00902900" w:rsidP="00077EE8">
            <w:r w:rsidRPr="00902900">
              <w:t>Chotomowska</w:t>
            </w:r>
            <w:r w:rsidRPr="00CB5EDB">
              <w:t xml:space="preserve"> </w:t>
            </w:r>
            <w:r w:rsidRPr="00902900">
              <w:t>30</w:t>
            </w:r>
            <w:r w:rsidRPr="00CB5EDB">
              <w:t xml:space="preserve"> </w:t>
            </w:r>
          </w:p>
          <w:p w14:paraId="71BDC7E2" w14:textId="77777777" w:rsidR="00902900" w:rsidRPr="00CB5EDB" w:rsidRDefault="00902900" w:rsidP="00077EE8">
            <w:pPr>
              <w:jc w:val="both"/>
            </w:pPr>
            <w:r w:rsidRPr="00902900">
              <w:t>05-110</w:t>
            </w:r>
            <w:r w:rsidRPr="00CB5EDB">
              <w:t xml:space="preserve"> </w:t>
            </w:r>
            <w:r w:rsidRPr="00902900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AA117B" w14:textId="77777777" w:rsidR="00902900" w:rsidRPr="00CB5EDB" w:rsidRDefault="00902900" w:rsidP="00077EE8">
            <w:pPr>
              <w:jc w:val="center"/>
            </w:pPr>
            <w:r w:rsidRPr="00902900">
              <w:t>3 251.34 zł</w:t>
            </w:r>
          </w:p>
        </w:tc>
      </w:tr>
      <w:tr w:rsidR="00902900" w:rsidRPr="00075CD0" w14:paraId="59B0C7B1" w14:textId="77777777" w:rsidTr="00C5516B">
        <w:tc>
          <w:tcPr>
            <w:tcW w:w="993" w:type="dxa"/>
            <w:shd w:val="clear" w:color="auto" w:fill="auto"/>
            <w:vAlign w:val="center"/>
          </w:tcPr>
          <w:p w14:paraId="2FAAE7C2" w14:textId="77777777" w:rsidR="00902900" w:rsidRPr="00CB5EDB" w:rsidRDefault="00902900" w:rsidP="00077EE8">
            <w:pPr>
              <w:jc w:val="center"/>
            </w:pPr>
            <w:r w:rsidRPr="00902900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9C389" w14:textId="77777777" w:rsidR="00902900" w:rsidRPr="00CB5EDB" w:rsidRDefault="00902900" w:rsidP="00077EE8">
            <w:pPr>
              <w:jc w:val="center"/>
            </w:pPr>
            <w:r w:rsidRPr="00902900">
              <w:t>4</w:t>
            </w:r>
          </w:p>
        </w:tc>
        <w:tc>
          <w:tcPr>
            <w:tcW w:w="4110" w:type="dxa"/>
            <w:shd w:val="clear" w:color="auto" w:fill="auto"/>
          </w:tcPr>
          <w:p w14:paraId="221F323E" w14:textId="77777777" w:rsidR="00902900" w:rsidRPr="00C82837" w:rsidRDefault="00902900" w:rsidP="00077EE8">
            <w:r w:rsidRPr="00902900">
              <w:t>Empireum Piotr Dopieralski</w:t>
            </w:r>
          </w:p>
          <w:p w14:paraId="21D73557" w14:textId="77777777" w:rsidR="00902900" w:rsidRPr="00CB5EDB" w:rsidRDefault="00902900" w:rsidP="00077EE8">
            <w:r w:rsidRPr="00902900">
              <w:t>Chotomowska</w:t>
            </w:r>
            <w:r w:rsidRPr="00CB5EDB">
              <w:t xml:space="preserve"> </w:t>
            </w:r>
            <w:r w:rsidRPr="00902900">
              <w:t>30</w:t>
            </w:r>
            <w:r w:rsidRPr="00CB5EDB">
              <w:t xml:space="preserve"> </w:t>
            </w:r>
          </w:p>
          <w:p w14:paraId="582602A7" w14:textId="77777777" w:rsidR="00902900" w:rsidRPr="00CB5EDB" w:rsidRDefault="00902900" w:rsidP="00077EE8">
            <w:pPr>
              <w:jc w:val="both"/>
            </w:pPr>
            <w:r w:rsidRPr="00902900">
              <w:t>05-110</w:t>
            </w:r>
            <w:r w:rsidRPr="00CB5EDB">
              <w:t xml:space="preserve"> </w:t>
            </w:r>
            <w:r w:rsidRPr="00902900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409569" w14:textId="77777777" w:rsidR="00902900" w:rsidRPr="00CB5EDB" w:rsidRDefault="00902900" w:rsidP="00077EE8">
            <w:pPr>
              <w:jc w:val="center"/>
            </w:pPr>
            <w:r w:rsidRPr="00902900">
              <w:t>18 100.80 zł</w:t>
            </w:r>
          </w:p>
        </w:tc>
      </w:tr>
      <w:tr w:rsidR="00902900" w:rsidRPr="00075CD0" w14:paraId="7A8E95ED" w14:textId="77777777" w:rsidTr="00C5516B">
        <w:tc>
          <w:tcPr>
            <w:tcW w:w="993" w:type="dxa"/>
            <w:shd w:val="clear" w:color="auto" w:fill="auto"/>
            <w:vAlign w:val="center"/>
          </w:tcPr>
          <w:p w14:paraId="6DE9B660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06825A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4110" w:type="dxa"/>
            <w:shd w:val="clear" w:color="auto" w:fill="auto"/>
          </w:tcPr>
          <w:p w14:paraId="26C38BBE" w14:textId="77777777" w:rsidR="00902900" w:rsidRPr="00C82837" w:rsidRDefault="00902900" w:rsidP="00077EE8">
            <w:r w:rsidRPr="00902900">
              <w:t>Empireum Piotr Dopieralski</w:t>
            </w:r>
          </w:p>
          <w:p w14:paraId="36D4B1B8" w14:textId="77777777" w:rsidR="00902900" w:rsidRPr="00CB5EDB" w:rsidRDefault="00902900" w:rsidP="00077EE8">
            <w:r w:rsidRPr="00902900">
              <w:t>Chotomowska</w:t>
            </w:r>
            <w:r w:rsidRPr="00CB5EDB">
              <w:t xml:space="preserve"> </w:t>
            </w:r>
            <w:r w:rsidRPr="00902900">
              <w:t>30</w:t>
            </w:r>
            <w:r w:rsidRPr="00CB5EDB">
              <w:t xml:space="preserve"> </w:t>
            </w:r>
          </w:p>
          <w:p w14:paraId="18B2B471" w14:textId="77777777" w:rsidR="00902900" w:rsidRPr="00CB5EDB" w:rsidRDefault="00902900" w:rsidP="00077EE8">
            <w:pPr>
              <w:jc w:val="both"/>
            </w:pPr>
            <w:r w:rsidRPr="00902900">
              <w:t>05-110</w:t>
            </w:r>
            <w:r w:rsidRPr="00CB5EDB">
              <w:t xml:space="preserve"> </w:t>
            </w:r>
            <w:r w:rsidRPr="00902900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1094D" w14:textId="77777777" w:rsidR="00902900" w:rsidRPr="00CB5EDB" w:rsidRDefault="00902900" w:rsidP="00077EE8">
            <w:pPr>
              <w:jc w:val="center"/>
            </w:pPr>
            <w:r w:rsidRPr="00902900">
              <w:t>4 399.92 zł</w:t>
            </w:r>
          </w:p>
        </w:tc>
      </w:tr>
      <w:tr w:rsidR="00902900" w:rsidRPr="00075CD0" w14:paraId="531A83A9" w14:textId="77777777" w:rsidTr="00C5516B">
        <w:tc>
          <w:tcPr>
            <w:tcW w:w="993" w:type="dxa"/>
            <w:shd w:val="clear" w:color="auto" w:fill="auto"/>
            <w:vAlign w:val="center"/>
          </w:tcPr>
          <w:p w14:paraId="4B1AA5D3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86BE3" w14:textId="77777777" w:rsidR="00902900" w:rsidRPr="00CB5EDB" w:rsidRDefault="00902900" w:rsidP="00077EE8">
            <w:pPr>
              <w:jc w:val="center"/>
            </w:pPr>
            <w:r w:rsidRPr="00902900">
              <w:t>7</w:t>
            </w:r>
          </w:p>
        </w:tc>
        <w:tc>
          <w:tcPr>
            <w:tcW w:w="4110" w:type="dxa"/>
            <w:shd w:val="clear" w:color="auto" w:fill="auto"/>
          </w:tcPr>
          <w:p w14:paraId="532FD44E" w14:textId="77777777" w:rsidR="00902900" w:rsidRPr="00C82837" w:rsidRDefault="00902900" w:rsidP="00077EE8">
            <w:r w:rsidRPr="00902900">
              <w:t>Empireum Piotr Dopieralski</w:t>
            </w:r>
          </w:p>
          <w:p w14:paraId="6CF0A34D" w14:textId="77777777" w:rsidR="00902900" w:rsidRPr="00CB5EDB" w:rsidRDefault="00902900" w:rsidP="00077EE8">
            <w:r w:rsidRPr="00902900">
              <w:t>Chotomowska</w:t>
            </w:r>
            <w:r w:rsidRPr="00CB5EDB">
              <w:t xml:space="preserve"> </w:t>
            </w:r>
            <w:r w:rsidRPr="00902900">
              <w:t>30</w:t>
            </w:r>
            <w:r w:rsidRPr="00CB5EDB">
              <w:t xml:space="preserve"> </w:t>
            </w:r>
          </w:p>
          <w:p w14:paraId="66B5C18C" w14:textId="77777777" w:rsidR="00902900" w:rsidRPr="00CB5EDB" w:rsidRDefault="00902900" w:rsidP="00077EE8">
            <w:pPr>
              <w:jc w:val="both"/>
            </w:pPr>
            <w:r w:rsidRPr="00902900">
              <w:t>05-110</w:t>
            </w:r>
            <w:r w:rsidRPr="00CB5EDB">
              <w:t xml:space="preserve"> </w:t>
            </w:r>
            <w:r w:rsidRPr="00902900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CF0C5F" w14:textId="77777777" w:rsidR="00902900" w:rsidRPr="00CB5EDB" w:rsidRDefault="00902900" w:rsidP="00077EE8">
            <w:pPr>
              <w:jc w:val="center"/>
            </w:pPr>
            <w:r w:rsidRPr="00902900">
              <w:t>23 265.90 zł</w:t>
            </w:r>
          </w:p>
        </w:tc>
      </w:tr>
      <w:tr w:rsidR="00902900" w:rsidRPr="00075CD0" w14:paraId="268A6C6A" w14:textId="77777777" w:rsidTr="00C5516B">
        <w:tc>
          <w:tcPr>
            <w:tcW w:w="993" w:type="dxa"/>
            <w:shd w:val="clear" w:color="auto" w:fill="auto"/>
            <w:vAlign w:val="center"/>
          </w:tcPr>
          <w:p w14:paraId="3B39BA7E" w14:textId="77777777" w:rsidR="00902900" w:rsidRPr="00CB5EDB" w:rsidRDefault="00902900" w:rsidP="00077EE8">
            <w:pPr>
              <w:jc w:val="center"/>
            </w:pPr>
            <w:r w:rsidRPr="0090290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45448" w14:textId="77777777" w:rsidR="00902900" w:rsidRPr="00CB5EDB" w:rsidRDefault="00902900" w:rsidP="00077EE8">
            <w:pPr>
              <w:jc w:val="center"/>
            </w:pPr>
            <w:r w:rsidRPr="00902900">
              <w:t>4</w:t>
            </w:r>
          </w:p>
        </w:tc>
        <w:tc>
          <w:tcPr>
            <w:tcW w:w="4110" w:type="dxa"/>
            <w:shd w:val="clear" w:color="auto" w:fill="auto"/>
          </w:tcPr>
          <w:p w14:paraId="11122633" w14:textId="77777777" w:rsidR="00902900" w:rsidRPr="00C82837" w:rsidRDefault="00902900" w:rsidP="00077EE8">
            <w:proofErr w:type="spellStart"/>
            <w:r w:rsidRPr="00902900">
              <w:t>BiaMediTek</w:t>
            </w:r>
            <w:proofErr w:type="spellEnd"/>
            <w:r w:rsidRPr="00902900">
              <w:t xml:space="preserve"> Spółka z o.o.</w:t>
            </w:r>
          </w:p>
          <w:p w14:paraId="790E2D21" w14:textId="77777777" w:rsidR="00713299" w:rsidRDefault="00713299" w:rsidP="00077EE8">
            <w:pPr>
              <w:jc w:val="both"/>
            </w:pPr>
            <w:r>
              <w:t>Elewatorska 58</w:t>
            </w:r>
          </w:p>
          <w:p w14:paraId="204449B7" w14:textId="2FA88762" w:rsidR="00902900" w:rsidRPr="00CB5EDB" w:rsidRDefault="00713299" w:rsidP="00077EE8">
            <w:pPr>
              <w:jc w:val="both"/>
            </w:pPr>
            <w:r>
              <w:t>15-620</w:t>
            </w:r>
            <w:r w:rsidR="00902900" w:rsidRPr="00CB5EDB">
              <w:t xml:space="preserve"> </w:t>
            </w:r>
            <w:r w:rsidR="00902900" w:rsidRPr="00902900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CB6B6" w14:textId="77777777" w:rsidR="00902900" w:rsidRPr="00CB5EDB" w:rsidRDefault="00902900" w:rsidP="00077EE8">
            <w:pPr>
              <w:jc w:val="center"/>
            </w:pPr>
            <w:r w:rsidRPr="00902900">
              <w:t>37 400.40 zł</w:t>
            </w:r>
          </w:p>
        </w:tc>
      </w:tr>
      <w:tr w:rsidR="00902900" w:rsidRPr="00075CD0" w14:paraId="28F449DB" w14:textId="77777777" w:rsidTr="00C5516B">
        <w:tc>
          <w:tcPr>
            <w:tcW w:w="993" w:type="dxa"/>
            <w:shd w:val="clear" w:color="auto" w:fill="auto"/>
            <w:vAlign w:val="center"/>
          </w:tcPr>
          <w:p w14:paraId="276DE192" w14:textId="77777777" w:rsidR="00902900" w:rsidRPr="00CB5EDB" w:rsidRDefault="00902900" w:rsidP="00077EE8">
            <w:pPr>
              <w:jc w:val="center"/>
            </w:pPr>
            <w:r w:rsidRPr="0090290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36752" w14:textId="77777777" w:rsidR="00902900" w:rsidRPr="00CB5EDB" w:rsidRDefault="00902900" w:rsidP="00077EE8">
            <w:pPr>
              <w:jc w:val="center"/>
            </w:pPr>
            <w:r w:rsidRPr="00902900">
              <w:t>5</w:t>
            </w:r>
          </w:p>
        </w:tc>
        <w:tc>
          <w:tcPr>
            <w:tcW w:w="4110" w:type="dxa"/>
            <w:shd w:val="clear" w:color="auto" w:fill="auto"/>
          </w:tcPr>
          <w:p w14:paraId="0F4F80FF" w14:textId="77777777" w:rsidR="00902900" w:rsidRPr="00C82837" w:rsidRDefault="00902900" w:rsidP="00077EE8">
            <w:proofErr w:type="spellStart"/>
            <w:r w:rsidRPr="00902900">
              <w:t>BiaMediTek</w:t>
            </w:r>
            <w:proofErr w:type="spellEnd"/>
            <w:r w:rsidRPr="00902900">
              <w:t xml:space="preserve"> Spółka z o.o.</w:t>
            </w:r>
          </w:p>
          <w:p w14:paraId="1839BDF2" w14:textId="77777777" w:rsidR="00713299" w:rsidRDefault="00713299" w:rsidP="00077EE8">
            <w:pPr>
              <w:jc w:val="both"/>
            </w:pPr>
            <w:r>
              <w:t>Elewatorska 58</w:t>
            </w:r>
          </w:p>
          <w:p w14:paraId="40A81E2F" w14:textId="21820E4B" w:rsidR="00902900" w:rsidRPr="00CB5EDB" w:rsidRDefault="00713299" w:rsidP="00077EE8">
            <w:pPr>
              <w:jc w:val="both"/>
            </w:pPr>
            <w:r>
              <w:t>15-620</w:t>
            </w:r>
            <w:r w:rsidR="00902900" w:rsidRPr="00CB5EDB">
              <w:t xml:space="preserve"> </w:t>
            </w:r>
            <w:r w:rsidR="00902900" w:rsidRPr="00902900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9AC7EB" w14:textId="77777777" w:rsidR="00902900" w:rsidRPr="00CB5EDB" w:rsidRDefault="00902900" w:rsidP="00077EE8">
            <w:pPr>
              <w:jc w:val="center"/>
            </w:pPr>
            <w:r w:rsidRPr="00902900">
              <w:t>10 497.60 zł</w:t>
            </w:r>
          </w:p>
        </w:tc>
      </w:tr>
    </w:tbl>
    <w:p w14:paraId="3CB1FBDA" w14:textId="77777777" w:rsidR="00976F31" w:rsidRDefault="00976F31" w:rsidP="00077EE8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EC214F9" w14:textId="20391A82" w:rsidR="00A80738" w:rsidRDefault="00A80738" w:rsidP="00077EE8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49BAA31A" w14:textId="0CF4D976" w:rsidR="00572551" w:rsidRDefault="00572551" w:rsidP="00077EE8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A326F28" w14:textId="77777777" w:rsidR="00572551" w:rsidRDefault="00572551" w:rsidP="0057255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BDF3BC7" w14:textId="77777777" w:rsidR="00572551" w:rsidRDefault="00572551" w:rsidP="0057255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E053103" w14:textId="77777777" w:rsidR="00572551" w:rsidRDefault="00572551" w:rsidP="00572551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284748A7" w14:textId="77777777" w:rsidR="00572551" w:rsidRPr="006B27ED" w:rsidRDefault="00572551" w:rsidP="00077EE8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572551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D670F" w14:textId="77777777" w:rsidR="00886367" w:rsidRDefault="00886367">
      <w:r>
        <w:separator/>
      </w:r>
    </w:p>
  </w:endnote>
  <w:endnote w:type="continuationSeparator" w:id="0">
    <w:p w14:paraId="40639720" w14:textId="77777777" w:rsidR="00886367" w:rsidRDefault="0088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33C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DB1A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A4552" w14:textId="0DE20561" w:rsidR="009F189D" w:rsidRDefault="005725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E05F0E" wp14:editId="5BA2C16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1F2E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1B211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3D6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25F81B" w14:textId="77777777" w:rsidR="009F189D" w:rsidRDefault="009F189D">
    <w:pPr>
      <w:pStyle w:val="Stopka"/>
      <w:tabs>
        <w:tab w:val="clear" w:pos="4536"/>
      </w:tabs>
      <w:jc w:val="center"/>
    </w:pPr>
  </w:p>
  <w:p w14:paraId="69AC03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630A5" w14:textId="77777777" w:rsidR="00886367" w:rsidRDefault="00886367">
      <w:r>
        <w:separator/>
      </w:r>
    </w:p>
  </w:footnote>
  <w:footnote w:type="continuationSeparator" w:id="0">
    <w:p w14:paraId="11745034" w14:textId="77777777" w:rsidR="00886367" w:rsidRDefault="0088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C990" w14:textId="77777777" w:rsidR="00902900" w:rsidRDefault="009029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BF96" w14:textId="77777777" w:rsidR="00902900" w:rsidRDefault="009029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67FE4" w14:textId="77777777" w:rsidR="00902900" w:rsidRDefault="009029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367"/>
    <w:rsid w:val="00007727"/>
    <w:rsid w:val="00017720"/>
    <w:rsid w:val="00035488"/>
    <w:rsid w:val="00077EE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2551"/>
    <w:rsid w:val="00577BC6"/>
    <w:rsid w:val="00674094"/>
    <w:rsid w:val="0069085C"/>
    <w:rsid w:val="006B27ED"/>
    <w:rsid w:val="00713299"/>
    <w:rsid w:val="00843263"/>
    <w:rsid w:val="00861E75"/>
    <w:rsid w:val="00886367"/>
    <w:rsid w:val="00902900"/>
    <w:rsid w:val="00976F31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A549AB"/>
  <w15:chartTrackingRefBased/>
  <w15:docId w15:val="{930BB081-BA37-4555-83FF-8605D118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58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5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52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5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6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0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2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5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50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63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3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3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20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8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2021-10-25T09:22:00Z</cp:lastPrinted>
  <dcterms:created xsi:type="dcterms:W3CDTF">2021-10-25T09:23:00Z</dcterms:created>
  <dcterms:modified xsi:type="dcterms:W3CDTF">2021-10-25T09:23:00Z</dcterms:modified>
</cp:coreProperties>
</file>