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94850" w14:textId="77777777" w:rsidR="00890B92" w:rsidRDefault="001B4391" w:rsidP="00890B92">
      <w:pPr>
        <w:spacing w:after="240"/>
        <w:jc w:val="right"/>
        <w:rPr>
          <w:sz w:val="22"/>
          <w:szCs w:val="22"/>
        </w:rPr>
      </w:pPr>
      <w:r w:rsidRPr="001B4391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1B4391">
        <w:rPr>
          <w:sz w:val="22"/>
          <w:szCs w:val="22"/>
        </w:rPr>
        <w:t>2021-10-26</w:t>
      </w:r>
    </w:p>
    <w:p w14:paraId="69680C0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A1BF1B" w14:textId="77777777" w:rsidR="00890B92" w:rsidRPr="00D91931" w:rsidRDefault="001B4391" w:rsidP="00890B92">
      <w:pPr>
        <w:rPr>
          <w:b/>
          <w:bCs/>
          <w:sz w:val="22"/>
          <w:szCs w:val="22"/>
        </w:rPr>
      </w:pPr>
      <w:r w:rsidRPr="001B4391">
        <w:rPr>
          <w:b/>
          <w:bCs/>
          <w:sz w:val="22"/>
          <w:szCs w:val="22"/>
        </w:rPr>
        <w:t>Urząd Miejski w Woźnikach</w:t>
      </w:r>
    </w:p>
    <w:p w14:paraId="732D5DD9" w14:textId="77777777" w:rsidR="00890B92" w:rsidRPr="00BD5546" w:rsidRDefault="001B4391" w:rsidP="00890B92">
      <w:pPr>
        <w:rPr>
          <w:sz w:val="22"/>
          <w:szCs w:val="22"/>
        </w:rPr>
      </w:pPr>
      <w:r w:rsidRPr="001B4391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1B4391">
        <w:rPr>
          <w:sz w:val="22"/>
          <w:szCs w:val="22"/>
        </w:rPr>
        <w:t>11</w:t>
      </w:r>
    </w:p>
    <w:p w14:paraId="2E765561" w14:textId="77777777" w:rsidR="00890B92" w:rsidRPr="00BD5546" w:rsidRDefault="001B4391" w:rsidP="00890B92">
      <w:pPr>
        <w:rPr>
          <w:sz w:val="22"/>
          <w:szCs w:val="22"/>
        </w:rPr>
      </w:pPr>
      <w:r w:rsidRPr="001B4391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1B4391">
        <w:rPr>
          <w:sz w:val="22"/>
          <w:szCs w:val="22"/>
        </w:rPr>
        <w:t>Woźniki</w:t>
      </w:r>
    </w:p>
    <w:p w14:paraId="0CB6345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502E01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A5BE7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E656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15438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4391" w:rsidRPr="001B4391">
        <w:rPr>
          <w:b/>
          <w:sz w:val="22"/>
          <w:szCs w:val="22"/>
        </w:rPr>
        <w:t>ZP 271.9.2021</w:t>
      </w:r>
      <w:r w:rsidR="00A80738" w:rsidRPr="00890B92">
        <w:rPr>
          <w:sz w:val="22"/>
          <w:szCs w:val="22"/>
        </w:rPr>
        <w:tab/>
        <w:t xml:space="preserve"> </w:t>
      </w:r>
    </w:p>
    <w:p w14:paraId="71CCC9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4E4D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0A15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DED35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5E208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9117FF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4391" w:rsidRPr="001B4391">
        <w:rPr>
          <w:sz w:val="22"/>
          <w:szCs w:val="22"/>
        </w:rPr>
        <w:t xml:space="preserve">Tryb podstawowy bez negocjacji - art. 275 pkt. 1 ustawy </w:t>
      </w:r>
      <w:proofErr w:type="spellStart"/>
      <w:r w:rsidR="001B4391" w:rsidRPr="001B439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F6688FC" w14:textId="77777777" w:rsidR="00A80738" w:rsidRPr="00890B92" w:rsidRDefault="001B43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4391">
        <w:rPr>
          <w:b/>
          <w:sz w:val="22"/>
          <w:szCs w:val="22"/>
        </w:rPr>
        <w:t>Zimowe utrzymanie dróg i ulic na terenie gminy Woźniki.</w:t>
      </w:r>
    </w:p>
    <w:p w14:paraId="3BA2011E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4391" w:rsidRPr="001B4391">
        <w:rPr>
          <w:sz w:val="22"/>
          <w:szCs w:val="22"/>
        </w:rPr>
        <w:t>(</w:t>
      </w:r>
      <w:proofErr w:type="spellStart"/>
      <w:r w:rsidR="001B4391" w:rsidRPr="001B4391">
        <w:rPr>
          <w:sz w:val="22"/>
          <w:szCs w:val="22"/>
        </w:rPr>
        <w:t>t.j</w:t>
      </w:r>
      <w:proofErr w:type="spellEnd"/>
      <w:r w:rsidR="001B4391" w:rsidRPr="001B439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B4391" w:rsidRPr="00A3048A" w14:paraId="2C344AD7" w14:textId="77777777" w:rsidTr="00E373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11A002" w14:textId="77777777" w:rsidR="001B4391" w:rsidRPr="00A3048A" w:rsidRDefault="001B4391" w:rsidP="00E373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B4391">
              <w:rPr>
                <w:sz w:val="24"/>
                <w:szCs w:val="24"/>
              </w:rPr>
              <w:t>części 1 zamówienia w wysokości 277 000.00 zł brutto;</w:t>
            </w:r>
          </w:p>
        </w:tc>
      </w:tr>
      <w:tr w:rsidR="001B4391" w:rsidRPr="00A3048A" w14:paraId="2BD5957E" w14:textId="77777777" w:rsidTr="00E373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27D2F9" w14:textId="77777777" w:rsidR="001B4391" w:rsidRPr="00A3048A" w:rsidRDefault="001B4391" w:rsidP="00E373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B4391">
              <w:rPr>
                <w:sz w:val="24"/>
                <w:szCs w:val="24"/>
              </w:rPr>
              <w:t>części 2 zamówienia w wysokości 153 000.00 zł brutto;</w:t>
            </w:r>
          </w:p>
        </w:tc>
      </w:tr>
      <w:tr w:rsidR="001B4391" w:rsidRPr="00A3048A" w14:paraId="6BDBF5D9" w14:textId="77777777" w:rsidTr="00E373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D4C024" w14:textId="77777777" w:rsidR="001B4391" w:rsidRPr="00A3048A" w:rsidRDefault="001B4391" w:rsidP="00E373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B4391">
              <w:rPr>
                <w:sz w:val="24"/>
                <w:szCs w:val="24"/>
              </w:rPr>
              <w:t>części 3 zamówienia w wysokości 133 000.00 zł brutto;</w:t>
            </w:r>
          </w:p>
        </w:tc>
      </w:tr>
      <w:tr w:rsidR="001B4391" w:rsidRPr="00A3048A" w14:paraId="19D025B1" w14:textId="77777777" w:rsidTr="00E373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37EB0" w14:textId="77777777" w:rsidR="001B4391" w:rsidRPr="00A3048A" w:rsidRDefault="001B4391" w:rsidP="00E373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B4391">
              <w:rPr>
                <w:sz w:val="24"/>
                <w:szCs w:val="24"/>
              </w:rPr>
              <w:t>części 4 zamówienia w wysokości 133 000.00 zł brutto;</w:t>
            </w:r>
          </w:p>
        </w:tc>
      </w:tr>
      <w:tr w:rsidR="001B4391" w:rsidRPr="00A3048A" w14:paraId="59A377AA" w14:textId="77777777" w:rsidTr="00E373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42C599" w14:textId="77777777" w:rsidR="001B4391" w:rsidRPr="00A3048A" w:rsidRDefault="001B4391" w:rsidP="00E373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B4391">
              <w:rPr>
                <w:sz w:val="24"/>
                <w:szCs w:val="24"/>
              </w:rPr>
              <w:t>części 5 zamówienia w wysokości 270 000.00 zł brutto;</w:t>
            </w:r>
          </w:p>
        </w:tc>
      </w:tr>
    </w:tbl>
    <w:p w14:paraId="6F32A2FA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A33215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8200B9C" w14:textId="2BADC0F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2E4AB" w14:textId="77777777" w:rsidR="00B92F0A" w:rsidRDefault="00B92F0A">
      <w:r>
        <w:separator/>
      </w:r>
    </w:p>
  </w:endnote>
  <w:endnote w:type="continuationSeparator" w:id="0">
    <w:p w14:paraId="04F9225A" w14:textId="77777777" w:rsidR="00B92F0A" w:rsidRDefault="00B9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E35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2BDB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A1302" w14:textId="2D32537D" w:rsidR="009F189D" w:rsidRDefault="003769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4D2C39" wp14:editId="03108E5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A602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FE7F3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293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DAB89" w14:textId="77777777" w:rsidR="009F189D" w:rsidRDefault="009F189D">
    <w:pPr>
      <w:pStyle w:val="Stopka"/>
      <w:tabs>
        <w:tab w:val="clear" w:pos="4536"/>
      </w:tabs>
      <w:jc w:val="center"/>
    </w:pPr>
  </w:p>
  <w:p w14:paraId="5AAA8D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A2848" w14:textId="77777777" w:rsidR="00B92F0A" w:rsidRDefault="00B92F0A">
      <w:r>
        <w:separator/>
      </w:r>
    </w:p>
  </w:footnote>
  <w:footnote w:type="continuationSeparator" w:id="0">
    <w:p w14:paraId="3F9799DC" w14:textId="77777777" w:rsidR="00B92F0A" w:rsidRDefault="00B92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DBA54" w14:textId="77777777" w:rsidR="001B4391" w:rsidRDefault="001B4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49A1" w14:textId="77777777" w:rsidR="001B4391" w:rsidRDefault="001B4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604D" w14:textId="77777777" w:rsidR="001B4391" w:rsidRDefault="001B4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F0A"/>
    <w:rsid w:val="00007727"/>
    <w:rsid w:val="00017720"/>
    <w:rsid w:val="00035488"/>
    <w:rsid w:val="000D7F25"/>
    <w:rsid w:val="000E00E5"/>
    <w:rsid w:val="00173B20"/>
    <w:rsid w:val="001B4391"/>
    <w:rsid w:val="001C69FF"/>
    <w:rsid w:val="0023318D"/>
    <w:rsid w:val="003769E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92F0A"/>
    <w:rsid w:val="00BE7129"/>
    <w:rsid w:val="00C236D3"/>
    <w:rsid w:val="00C659E2"/>
    <w:rsid w:val="00CB0802"/>
    <w:rsid w:val="00D7128F"/>
    <w:rsid w:val="00EA3476"/>
    <w:rsid w:val="00F95C33"/>
    <w:rsid w:val="00FA64F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9E6C54"/>
  <w15:chartTrackingRefBased/>
  <w15:docId w15:val="{1BA938AE-928B-4E13-884E-D3947B14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2021-10-26T08:24:00Z</dcterms:created>
  <dcterms:modified xsi:type="dcterms:W3CDTF">2021-10-26T08:24:00Z</dcterms:modified>
</cp:coreProperties>
</file>