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D45C7" w14:textId="77777777" w:rsidR="00D665F5" w:rsidRDefault="00790DB7" w:rsidP="00272FCE">
      <w:pPr>
        <w:jc w:val="right"/>
        <w:rPr>
          <w:sz w:val="22"/>
          <w:szCs w:val="22"/>
        </w:rPr>
      </w:pPr>
      <w:bookmarkStart w:id="0" w:name="_Hlk52197885"/>
      <w:r w:rsidRPr="00790DB7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790DB7">
        <w:rPr>
          <w:sz w:val="22"/>
          <w:szCs w:val="22"/>
        </w:rPr>
        <w:t>2021-10-26</w:t>
      </w:r>
    </w:p>
    <w:p w14:paraId="1B8C2D69" w14:textId="77777777" w:rsidR="00790DB7" w:rsidRPr="00790DB7" w:rsidRDefault="00790DB7" w:rsidP="00272FCE">
      <w:pPr>
        <w:rPr>
          <w:b/>
          <w:bCs/>
          <w:sz w:val="22"/>
          <w:szCs w:val="22"/>
        </w:rPr>
      </w:pPr>
      <w:r w:rsidRPr="00790DB7">
        <w:rPr>
          <w:b/>
          <w:bCs/>
          <w:sz w:val="22"/>
          <w:szCs w:val="22"/>
        </w:rPr>
        <w:t>Szpital Wojewódzki w Poznaniu</w:t>
      </w:r>
    </w:p>
    <w:p w14:paraId="6BB6C505" w14:textId="77777777" w:rsidR="00D665F5" w:rsidRPr="00D91931" w:rsidRDefault="00790DB7" w:rsidP="00272FCE">
      <w:pPr>
        <w:rPr>
          <w:b/>
          <w:bCs/>
          <w:sz w:val="22"/>
          <w:szCs w:val="22"/>
        </w:rPr>
      </w:pPr>
      <w:r w:rsidRPr="00790DB7">
        <w:rPr>
          <w:b/>
          <w:bCs/>
          <w:sz w:val="22"/>
          <w:szCs w:val="22"/>
        </w:rPr>
        <w:t>Dział Zamówień Publicznych</w:t>
      </w:r>
    </w:p>
    <w:p w14:paraId="5DB153A4" w14:textId="77777777" w:rsidR="00D665F5" w:rsidRPr="00BD5546" w:rsidRDefault="00790DB7" w:rsidP="00272FCE">
      <w:pPr>
        <w:rPr>
          <w:sz w:val="22"/>
          <w:szCs w:val="22"/>
        </w:rPr>
      </w:pPr>
      <w:r w:rsidRPr="00790DB7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790DB7">
        <w:rPr>
          <w:sz w:val="22"/>
          <w:szCs w:val="22"/>
        </w:rPr>
        <w:t>7/19</w:t>
      </w:r>
    </w:p>
    <w:p w14:paraId="76E29A1C" w14:textId="77777777" w:rsidR="00D665F5" w:rsidRPr="00BD5546" w:rsidRDefault="00790DB7" w:rsidP="00272FCE">
      <w:pPr>
        <w:rPr>
          <w:sz w:val="22"/>
          <w:szCs w:val="22"/>
        </w:rPr>
      </w:pPr>
      <w:r w:rsidRPr="00790DB7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790DB7">
        <w:rPr>
          <w:sz w:val="22"/>
          <w:szCs w:val="22"/>
        </w:rPr>
        <w:t>Poznań</w:t>
      </w:r>
    </w:p>
    <w:p w14:paraId="7F6C48EA" w14:textId="77777777" w:rsidR="00D665F5" w:rsidRDefault="00D665F5" w:rsidP="00272FC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362ABF" w14:textId="77777777" w:rsidR="00D665F5" w:rsidRDefault="00D665F5" w:rsidP="00272FC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112D766" w14:textId="77777777" w:rsidR="00A80738" w:rsidRDefault="00D665F5" w:rsidP="00272FCE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0DB7" w:rsidRPr="00790DB7">
        <w:rPr>
          <w:b/>
          <w:sz w:val="22"/>
          <w:szCs w:val="22"/>
        </w:rPr>
        <w:t>SZW/DZP/63/2021</w:t>
      </w:r>
      <w:r w:rsidR="00A80738">
        <w:rPr>
          <w:sz w:val="24"/>
        </w:rPr>
        <w:tab/>
        <w:t xml:space="preserve"> </w:t>
      </w:r>
    </w:p>
    <w:p w14:paraId="5ADE4130" w14:textId="77777777" w:rsidR="00A80738" w:rsidRDefault="00A80738" w:rsidP="00272FC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77C62D" w14:textId="77777777" w:rsidR="00A80738" w:rsidRDefault="00A80738" w:rsidP="00272FC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FA69DD" w14:textId="77777777" w:rsidR="00A80738" w:rsidRDefault="00A80738" w:rsidP="00272FC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BC21FF" w14:textId="23D146BA" w:rsidR="00A80738" w:rsidRDefault="00A80738" w:rsidP="00272FC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E9306BE" w14:textId="77777777" w:rsidR="00272FCE" w:rsidRPr="00A80738" w:rsidRDefault="00272FCE" w:rsidP="00272FC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0570FDE5" w14:textId="77777777" w:rsidR="00A80738" w:rsidRDefault="00A80738" w:rsidP="00272FC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C8EDE4" w14:textId="7F69703E" w:rsidR="00C659E2" w:rsidRDefault="00C659E2" w:rsidP="00272FCE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0DB7" w:rsidRPr="00790DB7">
        <w:rPr>
          <w:sz w:val="22"/>
          <w:szCs w:val="22"/>
        </w:rPr>
        <w:t>podstawowy</w:t>
      </w:r>
      <w:r w:rsidR="00272FCE">
        <w:rPr>
          <w:sz w:val="22"/>
          <w:szCs w:val="22"/>
        </w:rPr>
        <w:t>m</w:t>
      </w:r>
      <w:r w:rsidR="00790DB7" w:rsidRPr="00790DB7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0B03ED8B" w14:textId="77777777" w:rsidR="00272FCE" w:rsidRPr="00577BC6" w:rsidRDefault="00272FCE" w:rsidP="00272FCE">
      <w:pPr>
        <w:jc w:val="both"/>
        <w:rPr>
          <w:b/>
          <w:bCs/>
          <w:sz w:val="22"/>
          <w:szCs w:val="22"/>
        </w:rPr>
      </w:pPr>
    </w:p>
    <w:p w14:paraId="695B2A67" w14:textId="30966709" w:rsidR="00A80738" w:rsidRDefault="00790DB7" w:rsidP="00272FCE">
      <w:pPr>
        <w:pStyle w:val="Tekstpodstawowywcity"/>
        <w:ind w:firstLine="0"/>
        <w:jc w:val="center"/>
        <w:rPr>
          <w:b/>
          <w:sz w:val="22"/>
          <w:szCs w:val="22"/>
        </w:rPr>
      </w:pPr>
      <w:r w:rsidRPr="00790DB7">
        <w:rPr>
          <w:b/>
          <w:sz w:val="22"/>
          <w:szCs w:val="22"/>
        </w:rPr>
        <w:t>Zakup i dostawa materiałów instalacyjnych, murarskich, ślusarskich, stolarskich i elektroinstalacyjnych do Szpitala Wojewódzkiego w Poznaniu</w:t>
      </w:r>
    </w:p>
    <w:p w14:paraId="14FB9498" w14:textId="77777777" w:rsidR="00272FCE" w:rsidRPr="00577BC6" w:rsidRDefault="00272FCE" w:rsidP="00272FCE">
      <w:pPr>
        <w:pStyle w:val="Tekstpodstawowywcity"/>
        <w:ind w:firstLine="0"/>
        <w:jc w:val="center"/>
        <w:rPr>
          <w:sz w:val="22"/>
          <w:szCs w:val="22"/>
        </w:rPr>
      </w:pPr>
    </w:p>
    <w:p w14:paraId="6976A4CE" w14:textId="1C3D1A56" w:rsidR="00D665F5" w:rsidRDefault="00D665F5" w:rsidP="00272FC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90DB7" w:rsidRPr="00790DB7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F2814EE" w14:textId="77777777" w:rsidR="00272FCE" w:rsidRPr="00272FCE" w:rsidRDefault="00272FCE" w:rsidP="00272FCE">
      <w:pPr>
        <w:jc w:val="both"/>
        <w:rPr>
          <w:sz w:val="22"/>
          <w:szCs w:val="22"/>
        </w:rPr>
      </w:pPr>
    </w:p>
    <w:p w14:paraId="71F3C216" w14:textId="77777777" w:rsidR="00272FCE" w:rsidRPr="00272FCE" w:rsidRDefault="00272FCE" w:rsidP="00272FCE">
      <w:pPr>
        <w:rPr>
          <w:sz w:val="22"/>
          <w:szCs w:val="22"/>
        </w:rPr>
      </w:pPr>
      <w:r w:rsidRPr="00272FCE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06CE6A89" w14:textId="3A568B74" w:rsidR="00272FCE" w:rsidRPr="00272FCE" w:rsidRDefault="00272FCE" w:rsidP="00272FCE">
      <w:pPr>
        <w:rPr>
          <w:sz w:val="22"/>
          <w:szCs w:val="22"/>
        </w:rPr>
      </w:pPr>
      <w:r w:rsidRPr="00272FCE">
        <w:rPr>
          <w:sz w:val="22"/>
          <w:szCs w:val="22"/>
        </w:rPr>
        <w:t>Zadanie 1 -</w:t>
      </w:r>
      <w:r w:rsidRPr="00272FCE">
        <w:rPr>
          <w:sz w:val="22"/>
          <w:szCs w:val="22"/>
        </w:rPr>
        <w:t xml:space="preserve"> </w:t>
      </w:r>
      <w:r w:rsidRPr="00272FCE">
        <w:rPr>
          <w:sz w:val="22"/>
          <w:szCs w:val="22"/>
        </w:rPr>
        <w:t>135300,00 zł brutto</w:t>
      </w:r>
    </w:p>
    <w:p w14:paraId="35ED9AB1" w14:textId="5A8A74F5" w:rsidR="00272FCE" w:rsidRPr="00272FCE" w:rsidRDefault="00272FCE" w:rsidP="00272FCE">
      <w:pPr>
        <w:rPr>
          <w:sz w:val="22"/>
          <w:szCs w:val="22"/>
        </w:rPr>
      </w:pPr>
      <w:r w:rsidRPr="00272FCE">
        <w:rPr>
          <w:sz w:val="22"/>
          <w:szCs w:val="22"/>
        </w:rPr>
        <w:t>Zadanie 2 -</w:t>
      </w:r>
      <w:r w:rsidRPr="00272FCE">
        <w:rPr>
          <w:sz w:val="22"/>
          <w:szCs w:val="22"/>
        </w:rPr>
        <w:t xml:space="preserve"> </w:t>
      </w:r>
      <w:r w:rsidRPr="00272FCE">
        <w:rPr>
          <w:sz w:val="22"/>
          <w:szCs w:val="22"/>
        </w:rPr>
        <w:t>86400,00 zł brutto</w:t>
      </w:r>
    </w:p>
    <w:p w14:paraId="76537E1B" w14:textId="3282CD28" w:rsidR="00272FCE" w:rsidRPr="00272FCE" w:rsidRDefault="00272FCE" w:rsidP="00272FCE">
      <w:pPr>
        <w:rPr>
          <w:sz w:val="22"/>
          <w:szCs w:val="22"/>
        </w:rPr>
      </w:pPr>
      <w:r w:rsidRPr="00272FCE">
        <w:rPr>
          <w:sz w:val="22"/>
          <w:szCs w:val="22"/>
        </w:rPr>
        <w:t>Zadanie 3 -</w:t>
      </w:r>
      <w:r w:rsidRPr="00272FCE">
        <w:rPr>
          <w:sz w:val="22"/>
          <w:szCs w:val="22"/>
        </w:rPr>
        <w:t xml:space="preserve"> </w:t>
      </w:r>
      <w:r w:rsidRPr="00272FCE">
        <w:rPr>
          <w:sz w:val="22"/>
          <w:szCs w:val="22"/>
        </w:rPr>
        <w:t>98400,00 zł brutto</w:t>
      </w:r>
    </w:p>
    <w:p w14:paraId="3CF617CA" w14:textId="77777777" w:rsidR="00272FCE" w:rsidRPr="00577BC6" w:rsidRDefault="00272FCE" w:rsidP="00272FCE">
      <w:pPr>
        <w:jc w:val="both"/>
        <w:rPr>
          <w:sz w:val="22"/>
          <w:szCs w:val="22"/>
        </w:rPr>
      </w:pPr>
    </w:p>
    <w:p w14:paraId="079D688D" w14:textId="77777777" w:rsidR="00A80738" w:rsidRDefault="00D665F5" w:rsidP="00272FC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0DB7" w:rsidRPr="00790DB7">
        <w:rPr>
          <w:sz w:val="22"/>
          <w:szCs w:val="22"/>
        </w:rPr>
        <w:t>26/10/2021</w:t>
      </w:r>
      <w:r w:rsidR="00FF4AB1" w:rsidRPr="00577BC6">
        <w:rPr>
          <w:sz w:val="22"/>
          <w:szCs w:val="22"/>
        </w:rPr>
        <w:t xml:space="preserve"> o godz. </w:t>
      </w:r>
      <w:r w:rsidR="00790DB7" w:rsidRPr="00790DB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252"/>
        <w:gridCol w:w="2835"/>
      </w:tblGrid>
      <w:tr w:rsidR="006B27ED" w:rsidRPr="00075CD0" w14:paraId="2D7A3670" w14:textId="77777777" w:rsidTr="00272FCE">
        <w:tc>
          <w:tcPr>
            <w:tcW w:w="993" w:type="dxa"/>
            <w:shd w:val="clear" w:color="auto" w:fill="auto"/>
            <w:vAlign w:val="center"/>
          </w:tcPr>
          <w:p w14:paraId="3CC0AA69" w14:textId="77777777" w:rsidR="006B27ED" w:rsidRPr="00CB5EDB" w:rsidRDefault="006B27ED" w:rsidP="00272FCE">
            <w:pPr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565908" w14:textId="77777777" w:rsidR="006B27ED" w:rsidRPr="00CB5EDB" w:rsidRDefault="006B27ED" w:rsidP="00272FCE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9A26E68" w14:textId="77777777" w:rsidR="006B27ED" w:rsidRPr="00CB5EDB" w:rsidRDefault="006B27ED" w:rsidP="00272FCE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727833" w14:textId="77777777" w:rsidR="006B27ED" w:rsidRPr="00CB5EDB" w:rsidRDefault="006B27ED" w:rsidP="00272FCE">
            <w:pPr>
              <w:jc w:val="center"/>
            </w:pPr>
            <w:r w:rsidRPr="00CB5EDB">
              <w:t>Cena oferty</w:t>
            </w:r>
          </w:p>
        </w:tc>
      </w:tr>
      <w:tr w:rsidR="00790DB7" w:rsidRPr="00075CD0" w14:paraId="6B568A18" w14:textId="77777777" w:rsidTr="00272FCE">
        <w:tc>
          <w:tcPr>
            <w:tcW w:w="993" w:type="dxa"/>
            <w:shd w:val="clear" w:color="auto" w:fill="auto"/>
            <w:vAlign w:val="center"/>
          </w:tcPr>
          <w:p w14:paraId="44872E78" w14:textId="77777777" w:rsidR="00790DB7" w:rsidRPr="00CB5EDB" w:rsidRDefault="00790DB7" w:rsidP="00272FCE">
            <w:pPr>
              <w:jc w:val="center"/>
            </w:pPr>
            <w:r w:rsidRPr="00790DB7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0E8BE3" w14:textId="77777777" w:rsidR="00790DB7" w:rsidRPr="00CB5EDB" w:rsidRDefault="00790DB7" w:rsidP="00272FCE">
            <w:pPr>
              <w:jc w:val="center"/>
            </w:pPr>
            <w:r w:rsidRPr="00790DB7">
              <w:t>3</w:t>
            </w:r>
          </w:p>
        </w:tc>
        <w:tc>
          <w:tcPr>
            <w:tcW w:w="4252" w:type="dxa"/>
            <w:shd w:val="clear" w:color="auto" w:fill="auto"/>
          </w:tcPr>
          <w:p w14:paraId="3FA8755F" w14:textId="1A9B6001" w:rsidR="00790DB7" w:rsidRDefault="00790DB7" w:rsidP="00272FCE">
            <w:r w:rsidRPr="00790DB7">
              <w:t xml:space="preserve">ELEKTROHURT </w:t>
            </w:r>
            <w:r w:rsidR="00272FCE">
              <w:t>Poznań Sp. z o.o.</w:t>
            </w:r>
          </w:p>
          <w:p w14:paraId="55BEBDE2" w14:textId="2667FE85" w:rsidR="00272FCE" w:rsidRPr="00CB5EDB" w:rsidRDefault="00272FCE" w:rsidP="00272FCE">
            <w:r>
              <w:t>Heleny Szafran 6</w:t>
            </w:r>
          </w:p>
          <w:p w14:paraId="3CAB8E0F" w14:textId="2229962F" w:rsidR="00790DB7" w:rsidRPr="00CB5EDB" w:rsidRDefault="00790DB7" w:rsidP="00272FCE">
            <w:pPr>
              <w:jc w:val="both"/>
            </w:pPr>
            <w:r w:rsidRPr="00790DB7">
              <w:t>6</w:t>
            </w:r>
            <w:r w:rsidR="00E3358C">
              <w:t>0-693</w:t>
            </w:r>
            <w:r w:rsidRPr="00CB5EDB">
              <w:t xml:space="preserve"> </w:t>
            </w:r>
            <w:r w:rsidRPr="00790DB7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75B968" w14:textId="77777777" w:rsidR="00790DB7" w:rsidRPr="00CB5EDB" w:rsidRDefault="00790DB7" w:rsidP="00272FCE">
            <w:pPr>
              <w:jc w:val="center"/>
            </w:pPr>
            <w:r w:rsidRPr="00790DB7">
              <w:t>89 881.59 zł</w:t>
            </w:r>
          </w:p>
        </w:tc>
      </w:tr>
      <w:tr w:rsidR="00790DB7" w:rsidRPr="00075CD0" w14:paraId="664C780A" w14:textId="77777777" w:rsidTr="00272FCE">
        <w:tc>
          <w:tcPr>
            <w:tcW w:w="993" w:type="dxa"/>
            <w:shd w:val="clear" w:color="auto" w:fill="auto"/>
            <w:vAlign w:val="center"/>
          </w:tcPr>
          <w:p w14:paraId="71FCA736" w14:textId="77777777" w:rsidR="00790DB7" w:rsidRPr="00CB5EDB" w:rsidRDefault="00790DB7" w:rsidP="00272FCE">
            <w:pPr>
              <w:jc w:val="center"/>
            </w:pPr>
            <w:r w:rsidRPr="00790DB7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A7C36C" w14:textId="77777777" w:rsidR="00790DB7" w:rsidRPr="00CB5EDB" w:rsidRDefault="00790DB7" w:rsidP="00272FCE">
            <w:pPr>
              <w:jc w:val="center"/>
            </w:pPr>
            <w:r w:rsidRPr="00790DB7">
              <w:t>3</w:t>
            </w:r>
          </w:p>
        </w:tc>
        <w:tc>
          <w:tcPr>
            <w:tcW w:w="4252" w:type="dxa"/>
            <w:shd w:val="clear" w:color="auto" w:fill="auto"/>
          </w:tcPr>
          <w:p w14:paraId="3300C301" w14:textId="77777777" w:rsidR="00790DB7" w:rsidRPr="00C82837" w:rsidRDefault="00790DB7" w:rsidP="00272FCE">
            <w:r w:rsidRPr="00790DB7">
              <w:t xml:space="preserve">Kaczmarek </w:t>
            </w:r>
            <w:proofErr w:type="spellStart"/>
            <w:r w:rsidRPr="00790DB7">
              <w:t>Electric</w:t>
            </w:r>
            <w:proofErr w:type="spellEnd"/>
            <w:r w:rsidRPr="00790DB7">
              <w:t xml:space="preserve"> SA</w:t>
            </w:r>
          </w:p>
          <w:p w14:paraId="3F45BCC1" w14:textId="77777777" w:rsidR="00790DB7" w:rsidRPr="00CB5EDB" w:rsidRDefault="00790DB7" w:rsidP="00272FCE">
            <w:r w:rsidRPr="00790DB7">
              <w:t>Gajewskich</w:t>
            </w:r>
            <w:r w:rsidRPr="00CB5EDB">
              <w:t xml:space="preserve"> </w:t>
            </w:r>
            <w:r w:rsidRPr="00790DB7">
              <w:t>32</w:t>
            </w:r>
            <w:r w:rsidRPr="00CB5EDB">
              <w:t xml:space="preserve"> </w:t>
            </w:r>
          </w:p>
          <w:p w14:paraId="71670536" w14:textId="77777777" w:rsidR="00790DB7" w:rsidRPr="00CB5EDB" w:rsidRDefault="00790DB7" w:rsidP="00272FCE">
            <w:pPr>
              <w:jc w:val="both"/>
            </w:pPr>
            <w:r w:rsidRPr="00790DB7">
              <w:t>64-200</w:t>
            </w:r>
            <w:r w:rsidRPr="00CB5EDB">
              <w:t xml:space="preserve"> </w:t>
            </w:r>
            <w:r w:rsidRPr="00790DB7">
              <w:t>Wolsztyn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3FE54D" w14:textId="77777777" w:rsidR="00790DB7" w:rsidRPr="00CB5EDB" w:rsidRDefault="00790DB7" w:rsidP="00272FCE">
            <w:pPr>
              <w:jc w:val="center"/>
            </w:pPr>
            <w:r w:rsidRPr="00790DB7">
              <w:t>92 379.24 zł</w:t>
            </w:r>
          </w:p>
        </w:tc>
      </w:tr>
      <w:tr w:rsidR="00790DB7" w:rsidRPr="00075CD0" w14:paraId="00A13000" w14:textId="77777777" w:rsidTr="00272FCE">
        <w:tc>
          <w:tcPr>
            <w:tcW w:w="993" w:type="dxa"/>
            <w:shd w:val="clear" w:color="auto" w:fill="auto"/>
            <w:vAlign w:val="center"/>
          </w:tcPr>
          <w:p w14:paraId="1EA5F2E6" w14:textId="77777777" w:rsidR="00790DB7" w:rsidRPr="00CB5EDB" w:rsidRDefault="00790DB7" w:rsidP="00272FCE">
            <w:pPr>
              <w:jc w:val="center"/>
            </w:pPr>
            <w:r w:rsidRPr="00790DB7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641E2C" w14:textId="77777777" w:rsidR="00790DB7" w:rsidRPr="00CB5EDB" w:rsidRDefault="00790DB7" w:rsidP="00272FCE">
            <w:pPr>
              <w:jc w:val="center"/>
            </w:pPr>
            <w:r w:rsidRPr="00790DB7">
              <w:t>1</w:t>
            </w:r>
          </w:p>
        </w:tc>
        <w:tc>
          <w:tcPr>
            <w:tcW w:w="4252" w:type="dxa"/>
            <w:shd w:val="clear" w:color="auto" w:fill="auto"/>
          </w:tcPr>
          <w:p w14:paraId="1EE655CD" w14:textId="77777777" w:rsidR="00790DB7" w:rsidRPr="00C82837" w:rsidRDefault="00790DB7" w:rsidP="00272FCE">
            <w:r w:rsidRPr="00790DB7">
              <w:t>PH SEA Paweł Bronikowski</w:t>
            </w:r>
          </w:p>
          <w:p w14:paraId="05766ED2" w14:textId="77777777" w:rsidR="00790DB7" w:rsidRPr="00CB5EDB" w:rsidRDefault="00790DB7" w:rsidP="00272FCE">
            <w:r w:rsidRPr="00790DB7">
              <w:t>Norbertańska</w:t>
            </w:r>
            <w:r w:rsidRPr="00CB5EDB">
              <w:t xml:space="preserve"> </w:t>
            </w:r>
            <w:r w:rsidRPr="00790DB7">
              <w:t>3</w:t>
            </w:r>
            <w:r w:rsidRPr="00CB5EDB">
              <w:t xml:space="preserve"> </w:t>
            </w:r>
          </w:p>
          <w:p w14:paraId="2B861D7F" w14:textId="77777777" w:rsidR="00790DB7" w:rsidRPr="00CB5EDB" w:rsidRDefault="00790DB7" w:rsidP="00272FCE">
            <w:pPr>
              <w:jc w:val="both"/>
            </w:pPr>
            <w:r w:rsidRPr="00790DB7">
              <w:t>09-402</w:t>
            </w:r>
            <w:r w:rsidRPr="00CB5EDB">
              <w:t xml:space="preserve"> </w:t>
            </w:r>
            <w:r w:rsidRPr="00790DB7">
              <w:t>Płock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6553F" w14:textId="77777777" w:rsidR="00790DB7" w:rsidRPr="00CB5EDB" w:rsidRDefault="00790DB7" w:rsidP="00272FCE">
            <w:pPr>
              <w:jc w:val="center"/>
            </w:pPr>
            <w:r w:rsidRPr="00790DB7">
              <w:t>124 662.35 zł</w:t>
            </w:r>
          </w:p>
        </w:tc>
      </w:tr>
    </w:tbl>
    <w:p w14:paraId="655F1F7F" w14:textId="77777777" w:rsidR="00272FCE" w:rsidRDefault="00272FCE" w:rsidP="00272FC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2BB28DF" w14:textId="7E62C75F" w:rsidR="00A80738" w:rsidRDefault="00A80738" w:rsidP="00272FC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2E8780D2" w14:textId="4073A65B" w:rsidR="00E3358C" w:rsidRDefault="00E3358C" w:rsidP="00272FC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6D159E09" w14:textId="77777777" w:rsidR="00E3358C" w:rsidRDefault="00E3358C" w:rsidP="00E3358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15CAB17" w14:textId="77777777" w:rsidR="00E3358C" w:rsidRDefault="00E3358C" w:rsidP="00E3358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0B1C79E2" w14:textId="77777777" w:rsidR="00E3358C" w:rsidRDefault="00E3358C" w:rsidP="00E3358C">
      <w:pPr>
        <w:pStyle w:val="Tekstpodstawowy"/>
        <w:spacing w:line="240" w:lineRule="auto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2FC1C966" w14:textId="77777777" w:rsidR="00E3358C" w:rsidRPr="006B27ED" w:rsidRDefault="00E3358C" w:rsidP="00272FC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E3358C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ED2BB" w14:textId="77777777" w:rsidR="001E3848" w:rsidRDefault="001E3848">
      <w:r>
        <w:separator/>
      </w:r>
    </w:p>
  </w:endnote>
  <w:endnote w:type="continuationSeparator" w:id="0">
    <w:p w14:paraId="35C34288" w14:textId="77777777" w:rsidR="001E3848" w:rsidRDefault="001E3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0A3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8C08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5455E" w14:textId="6F0C7B93" w:rsidR="009F189D" w:rsidRDefault="00E3358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8D2803" wp14:editId="4ADF2E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5277E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4D306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CAF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737E29" w14:textId="77777777" w:rsidR="009F189D" w:rsidRDefault="009F189D">
    <w:pPr>
      <w:pStyle w:val="Stopka"/>
      <w:tabs>
        <w:tab w:val="clear" w:pos="4536"/>
      </w:tabs>
      <w:jc w:val="center"/>
    </w:pPr>
  </w:p>
  <w:p w14:paraId="61BBDE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D1BB1" w14:textId="77777777" w:rsidR="001E3848" w:rsidRDefault="001E3848">
      <w:r>
        <w:separator/>
      </w:r>
    </w:p>
  </w:footnote>
  <w:footnote w:type="continuationSeparator" w:id="0">
    <w:p w14:paraId="3F1699A4" w14:textId="77777777" w:rsidR="001E3848" w:rsidRDefault="001E3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36EC0" w14:textId="77777777" w:rsidR="00790DB7" w:rsidRDefault="00790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FDA30" w14:textId="77777777" w:rsidR="00790DB7" w:rsidRDefault="00790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BD344" w14:textId="77777777" w:rsidR="00790DB7" w:rsidRDefault="00790D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848"/>
    <w:rsid w:val="00007727"/>
    <w:rsid w:val="00017720"/>
    <w:rsid w:val="00035488"/>
    <w:rsid w:val="000D7F25"/>
    <w:rsid w:val="000E00E5"/>
    <w:rsid w:val="00173B20"/>
    <w:rsid w:val="001C69FF"/>
    <w:rsid w:val="001E3848"/>
    <w:rsid w:val="0023318D"/>
    <w:rsid w:val="00272FCE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90DB7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3358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DDC057"/>
  <w15:chartTrackingRefBased/>
  <w15:docId w15:val="{8072515C-5172-44CE-9AE8-C63AEAB4A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2FC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3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0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6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89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9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8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61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08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52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0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06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2021-10-26T08:52:00Z</cp:lastPrinted>
  <dcterms:created xsi:type="dcterms:W3CDTF">2021-10-26T08:52:00Z</dcterms:created>
  <dcterms:modified xsi:type="dcterms:W3CDTF">2021-10-26T08:52:00Z</dcterms:modified>
</cp:coreProperties>
</file>