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3CD1B93" w14:textId="08BCBC9B" w:rsidR="00F73DA2" w:rsidRPr="00C65253" w:rsidRDefault="00A634B6" w:rsidP="00F73DA2">
      <w:pPr>
        <w:pStyle w:val="Nagwek3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A4D005" wp14:editId="181567F3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68E437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 w:rsidRPr="00C65253">
        <w:rPr>
          <w:rFonts w:ascii="Times New Roman" w:hAnsi="Times New Roman"/>
          <w:color w:val="FF0000"/>
          <w:u w:val="single"/>
        </w:rPr>
        <w:t>Załącznik nr 1</w:t>
      </w:r>
      <w:r w:rsidR="0062563A" w:rsidRPr="00C65253">
        <w:rPr>
          <w:rFonts w:ascii="Times New Roman" w:hAnsi="Times New Roman"/>
          <w:color w:val="FF0000"/>
          <w:u w:val="single"/>
        </w:rPr>
        <w:t>AA</w:t>
      </w:r>
      <w:r w:rsidR="00C65253" w:rsidRPr="00C65253">
        <w:rPr>
          <w:rFonts w:ascii="Times New Roman" w:hAnsi="Times New Roman"/>
          <w:color w:val="FF0000"/>
          <w:u w:val="single"/>
        </w:rPr>
        <w:t>A</w:t>
      </w:r>
    </w:p>
    <w:p w14:paraId="6EA77C04" w14:textId="77777777" w:rsidR="00F73DA2" w:rsidRDefault="00F73DA2" w:rsidP="00F73DA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D8656" w14:textId="77777777" w:rsidR="00F73DA2" w:rsidRPr="0022732C" w:rsidRDefault="00F73DA2" w:rsidP="00F73DA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2765D5" w14:textId="77777777" w:rsidR="00F73DA2" w:rsidRDefault="00F73DA2" w:rsidP="00F73DA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7A9F5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8402D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0BCCD1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BD4A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CD37F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FEA027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F6E2882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14FEE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84EC79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67082AD" w14:textId="77777777" w:rsidR="00F73DA2" w:rsidRDefault="00F73DA2" w:rsidP="00F73DA2">
      <w:pPr>
        <w:spacing w:line="360" w:lineRule="auto"/>
      </w:pPr>
      <w:r>
        <w:t>Do: Nazwa i siedziba Zamawiającego:</w:t>
      </w:r>
    </w:p>
    <w:p w14:paraId="2551DA7A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0373F10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727B20F6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8AC8549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D822E8B" w14:textId="77777777" w:rsidR="00F73DA2" w:rsidRDefault="00F73DA2" w:rsidP="00F73DA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640490F" w14:textId="77777777" w:rsidR="00F73DA2" w:rsidRDefault="00F73DA2" w:rsidP="00F73DA2">
      <w:pPr>
        <w:ind w:firstLine="3969"/>
        <w:rPr>
          <w:b/>
        </w:rPr>
      </w:pPr>
    </w:p>
    <w:p w14:paraId="7B3FB7FC" w14:textId="0D4B7297" w:rsidR="00F73DA2" w:rsidRDefault="00F73DA2" w:rsidP="00F73DA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85300" w:rsidRPr="00885300">
        <w:rPr>
          <w:b/>
        </w:rPr>
        <w:t>sukcesywna dostaw</w:t>
      </w:r>
      <w:r w:rsidR="00885300">
        <w:rPr>
          <w:b/>
        </w:rPr>
        <w:t>a</w:t>
      </w:r>
      <w:r w:rsidR="00885300" w:rsidRPr="00885300">
        <w:rPr>
          <w:b/>
        </w:rPr>
        <w:t xml:space="preserve"> niszczarek  dla potrzeb AGH-KC-zp.272-370/21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257115F" w14:textId="3E125BF9" w:rsidR="00A17ED0" w:rsidRPr="000E414E" w:rsidRDefault="00A17ED0" w:rsidP="00A17ED0">
      <w:pPr>
        <w:rPr>
          <w:b/>
          <w:color w:val="FF0000"/>
          <w:sz w:val="22"/>
          <w:szCs w:val="22"/>
          <w:highlight w:val="yellow"/>
        </w:rPr>
      </w:pPr>
      <w:r w:rsidRPr="000E414E">
        <w:rPr>
          <w:b/>
          <w:color w:val="FF0000"/>
          <w:sz w:val="22"/>
          <w:szCs w:val="22"/>
          <w:highlight w:val="yellow"/>
        </w:rPr>
        <w:t xml:space="preserve">grupa 1: niszczarka typ 1 –  grupa robocza: mała </w:t>
      </w:r>
      <w:r w:rsidR="000A4512" w:rsidRPr="000E414E">
        <w:rPr>
          <w:b/>
          <w:color w:val="FF0000"/>
          <w:sz w:val="22"/>
          <w:szCs w:val="22"/>
          <w:highlight w:val="yellow"/>
        </w:rPr>
        <w:t xml:space="preserve">- </w:t>
      </w:r>
      <w:r w:rsidRPr="000E414E">
        <w:rPr>
          <w:b/>
          <w:color w:val="FF0000"/>
          <w:sz w:val="22"/>
          <w:szCs w:val="22"/>
          <w:highlight w:val="yellow"/>
          <w:lang w:val="en-US"/>
        </w:rPr>
        <w:t xml:space="preserve"> 3 </w:t>
      </w:r>
      <w:proofErr w:type="spellStart"/>
      <w:r w:rsidRPr="000E414E">
        <w:rPr>
          <w:b/>
          <w:color w:val="FF0000"/>
          <w:sz w:val="22"/>
          <w:szCs w:val="22"/>
          <w:highlight w:val="yellow"/>
          <w:lang w:val="en-US"/>
        </w:rPr>
        <w:t>sztuki</w:t>
      </w:r>
      <w:proofErr w:type="spellEnd"/>
      <w:r w:rsidRPr="000E414E">
        <w:rPr>
          <w:b/>
          <w:color w:val="FF0000"/>
          <w:sz w:val="22"/>
          <w:szCs w:val="22"/>
          <w:lang w:val="en-US"/>
        </w:rPr>
        <w:t xml:space="preserve"> 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4385EF02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23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631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CD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8F685BA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EFC58" w14:textId="670A2B23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35C91" w14:textId="2191AB2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2DAAD" w14:textId="152661D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BFAF0" w14:textId="0EA4077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7E482644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527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3FD32" w14:textId="05AA1D6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4354" w14:textId="7E798FF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7844B10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1FF0124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0FE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FDC0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8E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</w:p>
          <w:p w14:paraId="7985E00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070DDC79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B2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AF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36E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T-2 / E-2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681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D7971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DE89FBC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FBB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7D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8C4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Pasek  Maksymalnie do 4mm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88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CA981E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E3DE507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A0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1FB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48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220mm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C1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38A5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98D8EF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8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79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E58D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20 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53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9CC9C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65501BE5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1E3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69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17C8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3B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2D44B0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03E96300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B08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D1D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241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C15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0E11AE7C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7AA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23B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B8A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E70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……………………</w:t>
            </w:r>
          </w:p>
          <w:p w14:paraId="5D11C7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308AC1E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F8E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B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E6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E0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6228985E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DBB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1A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9D6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8FC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166999BB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A45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7E9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83E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6A8E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8DD431A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F0AEB" w14:textId="1B938A5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28C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6B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EB0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6B3D3D9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41D55" w14:textId="48CD63E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5F4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FD2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B262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E073CDA" w14:textId="77777777" w:rsidTr="001C2E1F">
        <w:trPr>
          <w:trHeight w:val="558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32DAE" w14:textId="1910BBA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C64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BBE7A" w14:textId="7A730FA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</w:t>
            </w:r>
            <w:r w:rsidR="00C65253">
              <w:rPr>
                <w:rFonts w:ascii="Times New Roman" w:hAnsi="Times New Roman" w:cs="Times New Roman"/>
              </w:rPr>
              <w:t>60</w:t>
            </w:r>
            <w:r w:rsidRPr="00885300">
              <w:rPr>
                <w:rFonts w:ascii="Times New Roman" w:hAnsi="Times New Roman" w:cs="Times New Roman"/>
              </w:rPr>
              <w:t>dB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74D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781D4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9AC73E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642F3" w14:textId="0C8F31A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330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F0E8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BF2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48EC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EFB953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82517" w14:textId="64489BE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39C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B91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ze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A14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4BEBAD76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C653" w14:textId="064CA311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42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5380A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8FED1" w14:textId="4ABE5795" w:rsidR="00964069" w:rsidRDefault="0075315C" w:rsidP="00964069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 w:rsidR="00964069">
              <w:rPr>
                <w:iCs/>
                <w:sz w:val="18"/>
                <w:szCs w:val="18"/>
              </w:rPr>
              <w:br/>
            </w:r>
            <w:r>
              <w:rPr>
                <w:iCs/>
                <w:sz w:val="18"/>
                <w:szCs w:val="18"/>
              </w:rPr>
              <w:t xml:space="preserve">PN-EN ISO 9001 lub równoważną </w:t>
            </w:r>
            <w:r w:rsidR="001F54DA"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>
              <w:rPr>
                <w:iCs/>
                <w:sz w:val="18"/>
                <w:szCs w:val="18"/>
              </w:rPr>
              <w:t xml:space="preserve">  PN-EN ISO 14001 lub równoważną</w:t>
            </w:r>
            <w:r w:rsidR="00964069">
              <w:rPr>
                <w:iCs/>
                <w:sz w:val="18"/>
                <w:szCs w:val="18"/>
              </w:rPr>
              <w:t xml:space="preserve"> </w:t>
            </w:r>
          </w:p>
          <w:p w14:paraId="7BF6C469" w14:textId="45175331" w:rsidR="00964069" w:rsidRPr="00964069" w:rsidRDefault="00964069" w:rsidP="00964069">
            <w:pPr>
              <w:spacing w:before="60" w:after="60"/>
              <w:ind w:left="30" w:right="-72"/>
              <w:rPr>
                <w:iCs/>
                <w:sz w:val="18"/>
                <w:szCs w:val="18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 w:rsidR="001F54DA"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45063487" w14:textId="7D7A94C8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14:paraId="1C82405B" w14:textId="037DAB66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2A6A1" w14:textId="77777777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12F6A7E" w14:textId="6459D77B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  szt.</w:t>
      </w:r>
      <w:r>
        <w:rPr>
          <w:b/>
        </w:rPr>
        <w:t>: .........................................................................PLN</w:t>
      </w:r>
    </w:p>
    <w:p w14:paraId="04E99A75" w14:textId="34D54913" w:rsidR="000A4512" w:rsidRDefault="000A4512" w:rsidP="00885300">
      <w:pPr>
        <w:pStyle w:val="Tekstpodstawowy"/>
        <w:rPr>
          <w:rFonts w:ascii="Cambria" w:hAnsi="Cambria" w:cs="Cambria"/>
          <w:sz w:val="32"/>
          <w:szCs w:val="32"/>
        </w:rPr>
      </w:pPr>
      <w:r>
        <w:t>Powyższa cena zawiera podatek VAT w wysokości .......... % tj.…………………….PLN</w:t>
      </w:r>
    </w:p>
    <w:p w14:paraId="2D5275FC" w14:textId="77777777" w:rsidR="00A17ED0" w:rsidRDefault="00A17ED0" w:rsidP="00A17ED0">
      <w:pPr>
        <w:rPr>
          <w:sz w:val="32"/>
          <w:szCs w:val="32"/>
        </w:rPr>
      </w:pPr>
    </w:p>
    <w:p w14:paraId="4F851252" w14:textId="44657C20" w:rsidR="00A17ED0" w:rsidRPr="00A017E6" w:rsidRDefault="00A17ED0" w:rsidP="00A17ED0">
      <w:pPr>
        <w:rPr>
          <w:b/>
          <w:color w:val="FF0000"/>
        </w:rPr>
      </w:pPr>
      <w:r w:rsidRPr="00A017E6">
        <w:rPr>
          <w:b/>
          <w:color w:val="FF0000"/>
          <w:highlight w:val="yellow"/>
        </w:rPr>
        <w:t>Grupa  1: niszczarka typ 2 –  grupa robocza: mała</w:t>
      </w:r>
      <w:r w:rsidR="000A4512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 xml:space="preserve"> 3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7FE3B6B8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CC2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CE7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EBA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48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733474C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A56E" w14:textId="45BEDA29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5F14" w14:textId="1434FAF6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44E3E" w14:textId="58DB1D1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A8169" w14:textId="76478E4C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62629DE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32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6BA8C" w14:textId="10D72FEE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F942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7814845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7491CADD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0F3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9BEF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6B535" w14:textId="2CF3969E" w:rsidR="000A4512" w:rsidRPr="00885300" w:rsidRDefault="000A4512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425B71B" w14:textId="45EE5EC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  <w:p w14:paraId="4A6089C3" w14:textId="2A56847F" w:rsidR="000A4512" w:rsidRPr="00885300" w:rsidRDefault="000A4512" w:rsidP="000A4512">
            <w:pPr>
              <w:rPr>
                <w:i/>
                <w:sz w:val="20"/>
                <w:szCs w:val="20"/>
              </w:rPr>
            </w:pPr>
          </w:p>
        </w:tc>
      </w:tr>
      <w:tr w:rsidR="00A17ED0" w:rsidRPr="00885300" w14:paraId="1278F533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07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B9F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9AF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T-4 / E-3 / F-1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2F3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00608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0A0BD27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351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3799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ścinku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C0C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4x25 mm ,ścinki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F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EDC4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82F66F0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57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CF7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8D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220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9E6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6F62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40EAA70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CC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502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Kosz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6F05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20 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FDA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99AD5F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AC0D32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D58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4B5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A23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6. kartek A4 80 g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3E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ED682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949D082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0F0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3A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E7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3CEF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  <w:p w14:paraId="6E9FD91A" w14:textId="77777777" w:rsidR="000E414E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  <w:p w14:paraId="686E4494" w14:textId="2DF6C2E7" w:rsidR="000E414E" w:rsidRPr="00885300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885300" w14:paraId="7B9E7537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0F6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CB0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66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C8D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231628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770AF1C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3AF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E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C5E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4E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C9F296C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EA6C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846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6F7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9BE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6980841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C8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3C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41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D64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5FA034F1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ABB32" w14:textId="57222F9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C1F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046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F35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2D9C0818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BED3A" w14:textId="0D6C08C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88C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</w:t>
            </w:r>
            <w:r w:rsidRPr="00885300">
              <w:rPr>
                <w:rFonts w:ascii="Times New Roman" w:hAnsi="Times New Roman" w:cs="Times New Roman"/>
              </w:rPr>
              <w:lastRenderedPageBreak/>
              <w:t>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6FB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C9FD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2893E1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F3B2A" w14:textId="633E921B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D9E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26242" w14:textId="06626B58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</w:t>
            </w:r>
            <w:r w:rsidR="00C65253">
              <w:rPr>
                <w:rFonts w:ascii="Times New Roman" w:hAnsi="Times New Roman" w:cs="Times New Roman"/>
              </w:rPr>
              <w:t>60</w:t>
            </w:r>
            <w:r w:rsidRPr="008853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06F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2D0751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303AA38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CBC5" w14:textId="7F95F4F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F24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2B9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1D5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2A9B1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7D865CE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5F89D" w14:textId="2C8D32C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F89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69D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15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6C5C7D2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C3957" w14:textId="1CC02FAC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0C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B218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611B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742D28E" w14:textId="77777777" w:rsidR="001F54DA" w:rsidRPr="00964069" w:rsidRDefault="001F54DA" w:rsidP="001F54DA">
            <w:pPr>
              <w:spacing w:before="60" w:after="60"/>
              <w:ind w:left="30" w:right="-72"/>
              <w:rPr>
                <w:iCs/>
                <w:sz w:val="18"/>
                <w:szCs w:val="18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4EB95384" w14:textId="2617C92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B103E9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16F00C7D" w14:textId="3EC4B38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3szt.</w:t>
      </w:r>
      <w:r>
        <w:rPr>
          <w:b/>
        </w:rPr>
        <w:t>: .........................................................................PLN</w:t>
      </w:r>
    </w:p>
    <w:p w14:paraId="121BE138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29B48728" w14:textId="77777777" w:rsidR="00A17ED0" w:rsidRDefault="00A17ED0" w:rsidP="00A17ED0">
      <w:pPr>
        <w:rPr>
          <w:sz w:val="32"/>
          <w:szCs w:val="32"/>
        </w:rPr>
      </w:pPr>
    </w:p>
    <w:p w14:paraId="68B4A8B8" w14:textId="7CEAD1BD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>Grupa  1: niszczarka typ 3 –  grupa robocza: mała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2053"/>
        <w:gridCol w:w="3200"/>
        <w:gridCol w:w="3200"/>
      </w:tblGrid>
      <w:tr w:rsidR="00A17ED0" w:rsidRPr="00885300" w14:paraId="73DB9E7A" w14:textId="77777777" w:rsidTr="00885300">
        <w:trPr>
          <w:trHeight w:val="5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98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D91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DAC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F6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4A9AAC5D" w14:textId="77777777" w:rsidTr="00885300">
        <w:trPr>
          <w:trHeight w:val="1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BB617" w14:textId="322AE15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56F4B" w14:textId="0A3FFEF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B490C" w14:textId="0A79D7DA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F8B2" w14:textId="4E8CFB0D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97BC81F" w14:textId="77777777" w:rsidTr="00885300">
        <w:trPr>
          <w:trHeight w:val="5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354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1C2EF" w14:textId="7484B6C0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011A2" w14:textId="176ABA95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3131404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3CDC159E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92F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CF3C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63CC9" w14:textId="07CA6F6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4005C27" w14:textId="577D4CC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4BA9854B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612E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F42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E4A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P-4 / T-4 / E-3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D6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CBEF5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FB0140E" w14:textId="77777777" w:rsidTr="00885300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B59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59E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F56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4x40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23D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621E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5CC72A5" w14:textId="77777777" w:rsidTr="00885300">
        <w:trPr>
          <w:trHeight w:val="6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E35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EB6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08C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591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24616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17919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6D8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573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FA59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FCB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50527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05706A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0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5F9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4C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9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3A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AC62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C9CF8C8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5EB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358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E03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241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5AA1CD9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0D8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4BA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6FB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F77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A449F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3454678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17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4DD7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2C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92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5CE6572B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D1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930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452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707E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8DDA91B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B06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DCE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AE1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40E8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7B3FD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D5D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E7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42BF7" w14:textId="6A607ED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77D0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8B0716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1A0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49B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4C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CD1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C008C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B8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8AD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17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A4A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9880C0D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E11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ED5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C8E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D83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D28D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:rsidRPr="00885300" w14:paraId="52447C7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2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539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07B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954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4EEA5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3603A375" w14:textId="77777777" w:rsidTr="00885300">
        <w:trPr>
          <w:trHeight w:val="1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844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C6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AB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54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64BD3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F7F5C76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287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B35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34C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50A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2333C8" w14:textId="77777777" w:rsidTr="00885300">
        <w:trPr>
          <w:trHeight w:val="6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3C131" w14:textId="0715546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7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4992CB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815C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3D38A972" w14:textId="77777777" w:rsidR="001F54DA" w:rsidRPr="00964069" w:rsidRDefault="001F54DA" w:rsidP="001F54DA">
            <w:pPr>
              <w:spacing w:before="60" w:after="60"/>
              <w:ind w:left="30" w:right="-72"/>
              <w:rPr>
                <w:iCs/>
                <w:sz w:val="18"/>
                <w:szCs w:val="18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0879F11A" w14:textId="43D1A086" w:rsidR="00A17ED0" w:rsidRPr="00964069" w:rsidRDefault="00A17ED0" w:rsidP="00964069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</w:p>
        </w:tc>
      </w:tr>
    </w:tbl>
    <w:p w14:paraId="7B0E6967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2EEA002" w14:textId="4F984349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77D55DA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3DE494C" w14:textId="77777777" w:rsidR="00A017E6" w:rsidRDefault="00A017E6" w:rsidP="00A17ED0">
      <w:pPr>
        <w:rPr>
          <w:sz w:val="32"/>
          <w:szCs w:val="32"/>
        </w:rPr>
      </w:pPr>
    </w:p>
    <w:p w14:paraId="670DBA2E" w14:textId="6E017F26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>Grupa  1: niszczarka typ 4 –  grupa robocza: mała 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45482ED8" w14:textId="77777777" w:rsidTr="005C1EC6">
        <w:trPr>
          <w:trHeight w:val="79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C58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14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2C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6BC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DDEB718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9F606" w14:textId="1187F9C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0310D" w14:textId="2828739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696B7" w14:textId="29767E9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0BFE5" w14:textId="66731B9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7AB628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2D3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3851C" w14:textId="621F345B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65A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6C4D1A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B5508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EFE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936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8169E" w14:textId="222F7588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498C6D97" w14:textId="4A77B503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23CCE9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377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DDD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290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 T-5 / E-4/F-1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FBB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52B02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C3130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E5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923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7A7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2x15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3DF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A1A1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26E4A60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DD67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8C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23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196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C7A7F3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877B71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81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F6A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A17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223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66F2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B9B06F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830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565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A9B9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10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0369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6778D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5F4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452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F8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BB3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2A09B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39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15B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D95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309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1FEF9B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9521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2E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211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91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5DF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6A29A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AF0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AB6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43F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E4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14101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0A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F5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F12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76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3353A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B0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366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B1BD7" w14:textId="4FFE7FB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D36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9E67D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E4E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3BC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F0E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8FE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BBCF9C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2A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573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zabezpieczeniem przed przeciążeniem eliminuje </w:t>
            </w:r>
            <w:r w:rsidRPr="00885300">
              <w:rPr>
                <w:rFonts w:ascii="Times New Roman" w:hAnsi="Times New Roman" w:cs="Times New Roman"/>
              </w:rPr>
              <w:lastRenderedPageBreak/>
              <w:t>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0BC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A69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85BE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6F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079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24B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13A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A71F9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8C3792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D4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1E2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BD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032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EA48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4410854" w14:textId="77777777" w:rsidTr="00A17ED0">
        <w:trPr>
          <w:trHeight w:val="122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A84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1BF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03F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77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38945A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902AD8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96C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EEA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B8C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BB3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A21DAEC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ECEBB" w14:textId="685CD66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DD1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FBC6F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36CFDD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A17B25A" w14:textId="0DA06C10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E5BB733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2F900A14" w14:textId="0EC267A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3DF5FFB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A0F7854" w14:textId="0B7CDEC3" w:rsidR="00A17ED0" w:rsidRDefault="00A17ED0" w:rsidP="00A17ED0">
      <w:pPr>
        <w:rPr>
          <w:b/>
          <w:sz w:val="32"/>
          <w:szCs w:val="32"/>
        </w:rPr>
      </w:pPr>
    </w:p>
    <w:p w14:paraId="52878A4F" w14:textId="66AE8EC2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 xml:space="preserve">Grupa 2: niszczarka typ 1 – grupa robocza: średnia  </w:t>
      </w:r>
      <w:r w:rsidR="00A017E6" w:rsidRPr="00885300">
        <w:rPr>
          <w:b/>
          <w:color w:val="FF0000"/>
          <w:highlight w:val="yellow"/>
        </w:rPr>
        <w:t>-</w:t>
      </w:r>
      <w:r w:rsidRPr="00885300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3DAFB8A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1DC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9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76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714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CE34AB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BE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F697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E30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769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59E87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728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AC885" w14:textId="7C6E08A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B72C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ACF1BAE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A098E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F83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ED32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EDDAD" w14:textId="57751889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</w:t>
            </w:r>
          </w:p>
          <w:p w14:paraId="38579FF7" w14:textId="67A07B1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EDB170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79F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E38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07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F34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6BF959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51F2EA6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F38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60D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pasek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703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CA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E98C0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DF7F2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D58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615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D46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6E5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BDB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AAAFC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D3C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F46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484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77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0795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63667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6BA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3A3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C02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675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06CF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99B333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E42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E0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4ED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130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B4BB2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99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D21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273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8B8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8D36A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9057C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6C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335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EB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943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CDC9EE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40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67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1B84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D27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AEFDC0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C86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D51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C3B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07D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6F0B82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9C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B26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4E1D2" w14:textId="0EB513AD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7FB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2DEA7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5A9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52A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50B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81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23D40D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8A7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7CA2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zabezpieczeniem przed </w:t>
            </w:r>
            <w:r w:rsidRPr="00885300">
              <w:rPr>
                <w:rFonts w:ascii="Times New Roman" w:hAnsi="Times New Roman" w:cs="Times New Roman"/>
              </w:rPr>
              <w:lastRenderedPageBreak/>
              <w:t>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470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12C5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A7175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C7F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AE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Głośność( bieg jałowy)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795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14A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B4D32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51EFDE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3676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2C6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E62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0,06m/s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1CF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528E0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52CE9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F67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558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C63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831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3B72A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CC9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B69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173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1FE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81A2C0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AC3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CD4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800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AD5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52AFC7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6F5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094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751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726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EB251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43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2EA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 wykonane z jednego elementu stali, hartowane, odporne na zszywki i spinacze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BB1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br/>
            </w: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83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D6E7D66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134A71" w14:textId="401E962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B94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513A5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BDDBC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321F14D2" w14:textId="2B416B38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CD2312B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36B5263F" w14:textId="72EE8B3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E8920BE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2CDAC56" w14:textId="77777777" w:rsidR="00A17ED0" w:rsidRDefault="00A17ED0" w:rsidP="00A17ED0">
      <w:pPr>
        <w:rPr>
          <w:rFonts w:ascii="Cambria" w:hAnsi="Cambria" w:cs="Cambria"/>
          <w:sz w:val="32"/>
          <w:szCs w:val="32"/>
        </w:rPr>
      </w:pPr>
    </w:p>
    <w:p w14:paraId="67738F54" w14:textId="73AA31A3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2 – grupa robocza: średnia 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57FEADC4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E86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8EE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FCE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C4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69C198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D0F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3C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E6D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6C7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32E66426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D2F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0D0A6" w14:textId="4B31707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15B3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2215A1A1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3C2727D0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CC4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35DD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B813A" w14:textId="01C6957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FD2FC55" w14:textId="1CB02295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2F5F6B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F35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CC7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DF6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8E4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74FFE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FEF54C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6BD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7E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21D8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8D4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55998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D93E9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3A7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4E5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BF6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90E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969ED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9BA81C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30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B1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C75E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33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60931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1A5B07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C0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2B6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A127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2DD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920FD6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666B40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03F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652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27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DA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D98E96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5D55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793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D99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647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2A276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ADA59F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E2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58C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9F2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AC9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26AE9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A07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847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560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783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AF86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F3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33F1F" w14:textId="1C1AFEB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Składana osłona bezpieczeństwa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974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8714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0B6A9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3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4D0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72A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562C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8020D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639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CE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70AA" w14:textId="1D7E7C8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8FD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6DD6EDF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969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324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DDC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D038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1133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F31B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5A5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DBC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D2C1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1DB4A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4FB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66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68C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503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82A4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93BE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BC5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A81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59E5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8C0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323F0A1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97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42D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F9E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D7BB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92C67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41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34D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FA9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E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4215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E2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FA95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E5C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1D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B0040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02B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706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EBF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5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EF7BEC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4B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BAD8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CE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0F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5150C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D699D" w14:textId="454CB42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97A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553148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26D3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B28B916" w14:textId="73246BF5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32656090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6363F17" w14:textId="3988217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A1F39D6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1A576E98" w14:textId="1817F188" w:rsidR="00A17ED0" w:rsidRPr="00A17ED0" w:rsidRDefault="00A17ED0" w:rsidP="00A17ED0">
      <w:pPr>
        <w:rPr>
          <w:b/>
        </w:rPr>
      </w:pPr>
      <w:r w:rsidRPr="00A17ED0">
        <w:rPr>
          <w:b/>
          <w:color w:val="FF0000"/>
          <w:highlight w:val="yellow"/>
        </w:rPr>
        <w:t xml:space="preserve">Grupa 2: niszczarka typ 3 – grupa robocza: średnia </w:t>
      </w:r>
      <w:r w:rsidR="00A017E6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75870235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A6E4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632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B362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878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DBDC87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CA4C9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AA4D5" w14:textId="30103EE4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27C36" w14:textId="72E94D53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3EEC4" w14:textId="21CB3328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37D69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DC5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BEEE3" w14:textId="01751906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C83DA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15F2ED11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4AEDF53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733E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E72F0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CE0CA" w14:textId="4B857ED2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01C5B79" w14:textId="044DBA33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A7BA9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52B0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0828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C973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P-5 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0E8F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467EC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0501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F3A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1FCB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951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2x15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22E9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63D1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ABF9E4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E086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452A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362E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150A8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141F77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8C2FA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88C1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26C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4BB4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85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B1E8974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B5F09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D49D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5F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139F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A76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BE992EA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D58183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B21E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F6C7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B04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48E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BF3A6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678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EB9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2AE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A33B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E1DA13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9F8A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0B02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92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C93D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F899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080A8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061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200B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59B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AE1DE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067B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956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77A50" w14:textId="5AB40D9C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Składana osłona bezpieczeństwa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C09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2ADE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C0676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FEAF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54D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3B23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955E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0A173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C1CB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6257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74A25" w14:textId="6FA131C4" w:rsidR="00A17ED0" w:rsidRPr="0091748B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4756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B1520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A58E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246C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303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CA86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C7FD3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6171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0F91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0CD7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7D7A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78DBB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72D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71F0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650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67F5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1FFA5F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86D706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50336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8FDA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854CD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A01A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23A10B6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7D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7B3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2842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B53AE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B8BB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0433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E8C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2469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B4BD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01D7D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E7F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7535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4EB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2BE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7A36B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32B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7BA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19F7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F6D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31DE2A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425F7" w14:textId="0E55EE9B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1748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11F8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2A2D9E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EBE6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6F37151D" w14:textId="69FB40BB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035589E1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3973709" w14:textId="0341A721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B5E8514" w14:textId="487B075E" w:rsidR="005C1EC6" w:rsidRPr="001C2E1F" w:rsidRDefault="00A017E6" w:rsidP="001C2E1F">
      <w:pPr>
        <w:pStyle w:val="Tekstpodstawowy"/>
      </w:pPr>
      <w:r>
        <w:t>Powyższa cena zawiera podatek VAT w wysokości .......... % tj.…………………….PLN</w:t>
      </w:r>
    </w:p>
    <w:p w14:paraId="309CE391" w14:textId="69BCAF3E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4 – grupa robocza: średnia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4270635A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2F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D9E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105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72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68E3431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048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D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F4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019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2AC3B16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519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D606E" w14:textId="069BB9E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93BC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3F7C0CC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F5FC57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380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2039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43E2D" w14:textId="45B1A38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6D603861" w14:textId="1F37F81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8E7D25E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84E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972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BE2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EA6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EC1B9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397FC20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E6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D4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A61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862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E0D699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491958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03B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D62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17F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2C6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8DBE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E567780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DF2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CAA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59F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34L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B8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9DA7F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0F4647C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31E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C52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DE74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Min. 12 kartek A4 80 g niszczenie ręczne</w:t>
            </w:r>
          </w:p>
          <w:p w14:paraId="55EF6F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Min. 300 kartek  A4 80 g niszczenie automatyczne z podajnika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5DA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ABD1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609EBF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1D2F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0BB8303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41E7ED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17ED0" w14:paraId="478BB92A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F9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25A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1BA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A8D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156E5E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B5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06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6A4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B7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B1EC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5294A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7CF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53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FA6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40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5BAD389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CA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F5F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FD3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160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1A020B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FAAC3" w14:textId="6A7DDEF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6E6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4CA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7F6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4A76E5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D205D" w14:textId="13A9B175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F44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F5112" w14:textId="79B91F2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07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2EC1397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015B1" w14:textId="3A5A058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D13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73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49B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B179E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85C9A" w14:textId="5E33FBAC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544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38B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AE6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00BAE6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F5929" w14:textId="51E91ED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C28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303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35B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6EB684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BE1BA87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6E81" w14:textId="76B262B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F1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6EE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9F7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15A8232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D9127" w14:textId="533706C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663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B7A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533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075F2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1A15E" w14:textId="65F309B4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8478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CB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517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3AEB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A6FC0" w14:textId="16FDDB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DF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CF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EB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482E19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28E13" w14:textId="5C9173DA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168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EBB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5F9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F4D92B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D35BE" w14:textId="1CC2A0AA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3B0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4C5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8A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860D91B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A78F4" w14:textId="48AB7BCB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EEC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43D5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1A9D3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5CF68533" w14:textId="0BBF1A74" w:rsidR="00A17ED0" w:rsidRPr="001F54DA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3BD54AC6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0A273FC" w14:textId="1761470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3448FF4C" w14:textId="1A20A850" w:rsidR="00A017E6" w:rsidRPr="00885300" w:rsidRDefault="00A017E6" w:rsidP="00885300">
      <w:pPr>
        <w:pStyle w:val="Tekstpodstawowy"/>
      </w:pPr>
      <w:r>
        <w:t>Powyższa cena zawiera podatek VAT w wysokości .......... % tj.…………………….PLN</w:t>
      </w:r>
    </w:p>
    <w:p w14:paraId="563251A4" w14:textId="77777777" w:rsidR="001C2E1F" w:rsidRDefault="001C2E1F" w:rsidP="00A17ED0">
      <w:pPr>
        <w:rPr>
          <w:b/>
          <w:color w:val="FF0000"/>
          <w:highlight w:val="yellow"/>
        </w:rPr>
      </w:pPr>
    </w:p>
    <w:p w14:paraId="4BE0E220" w14:textId="77777777" w:rsidR="001C2E1F" w:rsidRDefault="001C2E1F" w:rsidP="00A17ED0">
      <w:pPr>
        <w:rPr>
          <w:b/>
          <w:color w:val="FF0000"/>
          <w:highlight w:val="yellow"/>
        </w:rPr>
      </w:pPr>
    </w:p>
    <w:p w14:paraId="4606DA33" w14:textId="77777777" w:rsidR="001C2E1F" w:rsidRDefault="001C2E1F" w:rsidP="00A17ED0">
      <w:pPr>
        <w:rPr>
          <w:b/>
          <w:color w:val="FF0000"/>
          <w:highlight w:val="yellow"/>
        </w:rPr>
      </w:pPr>
    </w:p>
    <w:p w14:paraId="29D67761" w14:textId="77777777" w:rsidR="001C2E1F" w:rsidRDefault="001C2E1F" w:rsidP="00A17ED0">
      <w:pPr>
        <w:rPr>
          <w:b/>
          <w:color w:val="FF0000"/>
          <w:highlight w:val="yellow"/>
        </w:rPr>
      </w:pPr>
    </w:p>
    <w:p w14:paraId="7858ABF5" w14:textId="77777777" w:rsidR="001C2E1F" w:rsidRDefault="001C2E1F" w:rsidP="00A17ED0">
      <w:pPr>
        <w:rPr>
          <w:b/>
          <w:color w:val="FF0000"/>
          <w:highlight w:val="yellow"/>
        </w:rPr>
      </w:pPr>
    </w:p>
    <w:p w14:paraId="66597EEE" w14:textId="77777777" w:rsidR="001C2E1F" w:rsidRDefault="001C2E1F" w:rsidP="00A17ED0">
      <w:pPr>
        <w:rPr>
          <w:b/>
          <w:color w:val="FF0000"/>
          <w:highlight w:val="yellow"/>
        </w:rPr>
      </w:pPr>
    </w:p>
    <w:p w14:paraId="22351FA5" w14:textId="77777777" w:rsidR="001C2E1F" w:rsidRDefault="001C2E1F" w:rsidP="00A17ED0">
      <w:pPr>
        <w:rPr>
          <w:b/>
          <w:color w:val="FF0000"/>
          <w:highlight w:val="yellow"/>
        </w:rPr>
      </w:pPr>
    </w:p>
    <w:p w14:paraId="2339CA69" w14:textId="12675BB0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3: niszczarka typ 1 – grupa robocza: duża  </w:t>
      </w:r>
      <w:r w:rsidR="00A017E6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71F1A56A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6F0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33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502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10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04AFCB3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3D5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45C7C" w14:textId="0A9B3D8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CC06F" w14:textId="6580D92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F55CA" w14:textId="091ABB1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BECBD2C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D42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B5DC4" w14:textId="68DFB3DF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90B2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EBEE1E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3B7BE2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21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809B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E1DBF" w14:textId="39C5808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728CFC7" w14:textId="1A74FB0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7132E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725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D8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34E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5F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1CB80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2B20DF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FC3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9D1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107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A1B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57DB5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1C43C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DC1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8A1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686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260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1FA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875FE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1D042AD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847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C3A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Pojemność kosza 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A35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56B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DBC54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4B4C35A" w14:textId="77777777" w:rsidTr="00A17ED0">
        <w:trPr>
          <w:trHeight w:val="1323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C6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3354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69A81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DE00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79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73FB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70B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00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B9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7C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BB8DD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75BA79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42F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236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CB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08A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CFB242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90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71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72F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57A3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43A04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5CBC9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662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8F743" w14:textId="2906394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>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2A64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28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4A79C0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0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3B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5EEB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3427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C8F734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D61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09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759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B9D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CCF6D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694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083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551F4" w14:textId="76FB6A6A" w:rsidR="00A17ED0" w:rsidRPr="00885300" w:rsidRDefault="00487C9C">
            <w:pPr>
              <w:jc w:val="center"/>
              <w:rPr>
                <w:sz w:val="20"/>
                <w:szCs w:val="20"/>
              </w:rPr>
            </w:pPr>
            <w:r w:rsidRPr="00885300"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5D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7648A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280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9290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7EB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EA473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E73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D7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BF88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F988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5B74F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B8F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85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47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3C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BE64E7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0E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472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8388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DE2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F0098D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C8D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62B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FF2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F27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427B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42F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EE8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04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7542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83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C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4BD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237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98B5A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1CF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A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62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AFF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BF7BDD2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E87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4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727D0A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FA6F6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54B12C27" w14:textId="6372E5B7" w:rsidR="00A17ED0" w:rsidRPr="001F54DA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37BD73AE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A0B9F5E" w14:textId="51882FA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2AEDCC17" w14:textId="70982A66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D814C6C" w14:textId="102EB085" w:rsidR="00A17ED0" w:rsidRPr="00885300" w:rsidRDefault="00A17ED0" w:rsidP="00A17ED0">
      <w:pPr>
        <w:rPr>
          <w:b/>
          <w:color w:val="FF0000"/>
          <w:sz w:val="20"/>
          <w:szCs w:val="20"/>
          <w:highlight w:val="yellow"/>
        </w:rPr>
      </w:pPr>
      <w:r w:rsidRPr="00885300">
        <w:rPr>
          <w:b/>
          <w:color w:val="FF0000"/>
          <w:sz w:val="20"/>
          <w:szCs w:val="20"/>
          <w:highlight w:val="yellow"/>
        </w:rPr>
        <w:t xml:space="preserve">Grupa 3: niszczarka typ 2 – grupa robocza: duża  </w:t>
      </w:r>
      <w:r w:rsidR="00A017E6" w:rsidRPr="00885300">
        <w:rPr>
          <w:b/>
          <w:color w:val="FF0000"/>
          <w:sz w:val="20"/>
          <w:szCs w:val="20"/>
          <w:highlight w:val="yellow"/>
        </w:rPr>
        <w:t>-</w:t>
      </w:r>
      <w:r w:rsidRPr="00885300">
        <w:rPr>
          <w:b/>
          <w:color w:val="FF0000"/>
          <w:sz w:val="20"/>
          <w:szCs w:val="20"/>
          <w:highlight w:val="yellow"/>
        </w:rPr>
        <w:t xml:space="preserve"> 4 sztuki</w:t>
      </w:r>
    </w:p>
    <w:tbl>
      <w:tblPr>
        <w:tblOverlap w:val="never"/>
        <w:tblW w:w="5152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"/>
        <w:gridCol w:w="3381"/>
        <w:gridCol w:w="4263"/>
        <w:gridCol w:w="1422"/>
      </w:tblGrid>
      <w:tr w:rsidR="00A17ED0" w:rsidRPr="0091748B" w14:paraId="6AD17298" w14:textId="77777777" w:rsidTr="005C1EC6">
        <w:trPr>
          <w:trHeight w:val="993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5DAF4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98A0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250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2527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91748B" w14:paraId="0581F4C8" w14:textId="77777777" w:rsidTr="00CF0136">
        <w:trPr>
          <w:trHeight w:val="111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61E3E" w14:textId="618723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2EF16" w14:textId="2AC06D66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B1288" w14:textId="119864B1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2D715" w14:textId="4A6FCB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C1EC6" w:rsidRPr="0091748B" w14:paraId="36E12029" w14:textId="3B74E4EB" w:rsidTr="00CF0136">
        <w:trPr>
          <w:trHeight w:val="50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98605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3DE17" w14:textId="551A6D80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PRODUCENT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5BE9F5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3D2B0810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  <w:tc>
          <w:tcPr>
            <w:tcW w:w="1427" w:type="dxa"/>
            <w:tcBorders>
              <w:left w:val="nil"/>
            </w:tcBorders>
            <w:shd w:val="clear" w:color="auto" w:fill="auto"/>
          </w:tcPr>
          <w:p w14:paraId="0E7EF15A" w14:textId="77777777" w:rsidR="005C1EC6" w:rsidRPr="0091748B" w:rsidRDefault="005C1EC6"/>
        </w:tc>
      </w:tr>
      <w:tr w:rsidR="005C1EC6" w:rsidRPr="0091748B" w14:paraId="5EA89E15" w14:textId="6EF97DEF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90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A9CE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MODEL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2A6F1E" w14:textId="407DF210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…………………………………………….</w:t>
            </w:r>
          </w:p>
          <w:p w14:paraId="086325AA" w14:textId="31B27475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6124D2" w14:textId="77777777" w:rsidR="005C1EC6" w:rsidRPr="0091748B" w:rsidRDefault="005C1EC6"/>
        </w:tc>
      </w:tr>
      <w:tr w:rsidR="00A17ED0" w:rsidRPr="0091748B" w14:paraId="7D503417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575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2423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2925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P-4/ O-3/T-4 / E-3 /F-1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5F2F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BA613B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4E04A4E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B4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F4A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8C52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4,5x40mm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1199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0030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2882277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F5F6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D220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E63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73E1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245959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4BFE62B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EDE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DF2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E6E0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ED5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6D3F22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59A5CE43" w14:textId="77777777" w:rsidTr="005C1EC6">
        <w:trPr>
          <w:trHeight w:val="1267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DF3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07A7C" w14:textId="77777777" w:rsidR="00A17ED0" w:rsidRPr="0091748B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 xml:space="preserve">Obudowa niszczarki łącznie z drzwiczkami wykonana z płyty meblowej, lub plastiku </w:t>
            </w:r>
          </w:p>
          <w:p w14:paraId="4C37B17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F70C8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660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91748B" w14:paraId="34CD4765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6CF2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6242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6826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487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465F9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378AB6D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C1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6C7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602B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4324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73B7F2A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536D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5791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3874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893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D9F66E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E6641EA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A408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A65D0" w14:textId="6501BF22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>przed przegrzaniem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0D68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387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BF3F7C5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B8A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BFC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4E5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261E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D04D21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53A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6E1E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5CD6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520B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5F095E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8C6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23E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F3475" w14:textId="248A878F" w:rsidR="00A17ED0" w:rsidRPr="0091748B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C3029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0438E7DD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4507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05F0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CAF31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CF89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69B991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3AF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50D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3DAC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C8EB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4DEB5D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D9B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20B5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9935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589A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8779FF6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E1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9A61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6535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822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7F95E7F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073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020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3B1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C74C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5E8989C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B044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0F9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D1D9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5396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1D993360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3713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FF7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424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C7C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62C5214B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4BB0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7A42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1573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AE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75315C" w:rsidRPr="0091748B" w14:paraId="557ACB8D" w14:textId="352B212A" w:rsidTr="005C1EC6">
        <w:trPr>
          <w:trHeight w:val="605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6825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FAE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FC04B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07F9EF4" w14:textId="4B01E65C" w:rsidR="001F54DA" w:rsidRP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3F2A5139" w14:textId="2761FCE8" w:rsidR="00A17ED0" w:rsidRPr="00964069" w:rsidRDefault="00A17ED0" w:rsidP="00964069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</w:p>
        </w:tc>
        <w:tc>
          <w:tcPr>
            <w:tcW w:w="142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2A4195E" w14:textId="20466F0A" w:rsidR="0075315C" w:rsidRDefault="0075315C"/>
          <w:p w14:paraId="491E8E0D" w14:textId="77777777" w:rsidR="0075315C" w:rsidRPr="0075315C" w:rsidRDefault="0075315C" w:rsidP="0075315C">
            <w:pPr>
              <w:jc w:val="center"/>
            </w:pPr>
          </w:p>
        </w:tc>
      </w:tr>
    </w:tbl>
    <w:p w14:paraId="471CEB1F" w14:textId="77777777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76D2AD86" w14:textId="0B57EC9D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542A23C3" w14:textId="5CD51D5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FAAC5C8" w14:textId="62890C5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 szt.</w:t>
      </w:r>
      <w:r>
        <w:rPr>
          <w:b/>
        </w:rPr>
        <w:t>: .........................................................................PLN</w:t>
      </w:r>
    </w:p>
    <w:p w14:paraId="0572709D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3D6A588B" w14:textId="77777777" w:rsidR="00A17ED0" w:rsidRDefault="00A17ED0" w:rsidP="00A17ED0">
      <w:pPr>
        <w:rPr>
          <w:sz w:val="36"/>
          <w:szCs w:val="36"/>
        </w:rPr>
      </w:pPr>
    </w:p>
    <w:p w14:paraId="59256879" w14:textId="54ED38C7" w:rsidR="00A17ED0" w:rsidRPr="00885300" w:rsidRDefault="00A17ED0" w:rsidP="00A17ED0">
      <w:pPr>
        <w:rPr>
          <w:b/>
          <w:color w:val="FF0000"/>
          <w:sz w:val="18"/>
          <w:szCs w:val="18"/>
        </w:rPr>
      </w:pPr>
      <w:r w:rsidRPr="00885300">
        <w:rPr>
          <w:b/>
          <w:color w:val="FF0000"/>
          <w:sz w:val="18"/>
          <w:szCs w:val="18"/>
          <w:highlight w:val="yellow"/>
        </w:rPr>
        <w:t xml:space="preserve">Grupa 3: niszczarka typ 3 – grupa robocza: duża </w:t>
      </w:r>
      <w:r w:rsidR="00A017E6" w:rsidRPr="00885300">
        <w:rPr>
          <w:b/>
          <w:color w:val="FF0000"/>
          <w:sz w:val="18"/>
          <w:szCs w:val="18"/>
          <w:highlight w:val="yellow"/>
        </w:rPr>
        <w:t>-</w:t>
      </w:r>
      <w:r w:rsidRPr="00885300">
        <w:rPr>
          <w:b/>
          <w:color w:val="FF0000"/>
          <w:sz w:val="18"/>
          <w:szCs w:val="18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78D5E000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5D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32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788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ADD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Parametry techniczne oferowanego urządzenia</w:t>
            </w:r>
          </w:p>
        </w:tc>
      </w:tr>
      <w:tr w:rsidR="00A17ED0" w:rsidRPr="00885300" w14:paraId="112C942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5C44" w14:textId="7054771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37C63" w14:textId="1A3C11F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7BA15" w14:textId="61A1DDDC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A827B" w14:textId="563F180A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17ED0" w:rsidRPr="00885300" w14:paraId="265E9E1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BA1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12A63" w14:textId="2BA8098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417DE" w14:textId="6060A326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……………………..………………</w:t>
            </w:r>
          </w:p>
          <w:p w14:paraId="47947BCF" w14:textId="77777777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producenta/</w:t>
            </w:r>
          </w:p>
        </w:tc>
      </w:tr>
      <w:tr w:rsidR="00A17ED0" w:rsidRPr="00885300" w14:paraId="3F6053D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30B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1F954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8ADB2" w14:textId="750A0D5E" w:rsidR="00A017E6" w:rsidRPr="00885300" w:rsidRDefault="00A017E6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…………………………………………</w:t>
            </w:r>
          </w:p>
          <w:p w14:paraId="4106DD30" w14:textId="688254B6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modelu/</w:t>
            </w:r>
          </w:p>
        </w:tc>
      </w:tr>
      <w:tr w:rsidR="00A17ED0" w:rsidRPr="00885300" w14:paraId="1E67C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BA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1A8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77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P-5/T-5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F81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5290F73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6CFCD6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BCA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38D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C98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Maksymalnie do 2x15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8D7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7ED548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AF94304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6C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E014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3E1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9F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79B40A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1968AE6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CB2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9A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963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486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2D7C6CD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02690B69" w14:textId="77777777" w:rsidTr="00A17ED0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68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1C32B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 xml:space="preserve">Obudowa niszczarki łącznie z drzwiczkami wykonana z płyty meblowej odporna na odbarwienia UV </w:t>
            </w:r>
          </w:p>
          <w:p w14:paraId="7D3906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30B2B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032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TAK/ NIE</w:t>
            </w:r>
          </w:p>
        </w:tc>
      </w:tr>
      <w:tr w:rsidR="00A17ED0" w:rsidRPr="00885300" w14:paraId="38DB6DA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76C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9DF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CD17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sz w:val="18"/>
                <w:szCs w:val="18"/>
              </w:rPr>
              <w:t>minimum 10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B6E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53BF96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258E58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9C6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C96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06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DF7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D154F8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096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A55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13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FFB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 ……………………</w:t>
            </w:r>
          </w:p>
          <w:p w14:paraId="25BADF4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6ED19BA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813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F3231" w14:textId="5F11C235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  <w:sz w:val="18"/>
                <w:szCs w:val="18"/>
              </w:rPr>
              <w:t>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54E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54A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BFFCF8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DA2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0B9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A81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754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56D23D6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994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9D63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BD1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752D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3B5851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B5C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0B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52F20" w14:textId="5A1A2B9F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DC0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7A208C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4AB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0B33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81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A905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04ACC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AF5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97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EC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AD42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D05AE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37C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AEE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3F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EB6C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3E3ED5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555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EBF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1EE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2BE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2251404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8E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CFB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7040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60E1B22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BBA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92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D40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694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E204A5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C09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FF9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20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50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208714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0550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BBA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E49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236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774A063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19D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630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normy</w:t>
            </w:r>
            <w:proofErr w:type="spellEnd"/>
          </w:p>
          <w:p w14:paraId="1644FE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6A7DC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58C6388F" w14:textId="2FF68183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81DF832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C75FBE" w14:textId="7AB6379E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180CCF6" w14:textId="0619140F" w:rsidR="0091748B" w:rsidRPr="000E414E" w:rsidRDefault="00A017E6" w:rsidP="000E414E">
      <w:pPr>
        <w:pStyle w:val="Tekstpodstawowy"/>
      </w:pPr>
      <w:r>
        <w:t>Powyższa cena zawiera podatek VAT w wysokości .......... % tj.…………………….PLN</w:t>
      </w:r>
    </w:p>
    <w:p w14:paraId="1E2AAC2C" w14:textId="66067F32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4 – grupa robocza: duża </w:t>
      </w:r>
      <w:r w:rsidR="00A017E6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0B56E0D9" w14:textId="77777777" w:rsidTr="0091748B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1BC3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A52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2C4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0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30094093" w14:textId="77777777" w:rsidTr="0091748B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CAE1D" w14:textId="765FC0D8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05ABC" w14:textId="1539443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5D416" w14:textId="286B3D55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61826" w14:textId="285BC56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A64E98A" w14:textId="77777777" w:rsidTr="0091748B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F0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F84E8" w14:textId="51AC804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A9D82" w14:textId="63B05F9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41796D5A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78AF07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603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2AD3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0B682" w14:textId="3472A464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175AE10F" w14:textId="61C2CFF4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B0114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F6A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EB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D10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P-6/F-3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D1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DA266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3C3838" w14:textId="77777777" w:rsidTr="0091748B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7B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1D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71D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0,8x12mm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EA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DC01D9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DFC30E7" w14:textId="77777777" w:rsidTr="001E74C5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59A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BD2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9FC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DAE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2A34E3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7E8242E" w14:textId="77777777" w:rsidTr="001E74C5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CEC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A87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2BB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D7E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AAD5D7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701F2532" w14:textId="77777777" w:rsidTr="001E74C5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0D3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3BDD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4A1245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EC1B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A7D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571F389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2D7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4E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EB5B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5EE2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34CB8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59ED94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886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A75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37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D4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E507F27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C1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1B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67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1E4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EB058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1AB82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AA2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1B62E" w14:textId="3E4856E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 xml:space="preserve">przed przegrzaniem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6B8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CBC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A6B902A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341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9CD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91C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A90A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0E55A5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65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77A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088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DCB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03E2D71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86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048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C857FE" w14:textId="12497543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47A8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F4820A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227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8150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D07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FA3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3E3707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DA1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60E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567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13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29C32D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1F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2F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05B9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AB4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5D5033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168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52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067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C74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41A10A6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A93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F5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C9D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5D09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8B6937A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9C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219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7C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1F6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F6AFB2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482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A66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D5A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33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23E4595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F2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2A7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B5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96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7FB35A" w14:textId="77777777" w:rsidTr="0091748B">
        <w:trPr>
          <w:trHeight w:val="9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ED9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40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Dodatkowo 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156E5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polskiej dystrybucji</w:t>
            </w:r>
          </w:p>
          <w:p w14:paraId="7F5F3F24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aktualnej oferty producenta  ( weryfikacja oferowanych parametrów na  podstawie katalogu lub strony   internetowej producenta)</w:t>
            </w:r>
          </w:p>
          <w:p w14:paraId="040651E0" w14:textId="77777777" w:rsidR="00A17ED0" w:rsidRPr="00885300" w:rsidRDefault="00A17ED0">
            <w:pPr>
              <w:ind w:right="206"/>
              <w:jc w:val="both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CC6BCD" w14:textId="77777777" w:rsidTr="0091748B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047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B68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14254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1C2D1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0A8FFC3D" w14:textId="7958B61A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D5087CA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7E850815" w14:textId="77777777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>Cena netto za 1 szt.:   .........................................................................PLN</w:t>
      </w:r>
    </w:p>
    <w:p w14:paraId="5093FA46" w14:textId="762DF79E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 xml:space="preserve">Cena brutto za </w:t>
      </w:r>
      <w:r>
        <w:rPr>
          <w:b/>
          <w:color w:val="FF0000"/>
        </w:rPr>
        <w:t>4</w:t>
      </w:r>
      <w:r w:rsidRPr="009A3BA4">
        <w:rPr>
          <w:b/>
          <w:color w:val="FF0000"/>
        </w:rPr>
        <w:t xml:space="preserve"> szt.</w:t>
      </w:r>
      <w:r w:rsidRPr="009A3BA4">
        <w:rPr>
          <w:b/>
        </w:rPr>
        <w:t>: .........................................................................PLN</w:t>
      </w:r>
    </w:p>
    <w:p w14:paraId="003E7033" w14:textId="3A80E690" w:rsidR="00CF0136" w:rsidRPr="007D275F" w:rsidRDefault="009A3BA4" w:rsidP="007D275F">
      <w:pPr>
        <w:widowControl w:val="0"/>
        <w:spacing w:line="360" w:lineRule="auto"/>
        <w:rPr>
          <w:b/>
        </w:rPr>
      </w:pPr>
      <w:r w:rsidRPr="009A3BA4">
        <w:rPr>
          <w:b/>
        </w:rPr>
        <w:t>Powyższa cena zawiera podatek VAT w wysokości .......... % tj.…………………….PL</w:t>
      </w:r>
      <w:r w:rsidR="007D275F">
        <w:rPr>
          <w:b/>
        </w:rPr>
        <w:t>N</w:t>
      </w:r>
    </w:p>
    <w:p w14:paraId="331463B6" w14:textId="3A7E7B4F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5 – grupa robocza: duża  </w:t>
      </w:r>
      <w:r w:rsidR="009A3BA4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1B0C76F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20400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047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FCD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AD3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57930EF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FE25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BD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01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8A9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B9C74C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70DE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E136A" w14:textId="214D5294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BACF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1F264E7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55BB5FD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80E4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9289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DE325" w14:textId="54BCB30B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41E6FE6C" w14:textId="2E65B92E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66453D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409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051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BCC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O-2/T-2 / E-2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CF4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3AA8A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E9C7A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195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06D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3C3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032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3A290D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AA792FF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C0E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202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DFC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58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7B0F4A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3E7468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F2E0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5CA3E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C5E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3D4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73B95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23CCA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9A67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44C57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EB1A4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C2A5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0B3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6E5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2F9A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18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5268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3D2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6BCA58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D3FBA8F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2988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1B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3E1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372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A4CAB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4B8B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045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744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323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1F760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20052D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368D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7D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C4F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A3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8A9C34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5F09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BDA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5AD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68A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F5B869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462E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394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DA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2C13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214D5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640D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356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920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0C3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58CA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1319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740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5B053" w14:textId="355C802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2A3F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E9615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2926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847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27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3ED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4FF17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71B3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D0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24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8CAF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CB1C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EA2B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438F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94A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B08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BE4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758BF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CE13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836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3FF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705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40367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44F04C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EA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B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57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37A7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1E046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E0F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15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52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551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615B44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5A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609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1E0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B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9A7F43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2470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B0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6F52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716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0AE7F4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47ED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1DA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0E6C6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223F3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62AEA55E" w14:textId="640132C8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001C215B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2385A47" w14:textId="6370FEB1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4B1C6C3" w14:textId="07646E0C" w:rsidR="0091748B" w:rsidRPr="000E414E" w:rsidRDefault="009A3BA4" w:rsidP="000E414E">
      <w:pPr>
        <w:pStyle w:val="Tekstpodstawowy"/>
      </w:pPr>
      <w:r>
        <w:t>Powyższa cena zawiera podatek VAT w wysokości .......... % tj.…………………….PLN</w:t>
      </w:r>
    </w:p>
    <w:p w14:paraId="7F2EB847" w14:textId="45E33186" w:rsidR="0091748B" w:rsidRDefault="0091748B" w:rsidP="00A17ED0">
      <w:pPr>
        <w:rPr>
          <w:b/>
          <w:color w:val="FF0000"/>
          <w:highlight w:val="yellow"/>
        </w:rPr>
      </w:pPr>
    </w:p>
    <w:p w14:paraId="37EFCA6E" w14:textId="77777777" w:rsidR="00964069" w:rsidRDefault="00964069" w:rsidP="00A17ED0">
      <w:pPr>
        <w:rPr>
          <w:b/>
          <w:color w:val="FF0000"/>
          <w:highlight w:val="yellow"/>
        </w:rPr>
      </w:pPr>
    </w:p>
    <w:p w14:paraId="794FC561" w14:textId="5322F570" w:rsidR="00A17ED0" w:rsidRPr="009A3BA4" w:rsidRDefault="00A17ED0" w:rsidP="00A17ED0">
      <w:pPr>
        <w:rPr>
          <w:b/>
          <w:color w:val="FF0000"/>
          <w:highlight w:val="yellow"/>
        </w:rPr>
      </w:pPr>
      <w:r w:rsidRPr="009A3BA4">
        <w:rPr>
          <w:b/>
          <w:color w:val="FF0000"/>
          <w:highlight w:val="yellow"/>
        </w:rPr>
        <w:lastRenderedPageBreak/>
        <w:t xml:space="preserve">Grupa 3: niszczarka typ 6 – grupa robocza: duża  </w:t>
      </w:r>
      <w:r w:rsidR="009A3BA4" w:rsidRPr="009A3BA4">
        <w:rPr>
          <w:b/>
          <w:color w:val="FF0000"/>
          <w:highlight w:val="yellow"/>
        </w:rPr>
        <w:t xml:space="preserve">- </w:t>
      </w:r>
      <w:r w:rsidRPr="009A3BA4">
        <w:rPr>
          <w:b/>
          <w:color w:val="FF0000"/>
          <w:highlight w:val="yellow"/>
        </w:rPr>
        <w:t>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0FA5140C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40D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A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845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667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13EC14D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ED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E17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228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C35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B971395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A750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9318A" w14:textId="412395FD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4F5A" w14:textId="5EB263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0E270FD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82C590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6ED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8C44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8EC79" w14:textId="544DA0E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5D6FE18A" w14:textId="571470D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B463DF5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133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064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C12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A43E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4AB6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A4A4AE5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3B4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8AEB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353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4,5x40mm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6D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C66AEB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16361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822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17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E78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737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1BAD1F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B58E2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25FB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FF49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7D3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6AC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3C0C0E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68CBC877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2A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87A22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08E21C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FE28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26E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A2C2C65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660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CCE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6F9C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9B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49E0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90BB6AF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00D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A87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3AB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21E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87144E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C23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55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52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1FD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D740F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6C00203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E19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DE8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9D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7AA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9A2D68E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9FE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EF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16E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4E3C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0D592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DE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80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D4C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AE05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C552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2D8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B9FA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977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15A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03AB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33B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99E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EF366" w14:textId="6DFB9C7B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C555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E66C54A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F6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75D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6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08D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E8478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B7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1A0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427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1D5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6C260C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00089" w14:textId="2E8CB16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D73D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12F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5C5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B4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F9FD0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CB6DE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588D" w14:textId="7C2FBA1B" w:rsidR="00A17ED0" w:rsidRPr="00885300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DE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3D9C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5F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7050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603C5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D346" w14:textId="7C7E231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9E4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9B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E60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F6390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AC1B" w14:textId="4453DFD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2</w:t>
            </w:r>
            <w:r w:rsidR="00D73D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F4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D3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B24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6DB9AA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66223" w14:textId="42EECB52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FB3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5E2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979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9EE87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8841A" w14:textId="7A8206E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70AF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6F0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A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2CE7B1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2A9A6" w14:textId="5958BA3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318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2A3BEB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7F8D4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652C8D12" w14:textId="5A808B51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1CCC895D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DBE81A9" w14:textId="2DA3B185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4081182C" w14:textId="77777777" w:rsid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4AC170AE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4FBB5B5C" w14:textId="0F3594C3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t>Grupa 3: niszczarka typ 7 – grupa robocza: duża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AEA8C92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CC9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95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2B9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94C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B05985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FA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A0F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092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81E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48F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161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6764D" w14:textId="67AA51B8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1A1A" w14:textId="7CB269E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7FF71EC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EA5F3E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3F9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EB7D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4CFB2" w14:textId="55C8EE9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3CAE880B" w14:textId="0C0DE34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89F651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A99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32A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63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52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F8D20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73DE2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5D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711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180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2x15mm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B54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B77E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08AF1E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F5E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E3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EE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29A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6E7AA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87A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01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4930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A0F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3E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691B52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D173CD4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E7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86CC9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69246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D8FA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D5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0E6F83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578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EE5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D587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87DD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05390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067D30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C4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21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9AD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EB5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5F90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73E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96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6B2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66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0697ECA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17A545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1D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DC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F2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0F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12522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2E8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D33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93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3CD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9FB1B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77E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A4C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005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9C3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0731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276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39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F62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2FFA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21E64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0D7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90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Okienko rewizyjne z przodu urządzenia ułatwiające kontrolę </w:t>
            </w:r>
            <w:r w:rsidRPr="00885300">
              <w:rPr>
                <w:rFonts w:ascii="Times New Roman" w:hAnsi="Times New Roman" w:cs="Times New Roman"/>
              </w:rPr>
              <w:lastRenderedPageBreak/>
              <w:t>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B38C2" w14:textId="2042ACAA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D45F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6ADB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B17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0BD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82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D2F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B8E7CE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D43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D8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3E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859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2D20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9CD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A35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5EBA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B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052A1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A787BD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8A9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03A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BA8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2B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2FD7D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ABC88F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3E9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E0F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F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C3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E6D87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03A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A1C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94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128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BE5362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9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FAF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7DC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37C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AD296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C3C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D96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D9FD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8D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A13011D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E18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BF3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AF68D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CAF0D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391F1FC8" w14:textId="5F4B125E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51F862D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F5C1C7" w14:textId="17195730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EA10FA4" w14:textId="783A17F4" w:rsidR="00CF0136" w:rsidRPr="006F6B8E" w:rsidRDefault="009A3BA4" w:rsidP="006F6B8E">
      <w:pPr>
        <w:pStyle w:val="Tekstpodstawowy"/>
      </w:pPr>
      <w:r>
        <w:t>Powyższa cena zawiera podatek VAT w wysokości .......... % tj.…………………….PLN</w:t>
      </w:r>
    </w:p>
    <w:p w14:paraId="3BCCF625" w14:textId="77777777" w:rsidR="00CF0136" w:rsidRDefault="00CF0136" w:rsidP="00A17ED0">
      <w:pPr>
        <w:rPr>
          <w:b/>
          <w:color w:val="FF0000"/>
          <w:highlight w:val="yellow"/>
        </w:rPr>
      </w:pPr>
    </w:p>
    <w:p w14:paraId="4BF567AB" w14:textId="73E1E2F6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t>Grupa 4: niszczarka typ 1 – grupa robocza:</w:t>
      </w:r>
      <w:r w:rsidRPr="009A3BA4">
        <w:rPr>
          <w:b/>
          <w:color w:val="FF0000"/>
          <w:highlight w:val="yellow"/>
          <w:lang w:val="en-US"/>
        </w:rPr>
        <w:t xml:space="preserve"> </w:t>
      </w:r>
      <w:r w:rsidRPr="009A3BA4">
        <w:rPr>
          <w:b/>
          <w:color w:val="FF0000"/>
          <w:highlight w:val="yellow"/>
        </w:rPr>
        <w:t xml:space="preserve">duża  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3BCAC89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6F3C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3A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7D6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7EC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2F16C0D1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E5438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1E2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89E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2EE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6AC7022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FDD3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6E8F8" w14:textId="740DF7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41E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3BC52F1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69C25C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6759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AB06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57B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1C70C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490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8E7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BEA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FF4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A93C3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9C03AC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D5B1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BE43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EAC4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Maksymalnie do 4,5x40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416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D4FB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9CD71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AEA3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8DDC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02CC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330mm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84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036F0E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3D80D1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384C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901A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17B8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140- max.165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D8A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6F62F4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C44CE6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794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7700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5C920D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F124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D96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B5E405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6F28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464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E0CB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28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A44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80037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F23AE64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6C9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EA1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B4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9D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7FF4E6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6097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23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DF5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88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1DAF53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657AB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06B9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C37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C4D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A20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F319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1E32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4F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EE8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83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1B753C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D487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162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EC8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7800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7F45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6AF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1B5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Zintegrowany system automatycznego  oliwienia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CD8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C83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60616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A04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97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3693F" w14:textId="084422F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94C4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F1085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5F1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38A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E6E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F5D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0BC880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A3D0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462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18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0384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888C3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BA59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CC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DCA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B6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A84C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4063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7468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8DC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049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669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1F6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0A84A2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2529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D259B" w14:textId="0B0AAD33" w:rsidR="00B138AA" w:rsidRPr="007D275F" w:rsidRDefault="009620D1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Wysokiej rozdzielczości dotykowy wyświetlacz 4,3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42186B86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2E66785E" w14:textId="766EEA2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73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CEA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94145B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D2C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28FEE" w14:textId="1A32DC43" w:rsidR="00A17ED0" w:rsidRPr="00885300" w:rsidRDefault="009620D1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A17ED0" w:rsidRPr="00885300">
              <w:rPr>
                <w:rFonts w:ascii="Times New Roman" w:hAnsi="Times New Roman" w:cs="Times New Roman"/>
              </w:rPr>
              <w:t>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878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0B4B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7DDB9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B6B2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A4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2D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D8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8E0D3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D3AD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648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487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F7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AE4A2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E0E1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047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75E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5A2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4183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CC6F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8B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DBF46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B2BA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7A43FC54" w14:textId="6A8DD2A3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7B1FA128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77678D1" w14:textId="577C4E5D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722E9E85" w14:textId="543187F9" w:rsidR="00A17ED0" w:rsidRP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170BDFFF" w14:textId="56002F44" w:rsidR="007D275F" w:rsidRDefault="0062563A" w:rsidP="00A17ED0">
      <w:pPr>
        <w:rPr>
          <w:b/>
          <w:color w:val="FF0000"/>
          <w:highlight w:val="yellow"/>
        </w:rPr>
      </w:pP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</w:p>
    <w:p w14:paraId="4838F747" w14:textId="33A333ED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lastRenderedPageBreak/>
        <w:t xml:space="preserve">Grupa 4: niszczarka typ 2 – grupa robocza: duża </w:t>
      </w:r>
      <w:r w:rsidR="009A3BA4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18702DDF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32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42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5C8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C81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23402B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C8B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7A5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DA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EEE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E6E6D5E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15F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A4C19" w14:textId="40B91FC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64B6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7D76C9D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B6B21A1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6A1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CDA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BA777" w14:textId="4201A55C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0A86AB6D" w14:textId="1905333F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5A324D1D" w14:textId="77777777" w:rsidTr="009A3BA4">
        <w:trPr>
          <w:trHeight w:val="5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5FD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78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9EA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51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8D9F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B32DDA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390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8FC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8C3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19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E1975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C187F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2E0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44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F6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8E1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B2F7C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799751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A0C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57C60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150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5D8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9936B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9D2C161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D2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8E451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2EABE2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8911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3D9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465F340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15F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BC9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D5C0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064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23BA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A0AC58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B57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3A0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C57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CD, dyskietki, nośnik USB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6D4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AE1B77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962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C5A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701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C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CE9B4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4CAB0C0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060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A7C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6AD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8F2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CB791B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B70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1BB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149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B5CF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1CE71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1CB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4BD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9E0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428C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2584B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AD2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C5D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DBFD1" w14:textId="6285676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4B5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7ECB61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200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FF7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8C5D7" w14:textId="0D7B997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AB7E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2A8B26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F8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D33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E4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CF1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9AB12C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9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E21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C6EE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86C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8F25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B5F8A79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31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7D0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8DA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E2C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9CCA84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2FA959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01B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AAF1B" w14:textId="2C6786E8" w:rsidR="00B138AA" w:rsidRPr="007D275F" w:rsidRDefault="009620D1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Wysokiej rozdzielczości dotykowy wyświetlacz 4,3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670C5FFF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3B299191" w14:textId="582C3EF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240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1991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A01EDF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9AF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DA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D7F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B83E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1E477D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CFE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64B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270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549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9B3EBB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97A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97B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EB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73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A60F5B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246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B6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790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B94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1CA6E3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E00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8E4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C7A9D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D4696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0234BB9" w14:textId="0F572391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  <w:tr w:rsidR="00A17ED0" w14:paraId="250E1347" w14:textId="77777777" w:rsidTr="009A3BA4">
        <w:trPr>
          <w:trHeight w:val="605"/>
        </w:trPr>
        <w:tc>
          <w:tcPr>
            <w:tcW w:w="8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B3286" w14:textId="77777777" w:rsidR="00A17ED0" w:rsidRPr="00885300" w:rsidRDefault="00A17ED0">
            <w:pPr>
              <w:ind w:right="206"/>
              <w:jc w:val="both"/>
              <w:rPr>
                <w:iCs/>
                <w:sz w:val="20"/>
                <w:szCs w:val="20"/>
              </w:rPr>
            </w:pPr>
          </w:p>
        </w:tc>
      </w:tr>
    </w:tbl>
    <w:p w14:paraId="5E933E6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1CEE7A3" w14:textId="57EDD48E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1 szt.</w:t>
      </w:r>
      <w:r>
        <w:rPr>
          <w:b/>
        </w:rPr>
        <w:t>: .........................................................................PLN</w:t>
      </w:r>
    </w:p>
    <w:p w14:paraId="12FA09F5" w14:textId="65E72F19" w:rsidR="00A17ED0" w:rsidRPr="00885300" w:rsidRDefault="009A3BA4" w:rsidP="00885300">
      <w:pPr>
        <w:pStyle w:val="Tekstpodstawowy"/>
      </w:pPr>
      <w:r>
        <w:t>Powyższa cena zawiera podatek VAT w wysokości .......... % tj.…………………….PLN</w:t>
      </w:r>
      <w:r w:rsidR="00A17ED0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088C1A" w14:textId="77777777" w:rsidR="00D73D8D" w:rsidRDefault="00D73D8D" w:rsidP="00A17ED0">
      <w:pPr>
        <w:rPr>
          <w:b/>
          <w:color w:val="FF0000"/>
          <w:highlight w:val="yellow"/>
        </w:rPr>
      </w:pPr>
    </w:p>
    <w:p w14:paraId="07D8F274" w14:textId="462F421A" w:rsidR="00A17ED0" w:rsidRPr="009A3BA4" w:rsidRDefault="00A17ED0" w:rsidP="00A17ED0">
      <w:pPr>
        <w:rPr>
          <w:b/>
        </w:rPr>
      </w:pPr>
      <w:r w:rsidRPr="009A3BA4">
        <w:rPr>
          <w:b/>
          <w:color w:val="FF0000"/>
          <w:highlight w:val="yellow"/>
        </w:rPr>
        <w:t xml:space="preserve">Grupa 4: niszczarka typ </w:t>
      </w:r>
      <w:r w:rsidR="009620D1">
        <w:rPr>
          <w:b/>
          <w:color w:val="FF0000"/>
          <w:highlight w:val="yellow"/>
        </w:rPr>
        <w:t>3</w:t>
      </w:r>
      <w:r w:rsidRPr="009A3BA4">
        <w:rPr>
          <w:b/>
          <w:color w:val="FF0000"/>
          <w:highlight w:val="yellow"/>
        </w:rPr>
        <w:t xml:space="preserve"> – grupa robocza: duża  </w:t>
      </w:r>
      <w:r w:rsid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4EC5C56" w14:textId="77777777" w:rsidTr="00547B0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A08A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BF26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FF2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E923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3839A59" w14:textId="77777777" w:rsidTr="00547B0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F41F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2315E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CA311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8745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FEE09C4" w14:textId="77777777" w:rsidTr="00547B0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52E6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14E94" w14:textId="3F5EED54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0499A" w14:textId="449F03B5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22945783" w14:textId="77777777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14CB3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9817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977B8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D4747" w14:textId="66F425E7" w:rsidR="009A3BA4" w:rsidRPr="00885300" w:rsidRDefault="009A3BA4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EA2A97B" w14:textId="3AD457E9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2E765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155A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FBEE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D9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8A7D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2C4F3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00E1330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009D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66F4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8898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4x60mm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1E95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31D039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F2543E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31B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8182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3652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BC8F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BB91F4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0CE0838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699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542A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BBE36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D15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4AD20B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2E3BDA" w14:textId="77777777" w:rsidTr="00547B0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E151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C483C" w14:textId="77777777" w:rsidR="00A17ED0" w:rsidRPr="00885300" w:rsidRDefault="00A17ED0" w:rsidP="0088530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Podstawa wykonana z płyty meblowej </w:t>
            </w:r>
          </w:p>
          <w:p w14:paraId="340BEBB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E444A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E93F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6A178C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ACF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BCDC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2C614" w14:textId="0D0DA34F" w:rsidR="00A17ED0" w:rsidRPr="00885300" w:rsidRDefault="0008601F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5F03D5">
              <w:rPr>
                <w:sz w:val="18"/>
                <w:szCs w:val="18"/>
              </w:rPr>
              <w:t>Minimum 45 kartek A-4 80g/m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5C53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6C4BB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1F44D3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462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2B0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D743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Papier, karta kredytowa, zszywki, spinacze do papieru, płyty CD, dyskietki,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0FE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5AA2A1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00A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C749C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5F51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93EC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6B69A7E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FAB87F7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DDB5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5A00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9288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5744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11F662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BC7F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392F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A031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48E3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CF2129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5CB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0AD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C79D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ABE30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515744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8071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194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Okienko rewizyjne z przodu urządzenia ułatwiające kontrolę </w:t>
            </w:r>
            <w:r w:rsidRPr="00885300">
              <w:rPr>
                <w:rFonts w:ascii="Times New Roman" w:hAnsi="Times New Roman" w:cs="Times New Roman"/>
              </w:rPr>
              <w:lastRenderedPageBreak/>
              <w:t>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5DEDE" w14:textId="02F4CAB9" w:rsidR="00A17ED0" w:rsidRPr="00885300" w:rsidRDefault="00487C9C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3A51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8147B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DCBD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1751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5842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punktowany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B26EE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788D87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9D7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BB1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ED28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EDB88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A395B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5CBF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F729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AED5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60db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09D3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D3D1D8D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EF552B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48D0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38B8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BA9A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Min . 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6B0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D7F7D1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43E69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1CB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DBF2E" w14:textId="0B55D97E" w:rsidR="00B138AA" w:rsidRPr="007D275F" w:rsidRDefault="006F6B8E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 xml:space="preserve">Wysokiej rozdzielczości dotykowy </w:t>
            </w:r>
            <w:r w:rsidR="009620D1" w:rsidRPr="007D275F">
              <w:rPr>
                <w:rFonts w:ascii="Times New Roman" w:hAnsi="Times New Roman" w:cs="Times New Roman"/>
              </w:rPr>
              <w:t>wyświetlacz</w:t>
            </w:r>
            <w:r w:rsidRPr="007D275F">
              <w:rPr>
                <w:rFonts w:ascii="Times New Roman" w:hAnsi="Times New Roman" w:cs="Times New Roman"/>
              </w:rPr>
              <w:t xml:space="preserve">4,3 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136C3423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4291D7B3" w14:textId="3CF22B6E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0CB67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17F5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41E446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9A3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7731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03A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077D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B2AC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F064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FC7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Automatyczne oliwienie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A21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337D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D4DD94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7DD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73FC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67CA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7DC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459130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5352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60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BCE1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73C6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E7D625C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FC0B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21ED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6654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B3E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40DE78" w14:textId="77777777" w:rsidTr="00547B0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A8C4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EF3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6258EB6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008F1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45D0E07C" w14:textId="7BE88962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2EDA578C" w14:textId="77777777" w:rsidR="00D73D8D" w:rsidRDefault="00D73D8D" w:rsidP="00547B04">
      <w:pPr>
        <w:widowControl w:val="0"/>
        <w:spacing w:line="264" w:lineRule="auto"/>
        <w:ind w:right="1"/>
        <w:rPr>
          <w:b/>
        </w:rPr>
      </w:pPr>
    </w:p>
    <w:p w14:paraId="7F7EA9E1" w14:textId="63E6F88E" w:rsidR="00547B04" w:rsidRDefault="00547B04" w:rsidP="00547B0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przedmiotu zamówienia </w:t>
      </w:r>
      <w:r w:rsidRPr="000E414E">
        <w:rPr>
          <w:b/>
          <w:color w:val="FF0000"/>
        </w:rPr>
        <w:t>(</w:t>
      </w:r>
      <w:r w:rsidR="00992EA0">
        <w:rPr>
          <w:b/>
          <w:color w:val="FF0000"/>
        </w:rPr>
        <w:t>56</w:t>
      </w:r>
      <w:r w:rsidRPr="000E414E">
        <w:rPr>
          <w:b/>
          <w:color w:val="FF0000"/>
        </w:rPr>
        <w:t xml:space="preserve"> szt.):</w:t>
      </w:r>
      <w:r>
        <w:rPr>
          <w:b/>
        </w:rPr>
        <w:t xml:space="preserve"> ...............................................PLN</w:t>
      </w:r>
    </w:p>
    <w:p w14:paraId="39481EE4" w14:textId="77777777" w:rsidR="00547B04" w:rsidRDefault="00547B04" w:rsidP="00547B04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09D24D2A" w14:textId="05DB720D" w:rsidR="00D73D8D" w:rsidRDefault="00D73D8D" w:rsidP="00D73D8D">
      <w:pPr>
        <w:pStyle w:val="Tekstpodstawowy"/>
        <w:ind w:left="-46"/>
        <w:rPr>
          <w:sz w:val="20"/>
          <w:szCs w:val="20"/>
          <w:lang w:eastAsia="zh-CN"/>
        </w:rPr>
      </w:pPr>
      <w:r w:rsidRPr="00180E8A">
        <w:rPr>
          <w:bCs/>
          <w:iCs/>
          <w:sz w:val="20"/>
          <w:szCs w:val="20"/>
          <w:highlight w:val="yellow"/>
        </w:rPr>
        <w:t>(</w:t>
      </w:r>
      <w:r w:rsidRPr="00180E8A">
        <w:rPr>
          <w:sz w:val="20"/>
          <w:szCs w:val="20"/>
          <w:highlight w:val="yellow"/>
          <w:lang w:eastAsia="zh-CN"/>
        </w:rPr>
        <w:t>kryterium oceny ofert)</w:t>
      </w:r>
      <w:r w:rsidRPr="00180E8A">
        <w:rPr>
          <w:sz w:val="20"/>
          <w:szCs w:val="20"/>
          <w:lang w:eastAsia="zh-CN"/>
        </w:rPr>
        <w:t>.</w:t>
      </w:r>
    </w:p>
    <w:p w14:paraId="48C5EC13" w14:textId="77777777" w:rsidR="00880977" w:rsidRDefault="00880977" w:rsidP="00880977">
      <w:pPr>
        <w:pStyle w:val="Tekstpodstawowy"/>
      </w:pPr>
      <w:r>
        <w:t>Powyższa cena zawiera podatek VAT w wysokości .......... % tj.…………………….PLN</w:t>
      </w:r>
    </w:p>
    <w:p w14:paraId="4EB31F55" w14:textId="77777777" w:rsidR="00880977" w:rsidRPr="00180E8A" w:rsidRDefault="00880977" w:rsidP="00D73D8D">
      <w:pPr>
        <w:pStyle w:val="Tekstpodstawowy"/>
        <w:ind w:left="-46"/>
        <w:rPr>
          <w:b w:val="0"/>
          <w:sz w:val="20"/>
          <w:szCs w:val="20"/>
          <w:lang w:eastAsia="zh-CN"/>
        </w:rPr>
      </w:pPr>
    </w:p>
    <w:p w14:paraId="2F509E40" w14:textId="1006B698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 w:rsidRPr="00880977">
        <w:rPr>
          <w:bCs/>
          <w:iCs/>
          <w:sz w:val="20"/>
          <w:szCs w:val="20"/>
        </w:rPr>
        <w:t>Czas dostawy zamówienia cząstkowego</w:t>
      </w:r>
      <w:r>
        <w:rPr>
          <w:b w:val="0"/>
          <w:bCs/>
          <w:iCs/>
          <w:sz w:val="20"/>
          <w:szCs w:val="20"/>
        </w:rPr>
        <w:t xml:space="preserve"> </w:t>
      </w:r>
      <w:r w:rsidR="00A17ED0" w:rsidRPr="00180E8A">
        <w:rPr>
          <w:bCs/>
          <w:iCs/>
          <w:sz w:val="20"/>
          <w:szCs w:val="20"/>
        </w:rPr>
        <w:t xml:space="preserve">do ………………..dni roboczych  od </w:t>
      </w:r>
      <w:r>
        <w:rPr>
          <w:bCs/>
          <w:iCs/>
          <w:sz w:val="20"/>
          <w:szCs w:val="20"/>
        </w:rPr>
        <w:t xml:space="preserve">daty złożenia </w:t>
      </w:r>
      <w:r w:rsidR="00A17ED0" w:rsidRPr="00180E8A">
        <w:rPr>
          <w:bCs/>
          <w:iCs/>
          <w:sz w:val="20"/>
          <w:szCs w:val="20"/>
        </w:rPr>
        <w:t>zamówienia</w:t>
      </w:r>
      <w:r>
        <w:rPr>
          <w:bCs/>
          <w:iCs/>
          <w:sz w:val="20"/>
          <w:szCs w:val="20"/>
        </w:rPr>
        <w:t xml:space="preserve"> cząstkowego</w:t>
      </w:r>
      <w:r w:rsidR="00A17ED0" w:rsidRPr="00180E8A">
        <w:rPr>
          <w:bCs/>
          <w:iCs/>
          <w:sz w:val="20"/>
          <w:szCs w:val="20"/>
        </w:rPr>
        <w:t xml:space="preserve"> </w:t>
      </w:r>
      <w:bookmarkStart w:id="1" w:name="_Hlk80790415"/>
      <w:r w:rsidR="00A17ED0" w:rsidRPr="00180E8A">
        <w:rPr>
          <w:bCs/>
          <w:iCs/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bookmarkEnd w:id="1"/>
    <w:p w14:paraId="42D3BBD1" w14:textId="49D8927A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>
        <w:rPr>
          <w:sz w:val="20"/>
          <w:szCs w:val="20"/>
        </w:rPr>
        <w:t>C</w:t>
      </w:r>
      <w:r w:rsidR="00A17ED0" w:rsidRPr="00180E8A">
        <w:rPr>
          <w:sz w:val="20"/>
          <w:szCs w:val="20"/>
        </w:rPr>
        <w:t>zas reakcji na zgłoszoną usterkę wynosi …………… godz</w:t>
      </w:r>
      <w:r w:rsidR="00180E8A" w:rsidRPr="00180E8A">
        <w:rPr>
          <w:sz w:val="20"/>
          <w:szCs w:val="20"/>
        </w:rPr>
        <w:t xml:space="preserve">. </w:t>
      </w:r>
      <w:r w:rsidR="00A17ED0" w:rsidRPr="00180E8A">
        <w:rPr>
          <w:sz w:val="20"/>
          <w:szCs w:val="20"/>
        </w:rPr>
        <w:t xml:space="preserve"> </w:t>
      </w:r>
      <w:r w:rsidR="00A17ED0" w:rsidRPr="00180E8A">
        <w:rPr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p w14:paraId="0FA73146" w14:textId="77777777" w:rsidR="00A17ED0" w:rsidRPr="00180E8A" w:rsidRDefault="00A17ED0" w:rsidP="00A17ED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Okres udzielonej gwarancji wynosi:</w:t>
      </w:r>
      <w:r w:rsidRPr="00180E8A">
        <w:rPr>
          <w:sz w:val="20"/>
          <w:szCs w:val="20"/>
        </w:rPr>
        <w:t xml:space="preserve"> ………………………………...</w:t>
      </w:r>
      <w:r w:rsidRPr="00885300">
        <w:rPr>
          <w:b/>
          <w:sz w:val="20"/>
          <w:szCs w:val="20"/>
        </w:rPr>
        <w:t>(</w:t>
      </w:r>
      <w:r w:rsidRPr="00885300">
        <w:rPr>
          <w:b/>
          <w:i/>
          <w:sz w:val="20"/>
          <w:szCs w:val="20"/>
          <w:highlight w:val="yellow"/>
        </w:rPr>
        <w:t>kryterium oceny ofert)</w:t>
      </w:r>
    </w:p>
    <w:p w14:paraId="4D177BF6" w14:textId="4A0C1512" w:rsidR="00F73DA2" w:rsidRPr="00180E8A" w:rsidRDefault="00F73DA2" w:rsidP="00F73DA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Termin realizacji zamówienia:</w:t>
      </w:r>
      <w:r w:rsidR="00EE6F5E">
        <w:rPr>
          <w:b/>
          <w:sz w:val="20"/>
          <w:szCs w:val="20"/>
        </w:rPr>
        <w:t xml:space="preserve"> sukcesywnie przez okres </w:t>
      </w:r>
      <w:r w:rsidRPr="00180E8A">
        <w:rPr>
          <w:b/>
          <w:sz w:val="20"/>
          <w:szCs w:val="20"/>
        </w:rPr>
        <w:t xml:space="preserve"> </w:t>
      </w:r>
      <w:r w:rsidR="00547B04">
        <w:rPr>
          <w:b/>
          <w:sz w:val="20"/>
          <w:szCs w:val="20"/>
        </w:rPr>
        <w:t xml:space="preserve">24 </w:t>
      </w:r>
      <w:r w:rsidR="00A17ED0" w:rsidRPr="00180E8A">
        <w:rPr>
          <w:sz w:val="20"/>
          <w:szCs w:val="20"/>
        </w:rPr>
        <w:t>m-</w:t>
      </w:r>
      <w:proofErr w:type="spellStart"/>
      <w:r w:rsidR="00A17ED0" w:rsidRPr="00180E8A">
        <w:rPr>
          <w:sz w:val="20"/>
          <w:szCs w:val="20"/>
        </w:rPr>
        <w:t>c</w:t>
      </w:r>
      <w:r w:rsidR="00EE6F5E">
        <w:rPr>
          <w:sz w:val="20"/>
          <w:szCs w:val="20"/>
        </w:rPr>
        <w:t>y</w:t>
      </w:r>
      <w:proofErr w:type="spellEnd"/>
      <w:r w:rsidR="00885300">
        <w:rPr>
          <w:sz w:val="20"/>
          <w:szCs w:val="20"/>
        </w:rPr>
        <w:t xml:space="preserve"> od podpisania umowy. </w:t>
      </w:r>
    </w:p>
    <w:p w14:paraId="02DFAAA6" w14:textId="77777777" w:rsidR="00F73DA2" w:rsidRPr="00180E8A" w:rsidRDefault="00F73DA2" w:rsidP="00F73DA2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180E8A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180E8A">
        <w:rPr>
          <w:b/>
          <w:sz w:val="20"/>
          <w:szCs w:val="20"/>
        </w:rPr>
        <w:t xml:space="preserve"> TAK/NIE</w:t>
      </w:r>
    </w:p>
    <w:p w14:paraId="17009182" w14:textId="77777777" w:rsidR="00727F2D" w:rsidRPr="00727F2D" w:rsidRDefault="00727F2D" w:rsidP="00727F2D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727F2D">
        <w:rPr>
          <w:b/>
          <w:sz w:val="20"/>
          <w:szCs w:val="20"/>
        </w:rPr>
        <w:t xml:space="preserve">Termin płatności: </w:t>
      </w:r>
      <w:r w:rsidRPr="00727F2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CB2F32" w14:textId="484E6083" w:rsidR="00F73DA2" w:rsidRPr="00727F2D" w:rsidRDefault="00727F2D" w:rsidP="00F73DA2">
      <w:pPr>
        <w:rPr>
          <w:b/>
          <w:sz w:val="20"/>
          <w:szCs w:val="20"/>
          <w:u w:val="single"/>
        </w:rPr>
      </w:pPr>
      <w:r w:rsidRPr="00727F2D">
        <w:rPr>
          <w:b/>
          <w:sz w:val="20"/>
          <w:szCs w:val="20"/>
          <w:u w:val="single"/>
        </w:rPr>
        <w:t>J</w:t>
      </w:r>
      <w:r w:rsidR="00F73DA2" w:rsidRPr="00727F2D">
        <w:rPr>
          <w:b/>
          <w:sz w:val="20"/>
          <w:szCs w:val="20"/>
          <w:u w:val="single"/>
        </w:rPr>
        <w:t>ednocześnie oświadczamy, że:</w:t>
      </w:r>
    </w:p>
    <w:p w14:paraId="43DE54AD" w14:textId="45B638B2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lastRenderedPageBreak/>
        <w:t xml:space="preserve">Oświadczamy, że jesteśmy związani niniejszą ofertą przez okres </w:t>
      </w:r>
      <w:r w:rsidRPr="00727F2D">
        <w:rPr>
          <w:b/>
          <w:color w:val="000000"/>
          <w:sz w:val="20"/>
          <w:szCs w:val="20"/>
          <w:lang w:eastAsia="ar-SA"/>
        </w:rPr>
        <w:t>90 dni</w:t>
      </w:r>
      <w:r w:rsidRPr="00727F2D">
        <w:rPr>
          <w:color w:val="000000"/>
          <w:sz w:val="20"/>
          <w:szCs w:val="20"/>
          <w:lang w:eastAsia="ar-SA"/>
        </w:rPr>
        <w:t xml:space="preserve"> od dnia upływu terminu składania ofert.</w:t>
      </w:r>
    </w:p>
    <w:p w14:paraId="7AA9EA6A" w14:textId="157D3D4D" w:rsidR="00724757" w:rsidRPr="00727F2D" w:rsidRDefault="00724757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</w:rPr>
        <w:t xml:space="preserve">Oświadczamy, że zaoferowane </w:t>
      </w:r>
      <w:r w:rsidRPr="00727F2D">
        <w:rPr>
          <w:color w:val="000000"/>
          <w:sz w:val="20"/>
          <w:szCs w:val="20"/>
          <w:lang w:eastAsia="ar-SA"/>
        </w:rPr>
        <w:t>urządzenia  pochodzą z aktualnej oferty producenta .</w:t>
      </w:r>
      <w:r w:rsidRPr="00727F2D">
        <w:rPr>
          <w:sz w:val="20"/>
          <w:szCs w:val="20"/>
        </w:rPr>
        <w:t xml:space="preserve"> </w:t>
      </w:r>
    </w:p>
    <w:p w14:paraId="43633D93" w14:textId="7F6C8059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727F2D">
        <w:rPr>
          <w:color w:val="000000"/>
          <w:sz w:val="20"/>
          <w:szCs w:val="20"/>
        </w:rPr>
        <w:t xml:space="preserve"> i nie wnosimy do nich żadnych zastrzeżeń.</w:t>
      </w:r>
    </w:p>
    <w:p w14:paraId="513E0A3E" w14:textId="77777777" w:rsidR="00F73DA2" w:rsidRPr="00727F2D" w:rsidRDefault="00F73DA2" w:rsidP="00F73DA2">
      <w:pPr>
        <w:numPr>
          <w:ilvl w:val="0"/>
          <w:numId w:val="1"/>
        </w:numPr>
        <w:jc w:val="both"/>
        <w:rPr>
          <w:sz w:val="20"/>
          <w:szCs w:val="20"/>
        </w:rPr>
      </w:pPr>
      <w:r w:rsidRPr="00727F2D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1BBE32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5C5D8E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7DDED0" w14:textId="77777777" w:rsidR="00F73DA2" w:rsidRPr="00727F2D" w:rsidRDefault="00F73DA2" w:rsidP="00F73DA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27F2D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3DA2" w:rsidRPr="002A16E2" w14:paraId="7041856A" w14:textId="77777777" w:rsidTr="00A17E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99D51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4F867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D6A684D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0267E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73DA2" w:rsidRPr="002A16E2" w14:paraId="47B18A24" w14:textId="77777777" w:rsidTr="00A17E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24F4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E586A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C80D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73DA2" w:rsidRPr="002A16E2" w14:paraId="5D0CBE12" w14:textId="77777777" w:rsidTr="00A17ED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64BE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E8272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F3CCF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48F75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6049F3" w14:textId="77777777" w:rsidR="00F73DA2" w:rsidRPr="002A16E2" w:rsidRDefault="00F73DA2" w:rsidP="00F73D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401F64C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A52A7BD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FF9C73D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C5D573C" w14:textId="77777777" w:rsidR="00F73DA2" w:rsidRPr="002A16E2" w:rsidRDefault="00F73DA2" w:rsidP="00F73DA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3E87E2E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93D54F9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0F19905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F881003" w14:textId="77777777" w:rsidR="00F73DA2" w:rsidRPr="00F47191" w:rsidRDefault="00F73DA2" w:rsidP="00F73DA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1DB0999" w14:textId="77777777" w:rsidR="00F73DA2" w:rsidRPr="000A160D" w:rsidRDefault="00F73DA2" w:rsidP="00F73DA2"/>
    <w:p w14:paraId="0B0C0981" w14:textId="77777777" w:rsidR="00F73DA2" w:rsidRDefault="00F73DA2" w:rsidP="00F73DA2">
      <w:pPr>
        <w:rPr>
          <w:sz w:val="20"/>
          <w:szCs w:val="20"/>
        </w:rPr>
      </w:pPr>
    </w:p>
    <w:sectPr w:rsidR="00F73DA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933B6" w14:textId="77777777" w:rsidR="001A47ED" w:rsidRDefault="001A47ED">
      <w:r>
        <w:separator/>
      </w:r>
    </w:p>
  </w:endnote>
  <w:endnote w:type="continuationSeparator" w:id="0">
    <w:p w14:paraId="0B98A0B6" w14:textId="77777777" w:rsidR="001A47ED" w:rsidRDefault="001A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918CB" w14:textId="7F4CCF1F" w:rsidR="00964069" w:rsidRDefault="00964069">
    <w:pPr>
      <w:pStyle w:val="Stopka"/>
      <w:tabs>
        <w:tab w:val="clear" w:pos="4536"/>
        <w:tab w:val="clear" w:pos="9072"/>
      </w:tabs>
      <w:ind w:right="360"/>
    </w:pPr>
    <w:r w:rsidRPr="001D78BE">
      <w:rPr>
        <w:b/>
        <w:iCs/>
        <w:color w:val="FF0000"/>
        <w:sz w:val="18"/>
        <w:szCs w:val="18"/>
      </w:rPr>
      <w:t>*)</w:t>
    </w:r>
    <w:r>
      <w:rPr>
        <w:iCs/>
        <w:sz w:val="18"/>
        <w:szCs w:val="18"/>
      </w:rPr>
      <w:t xml:space="preserve">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7E060" w14:textId="77777777" w:rsidR="001A47ED" w:rsidRDefault="001A47ED">
      <w:r>
        <w:separator/>
      </w:r>
    </w:p>
  </w:footnote>
  <w:footnote w:type="continuationSeparator" w:id="0">
    <w:p w14:paraId="695032A1" w14:textId="77777777" w:rsidR="001A47ED" w:rsidRDefault="001A4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D94AF" w14:textId="77777777" w:rsidR="00964069" w:rsidRDefault="00964069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C20"/>
    <w:rsid w:val="00012286"/>
    <w:rsid w:val="00021227"/>
    <w:rsid w:val="00071CCC"/>
    <w:rsid w:val="0008601F"/>
    <w:rsid w:val="000A4512"/>
    <w:rsid w:val="000B731D"/>
    <w:rsid w:val="000D6134"/>
    <w:rsid w:val="000E09C7"/>
    <w:rsid w:val="000E414E"/>
    <w:rsid w:val="000F6589"/>
    <w:rsid w:val="00106636"/>
    <w:rsid w:val="00116EC6"/>
    <w:rsid w:val="00124931"/>
    <w:rsid w:val="001801DD"/>
    <w:rsid w:val="00180E8A"/>
    <w:rsid w:val="001A47ED"/>
    <w:rsid w:val="001C2E1F"/>
    <w:rsid w:val="001D4612"/>
    <w:rsid w:val="001D78BE"/>
    <w:rsid w:val="001E74C5"/>
    <w:rsid w:val="001F54DA"/>
    <w:rsid w:val="00207E98"/>
    <w:rsid w:val="002723B0"/>
    <w:rsid w:val="002A767F"/>
    <w:rsid w:val="00315A4A"/>
    <w:rsid w:val="00356C20"/>
    <w:rsid w:val="00416FD7"/>
    <w:rsid w:val="00487C9C"/>
    <w:rsid w:val="004B7300"/>
    <w:rsid w:val="004C6753"/>
    <w:rsid w:val="0052493D"/>
    <w:rsid w:val="00547B04"/>
    <w:rsid w:val="00595C87"/>
    <w:rsid w:val="005C1EC6"/>
    <w:rsid w:val="005D2C65"/>
    <w:rsid w:val="005E6D94"/>
    <w:rsid w:val="006051F0"/>
    <w:rsid w:val="0062563A"/>
    <w:rsid w:val="0063384F"/>
    <w:rsid w:val="00643C6F"/>
    <w:rsid w:val="00646202"/>
    <w:rsid w:val="0065290F"/>
    <w:rsid w:val="00670755"/>
    <w:rsid w:val="006815F6"/>
    <w:rsid w:val="006A6C41"/>
    <w:rsid w:val="006F6B8E"/>
    <w:rsid w:val="00724757"/>
    <w:rsid w:val="00727F2D"/>
    <w:rsid w:val="0075315C"/>
    <w:rsid w:val="00757D5B"/>
    <w:rsid w:val="007748F0"/>
    <w:rsid w:val="007A4321"/>
    <w:rsid w:val="007A744E"/>
    <w:rsid w:val="007D0EE0"/>
    <w:rsid w:val="007D275F"/>
    <w:rsid w:val="00833933"/>
    <w:rsid w:val="00853083"/>
    <w:rsid w:val="00880977"/>
    <w:rsid w:val="00885300"/>
    <w:rsid w:val="008B2F0C"/>
    <w:rsid w:val="008B4928"/>
    <w:rsid w:val="008D2AB8"/>
    <w:rsid w:val="008F1C66"/>
    <w:rsid w:val="0091748B"/>
    <w:rsid w:val="009620D1"/>
    <w:rsid w:val="00964069"/>
    <w:rsid w:val="00970FE4"/>
    <w:rsid w:val="00992EA0"/>
    <w:rsid w:val="009A3BA4"/>
    <w:rsid w:val="00A0022B"/>
    <w:rsid w:val="00A017E6"/>
    <w:rsid w:val="00A17ED0"/>
    <w:rsid w:val="00A23B65"/>
    <w:rsid w:val="00A346FE"/>
    <w:rsid w:val="00A47B4D"/>
    <w:rsid w:val="00A634B6"/>
    <w:rsid w:val="00A6763E"/>
    <w:rsid w:val="00A83018"/>
    <w:rsid w:val="00AE6B9A"/>
    <w:rsid w:val="00B138AA"/>
    <w:rsid w:val="00B774DC"/>
    <w:rsid w:val="00C65253"/>
    <w:rsid w:val="00C969A6"/>
    <w:rsid w:val="00CA7D36"/>
    <w:rsid w:val="00CE5FC8"/>
    <w:rsid w:val="00CF0136"/>
    <w:rsid w:val="00D24208"/>
    <w:rsid w:val="00D60C38"/>
    <w:rsid w:val="00D66893"/>
    <w:rsid w:val="00D73D8D"/>
    <w:rsid w:val="00D90ACB"/>
    <w:rsid w:val="00DC1500"/>
    <w:rsid w:val="00E063B1"/>
    <w:rsid w:val="00E44371"/>
    <w:rsid w:val="00E949B0"/>
    <w:rsid w:val="00EE6F5E"/>
    <w:rsid w:val="00F00591"/>
    <w:rsid w:val="00F51688"/>
    <w:rsid w:val="00F53146"/>
    <w:rsid w:val="00F73DA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38499"/>
  <w15:chartTrackingRefBased/>
  <w15:docId w15:val="{19808CC0-A9CF-414C-B627-E1562ECC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3D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A17ED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A17ED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A17ED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A17ED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17ED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17ED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17ED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uiPriority w:val="9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rsid w:val="00A17ED0"/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A17ED0"/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2Znak">
    <w:name w:val="Nagłówek 2 Znak"/>
    <w:link w:val="Nagwek2"/>
    <w:uiPriority w:val="99"/>
    <w:semiHidden/>
    <w:rsid w:val="00A17ED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link w:val="Nagwek5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link w:val="Nagwek6"/>
    <w:uiPriority w:val="99"/>
    <w:semiHidden/>
    <w:rsid w:val="00A17ED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rsid w:val="00A17ED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link w:val="Nagwek8"/>
    <w:uiPriority w:val="99"/>
    <w:semiHidden/>
    <w:rsid w:val="00A17ED0"/>
    <w:rPr>
      <w:rFonts w:ascii="Cambria" w:hAnsi="Cambria" w:cs="Cambria"/>
      <w:caps/>
      <w:spacing w:val="10"/>
    </w:rPr>
  </w:style>
  <w:style w:type="character" w:customStyle="1" w:styleId="Nagwek9Znak">
    <w:name w:val="Nagłówek 9 Znak"/>
    <w:link w:val="Nagwek9"/>
    <w:uiPriority w:val="99"/>
    <w:semiHidden/>
    <w:rsid w:val="00A17ED0"/>
    <w:rPr>
      <w:rFonts w:ascii="Cambria" w:hAnsi="Cambria" w:cs="Cambria"/>
      <w:i/>
      <w:iCs/>
      <w:caps/>
      <w:spacing w:val="10"/>
    </w:rPr>
  </w:style>
  <w:style w:type="character" w:styleId="Uwydatnienie">
    <w:name w:val="Emphasis"/>
    <w:uiPriority w:val="99"/>
    <w:qFormat/>
    <w:rsid w:val="00A17ED0"/>
    <w:rPr>
      <w:i w:val="0"/>
      <w:iCs w:val="0"/>
      <w:caps/>
      <w:spacing w:val="5"/>
      <w:sz w:val="20"/>
      <w:szCs w:val="20"/>
    </w:rPr>
  </w:style>
  <w:style w:type="character" w:styleId="Pogrubienie">
    <w:name w:val="Strong"/>
    <w:uiPriority w:val="99"/>
    <w:qFormat/>
    <w:rsid w:val="00A17ED0"/>
    <w:rPr>
      <w:b/>
      <w:bCs/>
      <w:color w:val="943634"/>
      <w:spacing w:val="5"/>
    </w:rPr>
  </w:style>
  <w:style w:type="paragraph" w:customStyle="1" w:styleId="msonormal0">
    <w:name w:val="msonormal"/>
    <w:basedOn w:val="Normalny"/>
    <w:rsid w:val="00A17ED0"/>
    <w:pPr>
      <w:spacing w:before="100" w:beforeAutospacing="1" w:after="100" w:afterAutospacing="1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ED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17ED0"/>
    <w:rPr>
      <w:rFonts w:ascii="Cambria" w:hAnsi="Cambria" w:cs="Cambria"/>
    </w:rPr>
  </w:style>
  <w:style w:type="paragraph" w:styleId="Tytu">
    <w:name w:val="Title"/>
    <w:basedOn w:val="Normalny"/>
    <w:next w:val="Normalny"/>
    <w:link w:val="TytuZnak"/>
    <w:uiPriority w:val="99"/>
    <w:qFormat/>
    <w:rsid w:val="00A17ED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link w:val="Tytu"/>
    <w:uiPriority w:val="99"/>
    <w:rsid w:val="00A17ED0"/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A17ED0"/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ED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17ED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link w:val="Podtytu"/>
    <w:uiPriority w:val="99"/>
    <w:rsid w:val="00A17ED0"/>
    <w:rPr>
      <w:rFonts w:ascii="Cambria" w:hAnsi="Cambria" w:cs="Cambria"/>
      <w:caps/>
      <w:spacing w:val="20"/>
      <w:sz w:val="18"/>
      <w:szCs w:val="18"/>
    </w:rPr>
  </w:style>
  <w:style w:type="character" w:customStyle="1" w:styleId="TematkomentarzaZnak">
    <w:name w:val="Temat komentarza Znak"/>
    <w:link w:val="Tematkomentarza"/>
    <w:uiPriority w:val="99"/>
    <w:semiHidden/>
    <w:rsid w:val="00A17ED0"/>
    <w:rPr>
      <w:rFonts w:ascii="Cambria" w:hAnsi="Cambria" w:cs="Cambria"/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ED0"/>
    <w:rPr>
      <w:b/>
      <w:bCs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A17ED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A17E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uiPriority w:val="99"/>
    <w:semiHidden/>
    <w:rsid w:val="00A17E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17ED0"/>
    <w:pPr>
      <w:ind w:left="720"/>
      <w:contextualSpacing/>
    </w:pPr>
    <w:rPr>
      <w:color w:val="00000A"/>
      <w:sz w:val="20"/>
      <w:szCs w:val="20"/>
    </w:rPr>
  </w:style>
  <w:style w:type="paragraph" w:customStyle="1" w:styleId="Tabelapozycja">
    <w:name w:val="Tabela pozycja"/>
    <w:basedOn w:val="Normalny"/>
    <w:rsid w:val="00A17ED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A17ED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paragraph" w:customStyle="1" w:styleId="Tekstdymka1">
    <w:name w:val="Tekst dymka1"/>
    <w:basedOn w:val="Normalny"/>
    <w:uiPriority w:val="99"/>
    <w:rsid w:val="00A17ED0"/>
    <w:pPr>
      <w:spacing w:after="200" w:line="252" w:lineRule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A17ED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paragraph" w:customStyle="1" w:styleId="Tematkomentarza1">
    <w:name w:val="Temat komentarza1"/>
    <w:basedOn w:val="Tekstkomentarza"/>
    <w:next w:val="Tekstkomentarza"/>
    <w:uiPriority w:val="99"/>
    <w:rsid w:val="00A17ED0"/>
    <w:rPr>
      <w:b/>
      <w:bCs/>
    </w:rPr>
  </w:style>
  <w:style w:type="paragraph" w:customStyle="1" w:styleId="Poprawka1">
    <w:name w:val="Poprawka1"/>
    <w:uiPriority w:val="99"/>
    <w:rsid w:val="00A17ED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A17ED0"/>
    <w:pPr>
      <w:suppressAutoHyphens/>
      <w:autoSpaceDN w:val="0"/>
      <w:spacing w:after="200" w:line="252" w:lineRule="auto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customStyle="1" w:styleId="DefaultText">
    <w:name w:val="Default Text"/>
    <w:uiPriority w:val="99"/>
    <w:rsid w:val="00A17ED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paragraph" w:customStyle="1" w:styleId="Bezodstpw1">
    <w:name w:val="Bez odstępów1"/>
    <w:basedOn w:val="Normalny"/>
    <w:uiPriority w:val="99"/>
    <w:rsid w:val="00A17ED0"/>
    <w:rPr>
      <w:rFonts w:ascii="Cambria" w:hAnsi="Cambria" w:cs="Cambria"/>
      <w:sz w:val="22"/>
      <w:szCs w:val="22"/>
    </w:rPr>
  </w:style>
  <w:style w:type="paragraph" w:customStyle="1" w:styleId="Cytat1">
    <w:name w:val="Cytat1"/>
    <w:basedOn w:val="Normalny"/>
    <w:next w:val="Normalny"/>
    <w:uiPriority w:val="99"/>
    <w:rsid w:val="00A17ED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paragraph" w:customStyle="1" w:styleId="Cytatintensywny1">
    <w:name w:val="Cytat intensywny1"/>
    <w:basedOn w:val="Normalny"/>
    <w:next w:val="Normalny"/>
    <w:uiPriority w:val="99"/>
    <w:rsid w:val="00A17ED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A17ED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paragraph" w:customStyle="1" w:styleId="Tekstpodstawowy1">
    <w:name w:val="Tekst podstawowy1"/>
    <w:basedOn w:val="Normalny"/>
    <w:uiPriority w:val="99"/>
    <w:rsid w:val="00A17ED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paragraph" w:customStyle="1" w:styleId="Bezodstpw2">
    <w:name w:val="Bez odstępów2"/>
    <w:rsid w:val="00A17ED0"/>
    <w:rPr>
      <w:rFonts w:ascii="Cambria" w:hAnsi="Cambria" w:cs="Cambria"/>
      <w:sz w:val="22"/>
      <w:szCs w:val="22"/>
    </w:rPr>
  </w:style>
  <w:style w:type="paragraph" w:customStyle="1" w:styleId="StylNagwek3Wyjustowany">
    <w:name w:val="Styl Nagłówek 3 + Wyjustowany"/>
    <w:basedOn w:val="Nagwek3"/>
    <w:rsid w:val="00A17ED0"/>
    <w:pPr>
      <w:keepNext w:val="0"/>
      <w:tabs>
        <w:tab w:val="left" w:pos="567"/>
      </w:tabs>
      <w:spacing w:before="0" w:after="0"/>
      <w:ind w:left="567" w:hanging="567"/>
      <w:jc w:val="both"/>
    </w:pPr>
    <w:rPr>
      <w:rFonts w:ascii="Times New Roman" w:hAnsi="Times New Roman"/>
      <w:b w:val="0"/>
      <w:bCs w:val="0"/>
      <w:sz w:val="24"/>
      <w:szCs w:val="20"/>
    </w:rPr>
  </w:style>
  <w:style w:type="character" w:customStyle="1" w:styleId="BalloonTextChar">
    <w:name w:val="Balloon Text Char"/>
    <w:uiPriority w:val="99"/>
    <w:rsid w:val="00A17ED0"/>
    <w:rPr>
      <w:rFonts w:ascii="Tahoma" w:hAnsi="Tahoma" w:cs="Tahoma" w:hint="default"/>
      <w:sz w:val="16"/>
      <w:szCs w:val="16"/>
      <w:lang w:eastAsia="pl-PL"/>
    </w:rPr>
  </w:style>
  <w:style w:type="character" w:customStyle="1" w:styleId="CommentTextChar">
    <w:name w:val="Comment Text Char"/>
    <w:uiPriority w:val="99"/>
    <w:locked/>
    <w:rsid w:val="00A17ED0"/>
    <w:rPr>
      <w:rFonts w:ascii="Arial Narrow" w:hAnsi="Arial Narrow" w:cs="Arial Narrow" w:hint="default"/>
      <w:sz w:val="20"/>
      <w:szCs w:val="20"/>
      <w:lang w:eastAsia="pl-PL"/>
    </w:rPr>
  </w:style>
  <w:style w:type="character" w:customStyle="1" w:styleId="CommentSubjectChar">
    <w:name w:val="Comment Subject Char"/>
    <w:uiPriority w:val="99"/>
    <w:rsid w:val="00A17ED0"/>
    <w:rPr>
      <w:rFonts w:ascii="Arial Narrow" w:hAnsi="Arial Narrow" w:cs="Arial Narrow" w:hint="default"/>
      <w:b/>
      <w:bCs/>
      <w:sz w:val="20"/>
      <w:szCs w:val="20"/>
      <w:lang w:eastAsia="pl-PL"/>
    </w:rPr>
  </w:style>
  <w:style w:type="character" w:customStyle="1" w:styleId="BodyText2Char">
    <w:name w:val="Body Text 2 Char"/>
    <w:uiPriority w:val="99"/>
    <w:rsid w:val="00A17ED0"/>
    <w:rPr>
      <w:rFonts w:ascii="Arial Narrow" w:hAnsi="Arial Narrow" w:cs="Arial Narrow" w:hint="default"/>
    </w:rPr>
  </w:style>
  <w:style w:type="character" w:customStyle="1" w:styleId="NoSpacingChar">
    <w:name w:val="No Spacing Char"/>
    <w:uiPriority w:val="99"/>
    <w:rsid w:val="00A17ED0"/>
    <w:rPr>
      <w:rFonts w:ascii="Times New Roman" w:hAnsi="Times New Roman" w:cs="Times New Roman" w:hint="default"/>
    </w:rPr>
  </w:style>
  <w:style w:type="character" w:customStyle="1" w:styleId="QuoteChar">
    <w:name w:val="Quote Char"/>
    <w:uiPriority w:val="99"/>
    <w:rsid w:val="00A17ED0"/>
    <w:rPr>
      <w:rFonts w:ascii="Times New Roman" w:hAnsi="Times New Roman" w:cs="Times New Roman" w:hint="default"/>
      <w:i/>
      <w:iCs/>
    </w:rPr>
  </w:style>
  <w:style w:type="character" w:customStyle="1" w:styleId="IntenseQuoteChar">
    <w:name w:val="Intense Quote Char"/>
    <w:uiPriority w:val="99"/>
    <w:rsid w:val="00A17ED0"/>
    <w:rPr>
      <w:rFonts w:ascii="Times New Roman" w:hAnsi="Times New Roman" w:cs="Times New Roman" w:hint="default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A17ED0"/>
    <w:rPr>
      <w:i/>
      <w:iCs/>
    </w:rPr>
  </w:style>
  <w:style w:type="character" w:customStyle="1" w:styleId="Wyrnienieintensywne1">
    <w:name w:val="Wyróżnienie intensywne1"/>
    <w:uiPriority w:val="99"/>
    <w:rsid w:val="00A17ED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A17ED0"/>
    <w:rPr>
      <w:rFonts w:ascii="Calibri" w:hAnsi="Calibri" w:cs="Calibri" w:hint="default"/>
      <w:i/>
      <w:iCs/>
      <w:color w:val="622423"/>
    </w:rPr>
  </w:style>
  <w:style w:type="character" w:customStyle="1" w:styleId="Odwoanieintensywne1">
    <w:name w:val="Odwołanie intensywne1"/>
    <w:uiPriority w:val="99"/>
    <w:rsid w:val="00A17ED0"/>
    <w:rPr>
      <w:rFonts w:ascii="Calibri" w:hAnsi="Calibri" w:cs="Calibri" w:hint="default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A17ED0"/>
    <w:rPr>
      <w:caps/>
      <w:color w:val="622423"/>
      <w:spacing w:val="5"/>
      <w:u w:color="622423"/>
    </w:rPr>
  </w:style>
  <w:style w:type="character" w:customStyle="1" w:styleId="Bodytext">
    <w:name w:val="Body text_"/>
    <w:uiPriority w:val="99"/>
    <w:rsid w:val="00A17ED0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A17ED0"/>
    <w:rPr>
      <w:rFonts w:ascii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A17ED0"/>
    <w:rPr>
      <w:rFonts w:ascii="Arial" w:hAnsi="Arial" w:cs="Arial" w:hint="default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0">
    <w:name w:val="Body text + Arial10"/>
    <w:aliases w:val="11 pt,Bold6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A17ED0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A17ED0"/>
    <w:rPr>
      <w:rFonts w:ascii="Times New Roman" w:hAnsi="Times New Roman" w:cs="Times New Roman" w:hint="default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character" w:customStyle="1" w:styleId="WW8Num40z0">
    <w:name w:val="WW8Num40z0"/>
    <w:uiPriority w:val="99"/>
    <w:rsid w:val="00A17ED0"/>
    <w:rPr>
      <w:rFonts w:ascii="Calibri" w:hAnsi="Calibri" w:cs="Calibri" w:hint="default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5A85-4B3F-4C4A-8C2D-C68FCA3EA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23</Pages>
  <Words>5909</Words>
  <Characters>39064</Characters>
  <Application>Microsoft Office Word</Application>
  <DocSecurity>0</DocSecurity>
  <Lines>325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2021-10-15T11:45:00Z</cp:lastPrinted>
  <dcterms:created xsi:type="dcterms:W3CDTF">2021-10-26T10:03:00Z</dcterms:created>
  <dcterms:modified xsi:type="dcterms:W3CDTF">2021-10-26T10:03:00Z</dcterms:modified>
</cp:coreProperties>
</file>