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C580D" w14:textId="77777777" w:rsidR="006676AE" w:rsidRPr="00B36ABD" w:rsidRDefault="006676AE" w:rsidP="00D11768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41452" w:rsidRPr="0074145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6CABC52" w14:textId="77777777" w:rsidR="005103B9" w:rsidRDefault="005103B9" w:rsidP="00D11768">
      <w:pPr>
        <w:spacing w:after="0" w:line="240" w:lineRule="auto"/>
        <w:rPr>
          <w:b/>
        </w:rPr>
      </w:pPr>
    </w:p>
    <w:p w14:paraId="1AA76836" w14:textId="4B356995" w:rsidR="006676AE" w:rsidRPr="005103B9" w:rsidRDefault="005103B9" w:rsidP="00D11768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41452" w:rsidRPr="00741452">
        <w:rPr>
          <w:rFonts w:ascii="Times New Roman" w:hAnsi="Times New Roman"/>
          <w:b/>
        </w:rPr>
        <w:t>SZW/DZP/</w:t>
      </w:r>
      <w:r w:rsidR="001B2127">
        <w:rPr>
          <w:rFonts w:ascii="Times New Roman" w:hAnsi="Times New Roman"/>
          <w:b/>
        </w:rPr>
        <w:t>6</w:t>
      </w:r>
      <w:r w:rsidR="002E3A21">
        <w:rPr>
          <w:rFonts w:ascii="Times New Roman" w:hAnsi="Times New Roman"/>
          <w:b/>
        </w:rPr>
        <w:t>4</w:t>
      </w:r>
      <w:r w:rsidR="00741452" w:rsidRPr="00741452">
        <w:rPr>
          <w:rFonts w:ascii="Times New Roman" w:hAnsi="Times New Roman"/>
          <w:b/>
        </w:rPr>
        <w:t>/2021</w:t>
      </w:r>
    </w:p>
    <w:p w14:paraId="2355B1F7" w14:textId="77777777" w:rsidR="00C4103F" w:rsidRPr="00E24546" w:rsidRDefault="006676AE" w:rsidP="00D11768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9991C1C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SZPITAL WOJEWÓDZKI W POZNANIU</w:t>
      </w:r>
    </w:p>
    <w:p w14:paraId="71D82DAB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0D5CEE9D" w14:textId="77777777" w:rsid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Poznań</w:t>
      </w:r>
    </w:p>
    <w:p w14:paraId="413AA951" w14:textId="77777777" w:rsidR="00C4103F" w:rsidRP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27E6FAE" w14:textId="77777777" w:rsidR="00C4103F" w:rsidRPr="00E24546" w:rsidRDefault="007118F0" w:rsidP="00D11768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78F253A" w14:textId="77777777" w:rsidR="007118F0" w:rsidRPr="004541F9" w:rsidRDefault="007118F0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993F2B2" w14:textId="77777777" w:rsidR="00757EFB" w:rsidRPr="006676AE" w:rsidRDefault="00757EFB" w:rsidP="00D1176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BD2723B" w14:textId="77777777" w:rsidR="007118F0" w:rsidRPr="006676AE" w:rsidRDefault="007118F0" w:rsidP="00D11768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374F38F" w14:textId="77777777" w:rsidR="007118F0" w:rsidRPr="004541F9" w:rsidRDefault="007936D6" w:rsidP="00D11768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8B0A2A4" w14:textId="77777777" w:rsidR="00C4103F" w:rsidRPr="004541F9" w:rsidRDefault="007936D6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B5C6AC8" w14:textId="77777777" w:rsidR="00757EFB" w:rsidRPr="004541F9" w:rsidRDefault="00757EFB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3796881" w14:textId="77777777" w:rsidR="007936D6" w:rsidRPr="006676AE" w:rsidRDefault="007936D6" w:rsidP="00D1176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3AADB47" w14:textId="77777777" w:rsidR="00484F88" w:rsidRPr="006676AE" w:rsidRDefault="00484F88" w:rsidP="00D11768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41452" w:rsidRPr="00110593" w14:paraId="73D0A74A" w14:textId="77777777" w:rsidTr="00B51E64">
        <w:tc>
          <w:tcPr>
            <w:tcW w:w="9212" w:type="dxa"/>
            <w:shd w:val="clear" w:color="auto" w:fill="D9D9D9"/>
          </w:tcPr>
          <w:p w14:paraId="2CAB1866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AD3C038" w14:textId="77777777" w:rsidR="00741452" w:rsidRPr="00110593" w:rsidRDefault="00741452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4145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688202E7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EB63A99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FF2E1E4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6AEBC51" w14:textId="77777777" w:rsidR="006F0034" w:rsidRDefault="006F0034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87B41C6" w14:textId="77777777" w:rsidR="004C4854" w:rsidRPr="006676AE" w:rsidRDefault="004C4854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B97144F" w14:textId="77777777" w:rsidR="005434B3" w:rsidRDefault="001F027E" w:rsidP="00D11768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41452" w:rsidRPr="00741452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4564A70C" w14:textId="4E005B93" w:rsidR="002E3A21" w:rsidRPr="002E3A21" w:rsidRDefault="002E3A21" w:rsidP="002E3A21">
      <w:pPr>
        <w:spacing w:after="0" w:line="240" w:lineRule="auto"/>
        <w:jc w:val="center"/>
        <w:rPr>
          <w:rFonts w:ascii="Times New Roman" w:hAnsi="Times New Roman"/>
          <w:b/>
          <w:bCs/>
        </w:rPr>
      </w:pPr>
      <w:bookmarkStart w:id="0" w:name="_Hlk81983393"/>
      <w:r w:rsidRPr="002E3A21">
        <w:rPr>
          <w:rFonts w:ascii="Times New Roman" w:hAnsi="Times New Roman"/>
          <w:b/>
          <w:bCs/>
        </w:rPr>
        <w:t>Dostawa oleju opałowego do celów grzewczych dla Szpitala Wojewódzkiego w Poznaniu- Filia nr</w:t>
      </w:r>
      <w:r>
        <w:rPr>
          <w:rFonts w:ascii="Times New Roman" w:hAnsi="Times New Roman"/>
          <w:b/>
          <w:bCs/>
        </w:rPr>
        <w:t> </w:t>
      </w:r>
      <w:r w:rsidRPr="002E3A21">
        <w:rPr>
          <w:rFonts w:ascii="Times New Roman" w:hAnsi="Times New Roman"/>
          <w:b/>
          <w:bCs/>
        </w:rPr>
        <w:t>3 Szpital Rehabilitacyjny w Kiekrzu</w:t>
      </w:r>
      <w:r w:rsidR="00E9030B">
        <w:rPr>
          <w:rFonts w:ascii="Times New Roman" w:hAnsi="Times New Roman"/>
          <w:b/>
          <w:bCs/>
        </w:rPr>
        <w:t>,</w:t>
      </w:r>
      <w:r w:rsidRPr="002E3A21">
        <w:rPr>
          <w:rFonts w:ascii="Times New Roman" w:hAnsi="Times New Roman"/>
          <w:b/>
          <w:bCs/>
        </w:rPr>
        <w:t xml:space="preserve"> ul. Uzdrowiskowa 2</w:t>
      </w:r>
    </w:p>
    <w:p w14:paraId="13296B72" w14:textId="24720633" w:rsidR="001B2127" w:rsidRDefault="001B2127" w:rsidP="001B2127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bookmarkEnd w:id="0"/>
    <w:p w14:paraId="6B0F75A6" w14:textId="370BA3FF" w:rsidR="00F90CD1" w:rsidRPr="001B2127" w:rsidRDefault="00E65685" w:rsidP="001B2127">
      <w:pPr>
        <w:spacing w:after="0" w:line="240" w:lineRule="auto"/>
        <w:rPr>
          <w:rFonts w:ascii="Times New Roman" w:hAnsi="Times New Roman"/>
          <w:b/>
          <w:bCs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B215A50" w14:textId="77777777" w:rsidR="00C113BF" w:rsidRPr="00023477" w:rsidRDefault="00C113BF" w:rsidP="00D11768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59929663" w14:textId="77777777" w:rsidR="002426FF" w:rsidRPr="00232DF0" w:rsidRDefault="002426FF" w:rsidP="00D1176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7A0404F" w14:textId="77777777" w:rsidR="00710937" w:rsidRPr="00292198" w:rsidRDefault="00710937" w:rsidP="00D11768">
      <w:pPr>
        <w:spacing w:after="0" w:line="240" w:lineRule="auto"/>
        <w:rPr>
          <w:rFonts w:ascii="Times New Roman" w:hAnsi="Times New Roman"/>
        </w:rPr>
      </w:pPr>
    </w:p>
    <w:p w14:paraId="09D00991" w14:textId="77777777" w:rsidR="00023477" w:rsidRDefault="00023477" w:rsidP="00D1176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D0BC49D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78272B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277620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F8329B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4BA4785" w14:textId="77777777" w:rsidR="00023477" w:rsidRPr="004541F9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314B77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68FD056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19567051" w14:textId="5CCEDA0B" w:rsidR="00023477" w:rsidRPr="00023477" w:rsidRDefault="00C113BF" w:rsidP="00D117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41F9357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BA7FF98" w14:textId="47051F0B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84C502" w14:textId="4286B9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8D83BA" w14:textId="61034FA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713DF1C" w14:textId="3063116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39FB39F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64481F" w14:textId="13A0674F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42FAD19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41057C5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204098B" w14:textId="77777777" w:rsidR="00023477" w:rsidRPr="000247FF" w:rsidRDefault="00023477" w:rsidP="00D11768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FEEDF54" w14:textId="77777777" w:rsidR="00D2702A" w:rsidRPr="00D2702A" w:rsidRDefault="004F23F7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B3D862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7E72" w14:textId="77777777" w:rsidR="00D2702A" w:rsidRPr="00D2702A" w:rsidRDefault="00D2702A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A898" w14:textId="77777777" w:rsidR="00D2702A" w:rsidRPr="00D2702A" w:rsidRDefault="00D2702A" w:rsidP="00D11768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7D4852F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FF263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9B9A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  <w:p w14:paraId="24E84268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AA4B17D" w14:textId="00BAC9BC" w:rsidR="00D2702A" w:rsidRDefault="00D2702A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8D9E526" w14:textId="7A38B0F4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BE9774A" w14:textId="769230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161E16B" w14:textId="0311A2DC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6A1955B" w14:textId="77777777" w:rsidR="00D11768" w:rsidRPr="00D2702A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B39F2BB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921E678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4937139" w14:textId="77777777" w:rsidR="00F8042D" w:rsidRPr="006676AE" w:rsidRDefault="00025C8D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FD2C9A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8E26F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F20166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DB92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5D1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76B5346" w14:textId="7835AE8A" w:rsidR="00D23F3D" w:rsidRPr="00D2702A" w:rsidRDefault="00D23F3D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B668DC7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12E7A7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6595E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0C8F70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C6A41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FD7C9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F0A73B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F623B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D9596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93D231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1416A9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E2EE5B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59F3F8" w14:textId="1FB642D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DF1417F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B6A54CA" w14:textId="77777777" w:rsidR="00484F88" w:rsidRPr="006676AE" w:rsidRDefault="00FE4E2B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8C58A" w14:textId="77777777" w:rsidR="00625AD8" w:rsidRDefault="00625AD8" w:rsidP="0038231F">
      <w:pPr>
        <w:spacing w:after="0" w:line="240" w:lineRule="auto"/>
      </w:pPr>
      <w:r>
        <w:separator/>
      </w:r>
    </w:p>
  </w:endnote>
  <w:endnote w:type="continuationSeparator" w:id="0">
    <w:p w14:paraId="099908BF" w14:textId="77777777" w:rsidR="00625AD8" w:rsidRDefault="00625A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6BC86" w14:textId="77777777" w:rsidR="00741452" w:rsidRDefault="007414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F1C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D69A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B9C2A" w14:textId="77777777" w:rsidR="00741452" w:rsidRDefault="007414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E3D92" w14:textId="77777777" w:rsidR="00625AD8" w:rsidRDefault="00625AD8" w:rsidP="0038231F">
      <w:pPr>
        <w:spacing w:after="0" w:line="240" w:lineRule="auto"/>
      </w:pPr>
      <w:r>
        <w:separator/>
      </w:r>
    </w:p>
  </w:footnote>
  <w:footnote w:type="continuationSeparator" w:id="0">
    <w:p w14:paraId="13A4B5C0" w14:textId="77777777" w:rsidR="00625AD8" w:rsidRDefault="00625A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6D98E" w14:textId="77777777" w:rsidR="00741452" w:rsidRDefault="007414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7671A" w14:textId="77777777" w:rsidR="00741452" w:rsidRDefault="007414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5CFE2" w14:textId="77777777" w:rsidR="00741452" w:rsidRDefault="007414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D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B2127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3A21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25AD8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1452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539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389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5531"/>
    <w:rsid w:val="00CD0851"/>
    <w:rsid w:val="00D1176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030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7D1AD2F"/>
  <w15:docId w15:val="{A7C4FD99-B5C1-4E6C-8385-7932971A6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A7389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73893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7</cp:revision>
  <cp:lastPrinted>2016-07-26T10:32:00Z</cp:lastPrinted>
  <dcterms:created xsi:type="dcterms:W3CDTF">2021-08-12T10:52:00Z</dcterms:created>
  <dcterms:modified xsi:type="dcterms:W3CDTF">2021-10-06T08:59:00Z</dcterms:modified>
</cp:coreProperties>
</file>