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22D9C" w:rsidRPr="00F22D9C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22D9C" w:rsidRPr="00F22D9C">
        <w:rPr>
          <w:b/>
          <w:sz w:val="22"/>
          <w:szCs w:val="22"/>
        </w:rPr>
        <w:t>KA-2/062/2021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2D9C" w:rsidRPr="00110593" w:rsidTr="005E731B">
        <w:tc>
          <w:tcPr>
            <w:tcW w:w="9104" w:type="dxa"/>
            <w:shd w:val="clear" w:color="auto" w:fill="D9D9D9"/>
          </w:tcPr>
          <w:p w:rsidR="00F22D9C" w:rsidRPr="00110593" w:rsidRDefault="00F22D9C" w:rsidP="005E731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22D9C" w:rsidRPr="00110593" w:rsidRDefault="00F22D9C" w:rsidP="005E731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22D9C">
              <w:t>(t.j. Dz.U. z 2021r. poz. 1129)</w:t>
            </w:r>
            <w:r w:rsidRPr="00110593">
              <w:t xml:space="preserve"> (dalej jako: ustawa Pzp), dotyczące:</w:t>
            </w:r>
          </w:p>
          <w:p w:rsidR="00F22D9C" w:rsidRPr="0043102D" w:rsidRDefault="00F22D9C" w:rsidP="005E731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22D9C" w:rsidRPr="00110593" w:rsidRDefault="00F22D9C" w:rsidP="005E731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22D9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22D9C">
        <w:rPr>
          <w:b/>
          <w:sz w:val="22"/>
          <w:szCs w:val="22"/>
        </w:rPr>
        <w:t>Dostawa laptopów, komputerów i sprzętu komputerowego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570" w:rsidRDefault="00D61570">
      <w:r>
        <w:separator/>
      </w:r>
    </w:p>
  </w:endnote>
  <w:endnote w:type="continuationSeparator" w:id="0">
    <w:p w:rsidR="00D61570" w:rsidRDefault="00D61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D9C" w:rsidRDefault="00F22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570" w:rsidRDefault="00D61570">
      <w:r>
        <w:separator/>
      </w:r>
    </w:p>
  </w:footnote>
  <w:footnote w:type="continuationSeparator" w:id="0">
    <w:p w:rsidR="00D61570" w:rsidRDefault="00D6157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D9C" w:rsidRDefault="00F22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D9C" w:rsidRDefault="00F22D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D9C" w:rsidRDefault="00F22D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57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61570"/>
    <w:rsid w:val="00D74F94"/>
    <w:rsid w:val="00DD482A"/>
    <w:rsid w:val="00DE0396"/>
    <w:rsid w:val="00DE0405"/>
    <w:rsid w:val="00DE252B"/>
    <w:rsid w:val="00E37A20"/>
    <w:rsid w:val="00EB5766"/>
    <w:rsid w:val="00EC667E"/>
    <w:rsid w:val="00F22D9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C46992-885E-428B-B015-E41919C68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3B138-F48A-4D7B-939B-91999B99D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2021-10-21T07:57:00Z</dcterms:created>
  <dcterms:modified xsi:type="dcterms:W3CDTF">2021-10-21T07:57:00Z</dcterms:modified>
</cp:coreProperties>
</file>