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3B5C" w14:textId="77777777" w:rsidR="00FB7F50" w:rsidRPr="002245BE" w:rsidRDefault="00792A9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2A9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92A9B">
        <w:rPr>
          <w:sz w:val="22"/>
          <w:szCs w:val="22"/>
        </w:rPr>
        <w:t>2021-10-27</w:t>
      </w:r>
    </w:p>
    <w:p w14:paraId="22BF343D" w14:textId="77777777" w:rsidR="00792A9B" w:rsidRPr="00792A9B" w:rsidRDefault="00792A9B" w:rsidP="00FB7F50">
      <w:pPr>
        <w:spacing w:after="40"/>
        <w:rPr>
          <w:b/>
          <w:bCs/>
          <w:sz w:val="22"/>
          <w:szCs w:val="22"/>
        </w:rPr>
      </w:pPr>
      <w:r w:rsidRPr="00792A9B">
        <w:rPr>
          <w:b/>
          <w:bCs/>
          <w:sz w:val="22"/>
          <w:szCs w:val="22"/>
        </w:rPr>
        <w:t>Szpital Wojewódzki w Poznaniu</w:t>
      </w:r>
    </w:p>
    <w:p w14:paraId="1C43DA82" w14:textId="77777777" w:rsidR="00FB7F50" w:rsidRPr="002245BE" w:rsidRDefault="00792A9B" w:rsidP="00FB7F50">
      <w:pPr>
        <w:spacing w:after="40"/>
        <w:rPr>
          <w:b/>
          <w:bCs/>
          <w:sz w:val="22"/>
          <w:szCs w:val="22"/>
        </w:rPr>
      </w:pPr>
      <w:r w:rsidRPr="00792A9B">
        <w:rPr>
          <w:b/>
          <w:bCs/>
          <w:sz w:val="22"/>
          <w:szCs w:val="22"/>
        </w:rPr>
        <w:t>Dział Zamówień Publicznych</w:t>
      </w:r>
    </w:p>
    <w:p w14:paraId="7222789A" w14:textId="625B37E2" w:rsidR="00FB7F50" w:rsidRPr="002245BE" w:rsidRDefault="00F227F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92A9B" w:rsidRPr="00792A9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792A9B" w:rsidRPr="00792A9B">
        <w:rPr>
          <w:sz w:val="22"/>
          <w:szCs w:val="22"/>
        </w:rPr>
        <w:t>7/19</w:t>
      </w:r>
    </w:p>
    <w:p w14:paraId="2F79A1CF" w14:textId="77777777" w:rsidR="00FB7F50" w:rsidRPr="002245BE" w:rsidRDefault="00792A9B" w:rsidP="00FB7F50">
      <w:pPr>
        <w:rPr>
          <w:sz w:val="22"/>
          <w:szCs w:val="22"/>
        </w:rPr>
      </w:pPr>
      <w:r w:rsidRPr="00792A9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92A9B">
        <w:rPr>
          <w:sz w:val="22"/>
          <w:szCs w:val="22"/>
        </w:rPr>
        <w:t>Poznań</w:t>
      </w:r>
    </w:p>
    <w:p w14:paraId="6F455B00" w14:textId="77777777" w:rsidR="00FB7F50" w:rsidRPr="002245BE" w:rsidRDefault="00FB7F50" w:rsidP="00FB7F50">
      <w:pPr>
        <w:rPr>
          <w:sz w:val="22"/>
          <w:szCs w:val="22"/>
        </w:rPr>
      </w:pPr>
    </w:p>
    <w:p w14:paraId="52C1027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92A9B" w:rsidRPr="00792A9B">
        <w:rPr>
          <w:bCs/>
          <w:sz w:val="22"/>
          <w:szCs w:val="22"/>
        </w:rPr>
        <w:t>SZW/DZP/58/2021/17</w:t>
      </w:r>
    </w:p>
    <w:p w14:paraId="5188659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8AF6F2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D484F0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A0CEFB3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D54815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92A9B" w:rsidRPr="00607F9B" w14:paraId="1AA96F12" w14:textId="77777777" w:rsidTr="00E306A1">
        <w:trPr>
          <w:trHeight w:val="638"/>
        </w:trPr>
        <w:tc>
          <w:tcPr>
            <w:tcW w:w="959" w:type="dxa"/>
            <w:shd w:val="clear" w:color="auto" w:fill="auto"/>
          </w:tcPr>
          <w:p w14:paraId="6DF3B6BB" w14:textId="77777777" w:rsidR="00792A9B" w:rsidRPr="00607F9B" w:rsidRDefault="00792A9B" w:rsidP="00E306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B61DFE" w14:textId="08F92646" w:rsidR="00792A9B" w:rsidRPr="00607F9B" w:rsidRDefault="00792A9B" w:rsidP="00E306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2A9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2A9B">
              <w:rPr>
                <w:b/>
                <w:bCs/>
                <w:sz w:val="22"/>
                <w:szCs w:val="22"/>
              </w:rPr>
              <w:t>Przeglądy techniczne i naprawy urządzeń medycznych - 21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SZW/DZP/58/2021</w:t>
            </w:r>
          </w:p>
        </w:tc>
      </w:tr>
    </w:tbl>
    <w:p w14:paraId="7116B830" w14:textId="77777777" w:rsidR="00792A9B" w:rsidRPr="00792A9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92A9B" w:rsidRPr="00792A9B">
        <w:rPr>
          <w:b/>
          <w:sz w:val="22"/>
          <w:szCs w:val="22"/>
        </w:rPr>
        <w:t>Szpital Wojewódzki w Poznaniu</w:t>
      </w:r>
    </w:p>
    <w:p w14:paraId="0FA5018D" w14:textId="593DF204" w:rsidR="008642B3" w:rsidRDefault="00792A9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92A9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92A9B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F227FF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2A9B" w14:paraId="2D215937" w14:textId="77777777" w:rsidTr="00E306A1">
        <w:trPr>
          <w:cantSplit/>
        </w:trPr>
        <w:tc>
          <w:tcPr>
            <w:tcW w:w="9498" w:type="dxa"/>
          </w:tcPr>
          <w:p w14:paraId="4839384B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56316651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2F1FCC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6AE39DF0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2EEF4F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27FF">
              <w:rPr>
                <w:sz w:val="22"/>
                <w:szCs w:val="22"/>
                <w:u w:val="single"/>
              </w:rPr>
              <w:t>Zadanie nr 1: Urządzenia endoskopowe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9F6B8F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EE4030" w14:textId="77777777" w:rsidR="00792A9B" w:rsidRDefault="00792A9B" w:rsidP="00F227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315547CD" w14:textId="77777777" w:rsidTr="00E306A1">
        <w:trPr>
          <w:cantSplit/>
        </w:trPr>
        <w:tc>
          <w:tcPr>
            <w:tcW w:w="9498" w:type="dxa"/>
          </w:tcPr>
          <w:p w14:paraId="73685C7B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>ZTM Innovations Sp. z o. o</w:t>
            </w:r>
          </w:p>
          <w:p w14:paraId="05B0E228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E0DB97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66551F7F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A63DDA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27FF">
              <w:rPr>
                <w:sz w:val="22"/>
                <w:szCs w:val="22"/>
                <w:u w:val="single"/>
              </w:rPr>
              <w:t>Zadanie nr 2: Kardiomonitory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4 752.00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9FB18F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6B7ADD" w14:textId="2C55D6DA" w:rsidR="00792A9B" w:rsidRDefault="00792A9B" w:rsidP="00F227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1D198ED2" w14:textId="77777777" w:rsidTr="00E306A1">
        <w:trPr>
          <w:cantSplit/>
        </w:trPr>
        <w:tc>
          <w:tcPr>
            <w:tcW w:w="9498" w:type="dxa"/>
          </w:tcPr>
          <w:p w14:paraId="2FB0634F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1CDE8D64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E2F7F1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3E4E9E62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1EFA87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27FF">
              <w:rPr>
                <w:sz w:val="22"/>
                <w:szCs w:val="22"/>
                <w:u w:val="single"/>
              </w:rPr>
              <w:t>Zadanie nr 3: Kardiomonitory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1 296.00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7E0095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E9316A" w14:textId="74203997" w:rsidR="00792A9B" w:rsidRDefault="00792A9B" w:rsidP="00F227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51384A73" w14:textId="77777777" w:rsidTr="00E306A1">
        <w:trPr>
          <w:cantSplit/>
        </w:trPr>
        <w:tc>
          <w:tcPr>
            <w:tcW w:w="9498" w:type="dxa"/>
          </w:tcPr>
          <w:p w14:paraId="7888C38F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31C34AC6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18514B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3BF36909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11605B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27FF">
              <w:rPr>
                <w:sz w:val="22"/>
                <w:szCs w:val="22"/>
                <w:u w:val="single"/>
              </w:rPr>
              <w:t>Zadanie nr 4: Kardiomonitory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972.00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AA2D9F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A4E6D6" w14:textId="134E523D" w:rsidR="00792A9B" w:rsidRDefault="00792A9B" w:rsidP="00F227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7B1F4634" w14:textId="77777777" w:rsidTr="00E306A1">
        <w:trPr>
          <w:cantSplit/>
        </w:trPr>
        <w:tc>
          <w:tcPr>
            <w:tcW w:w="9498" w:type="dxa"/>
          </w:tcPr>
          <w:p w14:paraId="778D0C25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>ZTM Innovations Sp. z o. o</w:t>
            </w:r>
          </w:p>
          <w:p w14:paraId="7917E219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49C043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3C618276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D6C495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227FF">
              <w:rPr>
                <w:sz w:val="22"/>
                <w:szCs w:val="22"/>
                <w:u w:val="single"/>
              </w:rPr>
              <w:t>Zadanie nr 6: USG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404831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1E6540" w14:textId="3EB5B5B8" w:rsidR="00792A9B" w:rsidRDefault="00792A9B" w:rsidP="00022D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2B1129DC" w14:textId="77777777" w:rsidTr="00E306A1">
        <w:trPr>
          <w:cantSplit/>
        </w:trPr>
        <w:tc>
          <w:tcPr>
            <w:tcW w:w="9498" w:type="dxa"/>
          </w:tcPr>
          <w:p w14:paraId="79D51FC4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00308B2F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58299E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0E417E4D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97010E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22DE2">
              <w:rPr>
                <w:sz w:val="22"/>
                <w:szCs w:val="22"/>
                <w:u w:val="single"/>
              </w:rPr>
              <w:t>Zadanie nr 7: USG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102897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F1ECAB" w14:textId="5C09193A" w:rsidR="00792A9B" w:rsidRDefault="00792A9B" w:rsidP="00022D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131D2A56" w14:textId="77777777" w:rsidTr="00E306A1">
        <w:trPr>
          <w:cantSplit/>
        </w:trPr>
        <w:tc>
          <w:tcPr>
            <w:tcW w:w="9498" w:type="dxa"/>
          </w:tcPr>
          <w:p w14:paraId="4C7FB4ED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5A4CBBAE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C8E09F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515E0881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79276A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22DE2">
              <w:rPr>
                <w:sz w:val="22"/>
                <w:szCs w:val="22"/>
                <w:u w:val="single"/>
              </w:rPr>
              <w:t>Zadanie nr 8: USG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E9CC3A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4C81D1" w14:textId="6419A78D" w:rsidR="00792A9B" w:rsidRDefault="00792A9B" w:rsidP="00022D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66E97679" w14:textId="77777777" w:rsidTr="00E306A1">
        <w:trPr>
          <w:cantSplit/>
        </w:trPr>
        <w:tc>
          <w:tcPr>
            <w:tcW w:w="9498" w:type="dxa"/>
          </w:tcPr>
          <w:p w14:paraId="60EDDF03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>ZTM Innovations Sp. z o. o</w:t>
            </w:r>
          </w:p>
          <w:p w14:paraId="209151A8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F64C2A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60D48839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7AEFEA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22DE2">
              <w:rPr>
                <w:sz w:val="22"/>
                <w:szCs w:val="22"/>
                <w:u w:val="single"/>
              </w:rPr>
              <w:t>Zadanie nr 9: USG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52C27F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FC377D" w14:textId="473DB220" w:rsidR="00792A9B" w:rsidRDefault="00792A9B" w:rsidP="00022DE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717689DA" w14:textId="77777777" w:rsidTr="00E306A1">
        <w:trPr>
          <w:cantSplit/>
        </w:trPr>
        <w:tc>
          <w:tcPr>
            <w:tcW w:w="9498" w:type="dxa"/>
          </w:tcPr>
          <w:p w14:paraId="2572E56A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792A9B">
              <w:rPr>
                <w:b/>
                <w:sz w:val="22"/>
                <w:szCs w:val="22"/>
              </w:rPr>
              <w:t>Wojtalak</w:t>
            </w:r>
            <w:proofErr w:type="spellEnd"/>
          </w:p>
          <w:p w14:paraId="43D7D033" w14:textId="3F213A76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 xml:space="preserve">ul. </w:t>
            </w:r>
            <w:r w:rsidR="00022DE2">
              <w:rPr>
                <w:bCs/>
                <w:sz w:val="22"/>
                <w:szCs w:val="22"/>
              </w:rPr>
              <w:t>Staszica 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5B1350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62-052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Komorniki</w:t>
            </w:r>
          </w:p>
          <w:p w14:paraId="4600B549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378777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22DE2">
              <w:rPr>
                <w:sz w:val="22"/>
                <w:szCs w:val="22"/>
                <w:u w:val="single"/>
              </w:rPr>
              <w:t>Zadanie nr 10: Inkubatory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2 289.60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54A0D3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AA61CC" w14:textId="24E750AA" w:rsidR="00792A9B" w:rsidRDefault="00792A9B" w:rsidP="00AE06F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- 10,00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792A9B" w14:paraId="57BDE632" w14:textId="77777777" w:rsidTr="00E306A1">
        <w:trPr>
          <w:cantSplit/>
        </w:trPr>
        <w:tc>
          <w:tcPr>
            <w:tcW w:w="9498" w:type="dxa"/>
          </w:tcPr>
          <w:p w14:paraId="6B93651E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792A9B">
              <w:rPr>
                <w:b/>
                <w:sz w:val="22"/>
                <w:szCs w:val="22"/>
              </w:rPr>
              <w:t>Wojtalak</w:t>
            </w:r>
            <w:proofErr w:type="spellEnd"/>
          </w:p>
          <w:p w14:paraId="109B2E4E" w14:textId="565EC37D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 xml:space="preserve">ul. </w:t>
            </w:r>
            <w:r w:rsidR="00AE06F2">
              <w:rPr>
                <w:bCs/>
                <w:sz w:val="22"/>
                <w:szCs w:val="22"/>
              </w:rPr>
              <w:t>Staszica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AE06F2">
              <w:rPr>
                <w:bCs/>
                <w:sz w:val="22"/>
                <w:szCs w:val="22"/>
              </w:rPr>
              <w:t>3</w:t>
            </w:r>
            <w:r w:rsidRPr="00792A9B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4C2A4C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62-052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Komorniki</w:t>
            </w:r>
          </w:p>
          <w:p w14:paraId="00FF75C9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566121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06F2">
              <w:rPr>
                <w:sz w:val="22"/>
                <w:szCs w:val="22"/>
                <w:u w:val="single"/>
              </w:rPr>
              <w:t>Zadanie nr 11: Inkubatory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572.40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D92947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113227" w14:textId="590E57D5" w:rsidR="00792A9B" w:rsidRDefault="00792A9B" w:rsidP="00AE06F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- 10,00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792A9B" w14:paraId="7A1FE62F" w14:textId="77777777" w:rsidTr="00E306A1">
        <w:trPr>
          <w:cantSplit/>
        </w:trPr>
        <w:tc>
          <w:tcPr>
            <w:tcW w:w="9498" w:type="dxa"/>
          </w:tcPr>
          <w:p w14:paraId="2B34F8D0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>ZTM Innovations Sp. z o. o</w:t>
            </w:r>
          </w:p>
          <w:p w14:paraId="2A3A0593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F4B338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5C8C2483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61A623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06F2">
              <w:rPr>
                <w:sz w:val="22"/>
                <w:szCs w:val="22"/>
                <w:u w:val="single"/>
              </w:rPr>
              <w:t>Zadanie nr 12: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1 080.00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2F3972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BBB51C" w14:textId="164C6A90" w:rsidR="00792A9B" w:rsidRDefault="00792A9B" w:rsidP="00AE06F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6FDA02DC" w14:textId="77777777" w:rsidTr="00E306A1">
        <w:trPr>
          <w:cantSplit/>
        </w:trPr>
        <w:tc>
          <w:tcPr>
            <w:tcW w:w="9498" w:type="dxa"/>
          </w:tcPr>
          <w:p w14:paraId="34CE924F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73CFB6A4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9E9889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194E6310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3B257E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06F2">
              <w:rPr>
                <w:sz w:val="22"/>
                <w:szCs w:val="22"/>
                <w:u w:val="single"/>
              </w:rPr>
              <w:t>Zadanie nr 13: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9 720.00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1A4AF5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BA8054" w14:textId="0CA0C42C" w:rsidR="00792A9B" w:rsidRDefault="00792A9B" w:rsidP="00AE06F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3A412DE0" w14:textId="77777777" w:rsidTr="00E306A1">
        <w:trPr>
          <w:cantSplit/>
        </w:trPr>
        <w:tc>
          <w:tcPr>
            <w:tcW w:w="9498" w:type="dxa"/>
          </w:tcPr>
          <w:p w14:paraId="19ACA4CA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 xml:space="preserve">MEDILAND Grażyna </w:t>
            </w:r>
            <w:proofErr w:type="spellStart"/>
            <w:r w:rsidRPr="00792A9B">
              <w:rPr>
                <w:b/>
                <w:sz w:val="22"/>
                <w:szCs w:val="22"/>
              </w:rPr>
              <w:t>Wykland</w:t>
            </w:r>
            <w:proofErr w:type="spellEnd"/>
          </w:p>
          <w:p w14:paraId="0F3A9E65" w14:textId="39CEAEC2" w:rsidR="00792A9B" w:rsidRPr="009F0E5C" w:rsidRDefault="00B42AAF" w:rsidP="00E306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92A9B" w:rsidRPr="00792A9B">
              <w:rPr>
                <w:bCs/>
                <w:sz w:val="22"/>
                <w:szCs w:val="22"/>
              </w:rPr>
              <w:t>Chrzanowskiego</w:t>
            </w:r>
            <w:r w:rsidR="00792A9B" w:rsidRPr="009F0E5C">
              <w:rPr>
                <w:bCs/>
                <w:sz w:val="22"/>
                <w:szCs w:val="22"/>
              </w:rPr>
              <w:t xml:space="preserve"> </w:t>
            </w:r>
            <w:r w:rsidR="00792A9B" w:rsidRPr="00792A9B">
              <w:rPr>
                <w:bCs/>
                <w:sz w:val="22"/>
                <w:szCs w:val="22"/>
              </w:rPr>
              <w:t>64B1</w:t>
            </w:r>
          </w:p>
          <w:p w14:paraId="56DB4755" w14:textId="30FE419D" w:rsidR="00792A9B" w:rsidRPr="009F0E5C" w:rsidRDefault="00B42AAF" w:rsidP="00E306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 – 278 Gdańsk</w:t>
            </w:r>
          </w:p>
          <w:p w14:paraId="354C5C06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732B58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06F2">
              <w:rPr>
                <w:sz w:val="22"/>
                <w:szCs w:val="22"/>
                <w:u w:val="single"/>
              </w:rPr>
              <w:t>Zadanie nr 14: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1 555.20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52AEA7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0314C9" w14:textId="0E9285C2" w:rsidR="00792A9B" w:rsidRDefault="00792A9B" w:rsidP="00AE06F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 xml:space="preserve">Oferta otrzymała największą ilość punktów spośród ofert podlegających ocenie - łącznie </w:t>
            </w:r>
            <w:r w:rsidR="00AE06F2">
              <w:t>9</w:t>
            </w:r>
            <w:r w:rsidRPr="00792A9B">
              <w:t>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792A9B" w14:paraId="1700D005" w14:textId="77777777" w:rsidTr="00E306A1">
        <w:trPr>
          <w:cantSplit/>
        </w:trPr>
        <w:tc>
          <w:tcPr>
            <w:tcW w:w="9498" w:type="dxa"/>
          </w:tcPr>
          <w:p w14:paraId="7189AF75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 xml:space="preserve">PAWELMED Serwis Aparatury Medycznej Paweł </w:t>
            </w:r>
            <w:proofErr w:type="spellStart"/>
            <w:r w:rsidRPr="00792A9B">
              <w:rPr>
                <w:b/>
                <w:sz w:val="22"/>
                <w:szCs w:val="22"/>
              </w:rPr>
              <w:t>Wojtalak</w:t>
            </w:r>
            <w:proofErr w:type="spellEnd"/>
          </w:p>
          <w:p w14:paraId="4A1D077A" w14:textId="75AD0DE4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 xml:space="preserve">ul. </w:t>
            </w:r>
            <w:r w:rsidR="00B42AAF">
              <w:rPr>
                <w:bCs/>
                <w:sz w:val="22"/>
                <w:szCs w:val="22"/>
              </w:rPr>
              <w:t>Staszica 3</w:t>
            </w:r>
            <w:r w:rsidRPr="00792A9B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B4A36B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62-052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Komorniki</w:t>
            </w:r>
          </w:p>
          <w:p w14:paraId="6AEE2060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5D0147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2AAF">
              <w:rPr>
                <w:sz w:val="22"/>
                <w:szCs w:val="22"/>
                <w:u w:val="single"/>
              </w:rPr>
              <w:t>Zadanie nr 15: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1 373.76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06EB1E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76AE12" w14:textId="262218AD" w:rsidR="00792A9B" w:rsidRDefault="00792A9B" w:rsidP="00B42A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- 10,00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792A9B" w14:paraId="335236EC" w14:textId="77777777" w:rsidTr="00E306A1">
        <w:trPr>
          <w:cantSplit/>
        </w:trPr>
        <w:tc>
          <w:tcPr>
            <w:tcW w:w="9498" w:type="dxa"/>
          </w:tcPr>
          <w:p w14:paraId="1538FD60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465D1022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40D465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0121240D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70B5DA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2AAF">
              <w:rPr>
                <w:sz w:val="22"/>
                <w:szCs w:val="22"/>
                <w:u w:val="single"/>
              </w:rPr>
              <w:t>Zadanie nr 16: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2 160.00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FD4FB3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E773CB" w14:textId="77777777" w:rsidR="00792A9B" w:rsidRDefault="00792A9B" w:rsidP="00B42A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4F3CF059" w14:textId="77777777" w:rsidTr="00E306A1">
        <w:trPr>
          <w:cantSplit/>
        </w:trPr>
        <w:tc>
          <w:tcPr>
            <w:tcW w:w="9498" w:type="dxa"/>
          </w:tcPr>
          <w:p w14:paraId="7411BF18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67DCE0DF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ABAD3F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18220263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C241CA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2AAF">
              <w:rPr>
                <w:sz w:val="22"/>
                <w:szCs w:val="22"/>
                <w:u w:val="single"/>
              </w:rPr>
              <w:t>Zadanie nr 17: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2 160.00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62DA92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67D400" w14:textId="77777777" w:rsidR="00792A9B" w:rsidRDefault="00792A9B" w:rsidP="00B42A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4C52E100" w14:textId="77777777" w:rsidTr="00E306A1">
        <w:trPr>
          <w:cantSplit/>
        </w:trPr>
        <w:tc>
          <w:tcPr>
            <w:tcW w:w="9498" w:type="dxa"/>
          </w:tcPr>
          <w:p w14:paraId="6FDD52D5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lastRenderedPageBreak/>
              <w:t xml:space="preserve">MEDILAND Grażyna </w:t>
            </w:r>
            <w:proofErr w:type="spellStart"/>
            <w:r w:rsidRPr="00792A9B">
              <w:rPr>
                <w:b/>
                <w:sz w:val="22"/>
                <w:szCs w:val="22"/>
              </w:rPr>
              <w:t>Wykland</w:t>
            </w:r>
            <w:proofErr w:type="spellEnd"/>
          </w:p>
          <w:p w14:paraId="18BFA0AE" w14:textId="307552C8" w:rsidR="00792A9B" w:rsidRPr="009F0E5C" w:rsidRDefault="00B42AAF" w:rsidP="00E306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92A9B" w:rsidRPr="00792A9B">
              <w:rPr>
                <w:bCs/>
                <w:sz w:val="22"/>
                <w:szCs w:val="22"/>
              </w:rPr>
              <w:t>Chrzanowskiego</w:t>
            </w:r>
            <w:r w:rsidR="00792A9B" w:rsidRPr="009F0E5C">
              <w:rPr>
                <w:bCs/>
                <w:sz w:val="22"/>
                <w:szCs w:val="22"/>
              </w:rPr>
              <w:t xml:space="preserve"> </w:t>
            </w:r>
            <w:r w:rsidR="00792A9B" w:rsidRPr="00792A9B">
              <w:rPr>
                <w:bCs/>
                <w:sz w:val="22"/>
                <w:szCs w:val="22"/>
              </w:rPr>
              <w:t>64B/1</w:t>
            </w:r>
          </w:p>
          <w:p w14:paraId="0A83EAE3" w14:textId="4C61043E" w:rsidR="00792A9B" w:rsidRPr="009F0E5C" w:rsidRDefault="00B42AAF" w:rsidP="00E306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 – 278 Gdańsk</w:t>
            </w:r>
          </w:p>
          <w:p w14:paraId="01D6B85F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6BC6F1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2AAF">
              <w:rPr>
                <w:sz w:val="22"/>
                <w:szCs w:val="22"/>
                <w:u w:val="single"/>
              </w:rPr>
              <w:t>Zadanie nr 18: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2 462.40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BBC865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03A80D" w14:textId="3B2D0EB6" w:rsidR="00792A9B" w:rsidRDefault="00792A9B" w:rsidP="00B42A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 xml:space="preserve">Oferta otrzymała największą ilość punktów spośród ofert podlegających ocenie - łącznie </w:t>
            </w:r>
            <w:r w:rsidR="00B42AAF">
              <w:t>9</w:t>
            </w:r>
            <w:r w:rsidRPr="00792A9B">
              <w:t xml:space="preserve">0,00 pkt. - w oparciu o określone przez Zamawiającego w SWZ kryteria oceny ofert tj. przyznano: cena oferty brutto - 60,00 pkt., okres gwarancji po naprawie - 20,00 pkt., czas reakcji Wykonawcy liczony od zgłoszenia naprawy do czasu wykonania diagnostyki uszkodzenia - </w:t>
            </w:r>
            <w:r w:rsidR="00B42AAF">
              <w:t>1</w:t>
            </w:r>
            <w:r w:rsidRPr="00792A9B">
              <w:t>0,00 pkt., autoryzacja producenta do serwisowania sprzętu - 0,00 pkt. Oferta spełnia wszystkie wymagania formalno - prawne i jest zgodna z zapisami SWZ.</w:t>
            </w:r>
          </w:p>
        </w:tc>
      </w:tr>
      <w:tr w:rsidR="00792A9B" w14:paraId="73C8F593" w14:textId="77777777" w:rsidTr="00E306A1">
        <w:trPr>
          <w:cantSplit/>
        </w:trPr>
        <w:tc>
          <w:tcPr>
            <w:tcW w:w="9498" w:type="dxa"/>
          </w:tcPr>
          <w:p w14:paraId="228E9485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 xml:space="preserve">MEDILAND Grażyna </w:t>
            </w:r>
            <w:proofErr w:type="spellStart"/>
            <w:r w:rsidRPr="00792A9B">
              <w:rPr>
                <w:b/>
                <w:sz w:val="22"/>
                <w:szCs w:val="22"/>
              </w:rPr>
              <w:t>Wykland</w:t>
            </w:r>
            <w:proofErr w:type="spellEnd"/>
          </w:p>
          <w:p w14:paraId="1CAC8BBA" w14:textId="77777777" w:rsidR="0033038A" w:rsidRPr="009F0E5C" w:rsidRDefault="0033038A" w:rsidP="0033038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792A9B">
              <w:rPr>
                <w:bCs/>
                <w:sz w:val="22"/>
                <w:szCs w:val="22"/>
              </w:rPr>
              <w:t>Chrzanowskiego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64B/1</w:t>
            </w:r>
          </w:p>
          <w:p w14:paraId="2279102D" w14:textId="77777777" w:rsidR="0033038A" w:rsidRPr="009F0E5C" w:rsidRDefault="0033038A" w:rsidP="0033038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 – 278 Gdańsk</w:t>
            </w:r>
          </w:p>
          <w:p w14:paraId="69C56F83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53E0C9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3038A">
              <w:rPr>
                <w:sz w:val="22"/>
                <w:szCs w:val="22"/>
                <w:u w:val="single"/>
              </w:rPr>
              <w:t>Zadanie nr 19: Respiratory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2 008.80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E363F2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7E2E74" w14:textId="77777777" w:rsidR="00792A9B" w:rsidRDefault="00792A9B" w:rsidP="003303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792A9B" w14:paraId="20D494CB" w14:textId="77777777" w:rsidTr="00E306A1">
        <w:trPr>
          <w:cantSplit/>
        </w:trPr>
        <w:tc>
          <w:tcPr>
            <w:tcW w:w="9498" w:type="dxa"/>
          </w:tcPr>
          <w:p w14:paraId="7F81F5A5" w14:textId="77777777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2A9B">
              <w:rPr>
                <w:b/>
                <w:sz w:val="22"/>
                <w:szCs w:val="22"/>
              </w:rPr>
              <w:t>ZTM Innovations Sp. z o. o</w:t>
            </w:r>
          </w:p>
          <w:p w14:paraId="37B9B4DA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ul. Kopanina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5BD70D" w14:textId="77777777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60-105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Poznań</w:t>
            </w:r>
          </w:p>
          <w:p w14:paraId="6055EEFA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BDE42E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3038A">
              <w:rPr>
                <w:sz w:val="22"/>
                <w:szCs w:val="22"/>
                <w:u w:val="single"/>
              </w:rPr>
              <w:t>Zadanie nr 21: Wiertarki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4 320.00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E7A01D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F6457D" w14:textId="77777777" w:rsidR="00792A9B" w:rsidRDefault="00792A9B" w:rsidP="003303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92A9B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- 0,00 pkt. Oferta spełnia wszystkie wymagania formalno - prawne i jest zgodna z zapisami SWZ.</w:t>
            </w:r>
          </w:p>
        </w:tc>
      </w:tr>
      <w:tr w:rsidR="00792A9B" w14:paraId="5FC02BC8" w14:textId="77777777" w:rsidTr="00E306A1">
        <w:trPr>
          <w:cantSplit/>
        </w:trPr>
        <w:tc>
          <w:tcPr>
            <w:tcW w:w="9498" w:type="dxa"/>
          </w:tcPr>
          <w:p w14:paraId="165CF50F" w14:textId="2DEF8C32" w:rsidR="00792A9B" w:rsidRPr="00D26ED6" w:rsidRDefault="00792A9B" w:rsidP="00E306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92A9B">
              <w:rPr>
                <w:b/>
                <w:sz w:val="22"/>
                <w:szCs w:val="22"/>
              </w:rPr>
              <w:lastRenderedPageBreak/>
              <w:t>Getinge</w:t>
            </w:r>
            <w:proofErr w:type="spellEnd"/>
            <w:r w:rsidRPr="00792A9B">
              <w:rPr>
                <w:b/>
                <w:sz w:val="22"/>
                <w:szCs w:val="22"/>
              </w:rPr>
              <w:t xml:space="preserve"> Pol</w:t>
            </w:r>
            <w:r w:rsidR="0033038A">
              <w:rPr>
                <w:b/>
                <w:sz w:val="22"/>
                <w:szCs w:val="22"/>
              </w:rPr>
              <w:t>ska</w:t>
            </w:r>
            <w:r w:rsidRPr="00792A9B">
              <w:rPr>
                <w:b/>
                <w:sz w:val="22"/>
                <w:szCs w:val="22"/>
              </w:rPr>
              <w:t xml:space="preserve"> Sp. z o.o.</w:t>
            </w:r>
          </w:p>
          <w:p w14:paraId="0731F49A" w14:textId="5B8683FF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 xml:space="preserve">ul. </w:t>
            </w:r>
            <w:r w:rsidR="0033038A">
              <w:rPr>
                <w:bCs/>
                <w:sz w:val="22"/>
                <w:szCs w:val="22"/>
              </w:rPr>
              <w:t>Żwirki i Wigury 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817B9C" w14:textId="6CF5CA11" w:rsidR="00792A9B" w:rsidRPr="009F0E5C" w:rsidRDefault="00792A9B" w:rsidP="00E306A1">
            <w:pPr>
              <w:jc w:val="both"/>
              <w:rPr>
                <w:bCs/>
                <w:sz w:val="22"/>
                <w:szCs w:val="22"/>
              </w:rPr>
            </w:pPr>
            <w:r w:rsidRPr="00792A9B">
              <w:rPr>
                <w:bCs/>
                <w:sz w:val="22"/>
                <w:szCs w:val="22"/>
              </w:rPr>
              <w:t>02-</w:t>
            </w:r>
            <w:r w:rsidR="0033038A">
              <w:rPr>
                <w:bCs/>
                <w:sz w:val="22"/>
                <w:szCs w:val="22"/>
              </w:rPr>
              <w:t>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2A9B">
              <w:rPr>
                <w:bCs/>
                <w:sz w:val="22"/>
                <w:szCs w:val="22"/>
              </w:rPr>
              <w:t>Warszawa</w:t>
            </w:r>
          </w:p>
          <w:p w14:paraId="5C6FC3F8" w14:textId="77777777" w:rsidR="00792A9B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BDF90E" w14:textId="77777777" w:rsidR="00792A9B" w:rsidRPr="00211A34" w:rsidRDefault="00792A9B" w:rsidP="00E306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3038A">
              <w:rPr>
                <w:sz w:val="22"/>
                <w:szCs w:val="22"/>
                <w:u w:val="single"/>
              </w:rPr>
              <w:t>Zadanie nr 22: Aparaty do dializ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2A9B">
              <w:rPr>
                <w:b/>
                <w:sz w:val="22"/>
                <w:szCs w:val="22"/>
              </w:rPr>
              <w:t>1 533.60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086083" w14:textId="77777777" w:rsidR="00792A9B" w:rsidRPr="00D26ED6" w:rsidRDefault="00792A9B" w:rsidP="00E306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6B2D93" w14:textId="77777777" w:rsidR="00792A9B" w:rsidRPr="0033038A" w:rsidRDefault="00792A9B" w:rsidP="003303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3038A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</w:tbl>
    <w:p w14:paraId="6A5C729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99A372D" w14:textId="77777777" w:rsidTr="00596EA3">
        <w:tc>
          <w:tcPr>
            <w:tcW w:w="2169" w:type="dxa"/>
            <w:shd w:val="clear" w:color="auto" w:fill="F3F3F3"/>
          </w:tcPr>
          <w:p w14:paraId="77A604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715A0F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3CC5E1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43AE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92A9B" w:rsidRPr="00834EF4" w14:paraId="2BA65AAC" w14:textId="77777777" w:rsidTr="00E306A1">
        <w:tc>
          <w:tcPr>
            <w:tcW w:w="2169" w:type="dxa"/>
            <w:shd w:val="clear" w:color="auto" w:fill="auto"/>
          </w:tcPr>
          <w:p w14:paraId="0C438FF8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Urządzenia endoskopowe</w:t>
            </w:r>
          </w:p>
        </w:tc>
        <w:tc>
          <w:tcPr>
            <w:tcW w:w="2793" w:type="dxa"/>
            <w:shd w:val="clear" w:color="auto" w:fill="auto"/>
          </w:tcPr>
          <w:p w14:paraId="16F6CFAC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1589C444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613B22D1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4B39C05" w14:textId="036EC9A1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9753B77" w14:textId="202813C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5177214A" w14:textId="6EE5500E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24504A6" w14:textId="3771FB27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D03C4F" w14:textId="6313EA40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925E8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D6A36AA" w14:textId="77777777" w:rsidTr="00E306A1">
        <w:tc>
          <w:tcPr>
            <w:tcW w:w="2169" w:type="dxa"/>
            <w:shd w:val="clear" w:color="auto" w:fill="auto"/>
          </w:tcPr>
          <w:p w14:paraId="27F14643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6E2140A5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0CB9DEA6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519F3E93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530770D" w14:textId="2AF9DC6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0F540BE9" w14:textId="3C8C45C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2659A97C" w14:textId="519FA49B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58C7CA98" w14:textId="1F60D930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B40D2D" w14:textId="101D4FF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925E8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0A704FA2" w14:textId="77777777" w:rsidTr="00E306A1">
        <w:tc>
          <w:tcPr>
            <w:tcW w:w="2169" w:type="dxa"/>
            <w:shd w:val="clear" w:color="auto" w:fill="auto"/>
          </w:tcPr>
          <w:p w14:paraId="5EBFDDE4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01B04E45" w14:textId="3237690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Bia</w:t>
            </w:r>
            <w:r w:rsidR="00947D42">
              <w:rPr>
                <w:b/>
                <w:bCs/>
                <w:sz w:val="20"/>
                <w:szCs w:val="20"/>
              </w:rPr>
              <w:t>m</w:t>
            </w:r>
            <w:r w:rsidRPr="00792A9B">
              <w:rPr>
                <w:b/>
                <w:bCs/>
                <w:sz w:val="20"/>
                <w:szCs w:val="20"/>
              </w:rPr>
              <w:t>edi</w:t>
            </w:r>
            <w:r w:rsidR="00947D42">
              <w:rPr>
                <w:b/>
                <w:bCs/>
                <w:sz w:val="20"/>
                <w:szCs w:val="20"/>
              </w:rPr>
              <w:t>t</w:t>
            </w:r>
            <w:r w:rsidRPr="00792A9B">
              <w:rPr>
                <w:b/>
                <w:bCs/>
                <w:sz w:val="20"/>
                <w:szCs w:val="20"/>
              </w:rPr>
              <w:t>ek Spółka z o.o.</w:t>
            </w:r>
          </w:p>
          <w:p w14:paraId="63B769C2" w14:textId="0F93E65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 w:rsidR="00947D42">
              <w:rPr>
                <w:sz w:val="20"/>
                <w:szCs w:val="20"/>
              </w:rPr>
              <w:t>Elewatorska 58</w:t>
            </w:r>
          </w:p>
          <w:p w14:paraId="0E611644" w14:textId="19C88048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15-</w:t>
            </w:r>
            <w:r w:rsidR="00947D42">
              <w:rPr>
                <w:sz w:val="20"/>
                <w:szCs w:val="20"/>
              </w:rPr>
              <w:t>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3D9FF091" w14:textId="71A8FED9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- 15.22</w:t>
            </w:r>
          </w:p>
          <w:p w14:paraId="3BDCB78E" w14:textId="6C5D1CB5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D7A8400" w14:textId="79700C5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925E8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026BD6F" w14:textId="5A959355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4 - Autoryzacja - </w:t>
            </w:r>
            <w:r w:rsidR="00925E8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3DFF19" w14:textId="7CEB2844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925E8F">
              <w:rPr>
                <w:sz w:val="20"/>
                <w:szCs w:val="20"/>
              </w:rPr>
              <w:t>5</w:t>
            </w:r>
            <w:r w:rsidRPr="00792A9B">
              <w:rPr>
                <w:sz w:val="20"/>
                <w:szCs w:val="20"/>
              </w:rPr>
              <w:t>5,22</w:t>
            </w:r>
          </w:p>
        </w:tc>
      </w:tr>
      <w:tr w:rsidR="00792A9B" w:rsidRPr="00834EF4" w14:paraId="76353B01" w14:textId="77777777" w:rsidTr="00E306A1">
        <w:tc>
          <w:tcPr>
            <w:tcW w:w="2169" w:type="dxa"/>
            <w:shd w:val="clear" w:color="auto" w:fill="auto"/>
          </w:tcPr>
          <w:p w14:paraId="11ABAAC8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01C38597" w14:textId="323B9A8B" w:rsidR="00792A9B" w:rsidRPr="00211A34" w:rsidRDefault="00947D42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Pawelmed</w:t>
            </w:r>
            <w:proofErr w:type="spellEnd"/>
            <w:r w:rsidR="00792A9B" w:rsidRPr="00792A9B">
              <w:rPr>
                <w:b/>
                <w:bCs/>
                <w:sz w:val="20"/>
                <w:szCs w:val="20"/>
              </w:rPr>
              <w:t xml:space="preserve"> Serwis Aparatury Medycznej Paweł </w:t>
            </w:r>
            <w:proofErr w:type="spellStart"/>
            <w:r w:rsidR="00792A9B" w:rsidRPr="00792A9B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44E8978B" w14:textId="1F7E5741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 w:rsidR="00947D42">
              <w:rPr>
                <w:sz w:val="20"/>
                <w:szCs w:val="20"/>
              </w:rPr>
              <w:t>Staszica 32</w:t>
            </w:r>
          </w:p>
          <w:p w14:paraId="2A0A975A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735D18BB" w14:textId="23566A4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- 14.15</w:t>
            </w:r>
          </w:p>
          <w:p w14:paraId="558AB13F" w14:textId="4B2347E9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44BEACB5" w14:textId="6D312AAA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925E8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1F46807" w14:textId="21209775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47D14C" w14:textId="0828A74C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925E8F">
              <w:rPr>
                <w:sz w:val="20"/>
                <w:szCs w:val="20"/>
              </w:rPr>
              <w:t>3</w:t>
            </w:r>
            <w:r w:rsidRPr="00792A9B">
              <w:rPr>
                <w:sz w:val="20"/>
                <w:szCs w:val="20"/>
              </w:rPr>
              <w:t>4,15</w:t>
            </w:r>
          </w:p>
        </w:tc>
      </w:tr>
      <w:tr w:rsidR="00792A9B" w:rsidRPr="00834EF4" w14:paraId="7A661D73" w14:textId="77777777" w:rsidTr="00E306A1">
        <w:tc>
          <w:tcPr>
            <w:tcW w:w="2169" w:type="dxa"/>
            <w:shd w:val="clear" w:color="auto" w:fill="auto"/>
          </w:tcPr>
          <w:p w14:paraId="732592DE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03803215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680E049A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7CD371E4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6C531E3" w14:textId="305FC60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617A741" w14:textId="238A8EB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47867FE" w14:textId="344D97B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</w:t>
            </w:r>
            <w:r w:rsidR="00792A9B" w:rsidRPr="00792A9B">
              <w:rPr>
                <w:sz w:val="20"/>
                <w:szCs w:val="20"/>
              </w:rPr>
              <w:lastRenderedPageBreak/>
              <w:t>wykonania diagnostyki uszkodzenia - 0.00</w:t>
            </w:r>
          </w:p>
          <w:p w14:paraId="0A3A4D06" w14:textId="737FAFBD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A9992C" w14:textId="0A7F5DD4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lastRenderedPageBreak/>
              <w:t xml:space="preserve">  </w:t>
            </w:r>
            <w:r w:rsidR="00925E8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460A12A8" w14:textId="77777777" w:rsidTr="00E306A1">
        <w:tc>
          <w:tcPr>
            <w:tcW w:w="2169" w:type="dxa"/>
            <w:shd w:val="clear" w:color="auto" w:fill="auto"/>
          </w:tcPr>
          <w:p w14:paraId="3A84B758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107A7A79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92A9B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5B91CB8" w14:textId="241A5625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Czorsztyńska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30</w:t>
            </w:r>
          </w:p>
          <w:p w14:paraId="698F917D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3CD4FA9" w14:textId="1BED8DC8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- 25.00</w:t>
            </w:r>
          </w:p>
          <w:p w14:paraId="3675EBC6" w14:textId="15929B0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925E8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4E2DB8D" w14:textId="3C9DD1F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925E8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E0D9B25" w14:textId="6640444B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05BC00" w14:textId="1CDA30A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925E8F">
              <w:rPr>
                <w:sz w:val="20"/>
                <w:szCs w:val="20"/>
              </w:rPr>
              <w:t>5</w:t>
            </w:r>
            <w:r w:rsidRPr="00792A9B">
              <w:rPr>
                <w:sz w:val="20"/>
                <w:szCs w:val="20"/>
              </w:rPr>
              <w:t>5,00</w:t>
            </w:r>
          </w:p>
        </w:tc>
      </w:tr>
      <w:tr w:rsidR="00792A9B" w:rsidRPr="00834EF4" w14:paraId="2E06E373" w14:textId="77777777" w:rsidTr="00E306A1">
        <w:tc>
          <w:tcPr>
            <w:tcW w:w="2169" w:type="dxa"/>
            <w:shd w:val="clear" w:color="auto" w:fill="auto"/>
          </w:tcPr>
          <w:p w14:paraId="0B7A9BE3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786B5012" w14:textId="77777777" w:rsidR="00947D42" w:rsidRPr="00211A34" w:rsidRDefault="00947D42" w:rsidP="00947D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Pawelmed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Serwis Aparatury Medycznej Paweł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47EBC164" w14:textId="77777777" w:rsidR="00947D42" w:rsidRPr="00211A34" w:rsidRDefault="00947D42" w:rsidP="00947D42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Staszica 32</w:t>
            </w:r>
          </w:p>
          <w:p w14:paraId="115F55C4" w14:textId="3A670719" w:rsidR="00792A9B" w:rsidRPr="00211A34" w:rsidRDefault="00947D42" w:rsidP="00947D42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1169F900" w14:textId="008452E5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- 14.15</w:t>
            </w:r>
          </w:p>
          <w:p w14:paraId="298242B4" w14:textId="34519E5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545B4BB" w14:textId="400A51F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5E332C65" w14:textId="72D05DCD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3AFCF3" w14:textId="0DE7990A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3</w:t>
            </w:r>
            <w:r w:rsidRPr="00792A9B">
              <w:rPr>
                <w:sz w:val="20"/>
                <w:szCs w:val="20"/>
              </w:rPr>
              <w:t>4,15</w:t>
            </w:r>
          </w:p>
        </w:tc>
      </w:tr>
      <w:tr w:rsidR="00792A9B" w:rsidRPr="00834EF4" w14:paraId="2B1E8F0E" w14:textId="77777777" w:rsidTr="00E306A1">
        <w:tc>
          <w:tcPr>
            <w:tcW w:w="2169" w:type="dxa"/>
            <w:shd w:val="clear" w:color="auto" w:fill="auto"/>
          </w:tcPr>
          <w:p w14:paraId="59507F47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002FB218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40CFFA64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05C5A699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A94FC66" w14:textId="502E0E8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10A38D1B" w14:textId="3A33C6F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D68F330" w14:textId="7F31EC65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E4662FC" w14:textId="6B7AD00C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042C7" w14:textId="038A5102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6C509F0A" w14:textId="77777777" w:rsidTr="00E306A1">
        <w:tc>
          <w:tcPr>
            <w:tcW w:w="2169" w:type="dxa"/>
            <w:shd w:val="clear" w:color="auto" w:fill="auto"/>
          </w:tcPr>
          <w:p w14:paraId="4E62DFDB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Kardiomonitory</w:t>
            </w:r>
          </w:p>
        </w:tc>
        <w:tc>
          <w:tcPr>
            <w:tcW w:w="2793" w:type="dxa"/>
            <w:shd w:val="clear" w:color="auto" w:fill="auto"/>
          </w:tcPr>
          <w:p w14:paraId="4232B13F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92A9B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DC68BD0" w14:textId="1572A091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Czorsztyńska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30</w:t>
            </w:r>
          </w:p>
          <w:p w14:paraId="34EE80CE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CD03B4C" w14:textId="5E1E90C8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- 30.00</w:t>
            </w:r>
          </w:p>
          <w:p w14:paraId="1B7FB1FF" w14:textId="6F65ED3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CDC3FE2" w14:textId="31DAEE1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788B7613" w14:textId="7BAD7E9E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3DA0DB" w14:textId="0A40296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6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7E742E8D" w14:textId="77777777" w:rsidTr="00E306A1">
        <w:tc>
          <w:tcPr>
            <w:tcW w:w="2169" w:type="dxa"/>
            <w:shd w:val="clear" w:color="auto" w:fill="auto"/>
          </w:tcPr>
          <w:p w14:paraId="6BF22649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USG</w:t>
            </w:r>
          </w:p>
        </w:tc>
        <w:tc>
          <w:tcPr>
            <w:tcW w:w="2793" w:type="dxa"/>
            <w:shd w:val="clear" w:color="auto" w:fill="auto"/>
          </w:tcPr>
          <w:p w14:paraId="43B3AED6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5F472C5F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487E102D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73F7C1F" w14:textId="1E56D631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498968B5" w14:textId="344B3DB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782D17B" w14:textId="42ED63AA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30AB1A7A" w14:textId="54AD77D0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23760A" w14:textId="47517B48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A7AE400" w14:textId="77777777" w:rsidTr="00E306A1">
        <w:tc>
          <w:tcPr>
            <w:tcW w:w="2169" w:type="dxa"/>
            <w:shd w:val="clear" w:color="auto" w:fill="auto"/>
          </w:tcPr>
          <w:p w14:paraId="4A2ADE05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USG</w:t>
            </w:r>
          </w:p>
        </w:tc>
        <w:tc>
          <w:tcPr>
            <w:tcW w:w="2793" w:type="dxa"/>
            <w:shd w:val="clear" w:color="auto" w:fill="auto"/>
          </w:tcPr>
          <w:p w14:paraId="699436F6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760D70B4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7CA99476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0B16270" w14:textId="59BD176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001A2800" w14:textId="458C49C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67D3C27" w14:textId="6AACD25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0D7967D5" w14:textId="56CEE816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91190E" w14:textId="52AF52F0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00B1B4F" w14:textId="77777777" w:rsidTr="00E306A1">
        <w:tc>
          <w:tcPr>
            <w:tcW w:w="2169" w:type="dxa"/>
            <w:shd w:val="clear" w:color="auto" w:fill="auto"/>
          </w:tcPr>
          <w:p w14:paraId="47898EC8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USG</w:t>
            </w:r>
          </w:p>
        </w:tc>
        <w:tc>
          <w:tcPr>
            <w:tcW w:w="2793" w:type="dxa"/>
            <w:shd w:val="clear" w:color="auto" w:fill="auto"/>
          </w:tcPr>
          <w:p w14:paraId="03376863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7FAC51F6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10D14CD3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87CE7D5" w14:textId="59FEEDA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7AD6C485" w14:textId="31F87559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C3E22F9" w14:textId="5D85D7BE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16D0594A" w14:textId="43137E9C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FE3383" w14:textId="52E97ADA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lastRenderedPageBreak/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6C364E7" w14:textId="77777777" w:rsidTr="00E306A1">
        <w:tc>
          <w:tcPr>
            <w:tcW w:w="2169" w:type="dxa"/>
            <w:shd w:val="clear" w:color="auto" w:fill="auto"/>
          </w:tcPr>
          <w:p w14:paraId="65235CB2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USG</w:t>
            </w:r>
          </w:p>
        </w:tc>
        <w:tc>
          <w:tcPr>
            <w:tcW w:w="2793" w:type="dxa"/>
            <w:shd w:val="clear" w:color="auto" w:fill="auto"/>
          </w:tcPr>
          <w:p w14:paraId="18A7FEF2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7FEC3B10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24A2DB03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6B8C1DB" w14:textId="6A83D8E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48F1B823" w14:textId="23BAA76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7C31FEC9" w14:textId="2BACF33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250870B0" w14:textId="3E877177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D7D997" w14:textId="442EE752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7B1EBF78" w14:textId="77777777" w:rsidTr="00E306A1">
        <w:tc>
          <w:tcPr>
            <w:tcW w:w="2169" w:type="dxa"/>
            <w:shd w:val="clear" w:color="auto" w:fill="auto"/>
          </w:tcPr>
          <w:p w14:paraId="3102ACBD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USG</w:t>
            </w:r>
          </w:p>
        </w:tc>
        <w:tc>
          <w:tcPr>
            <w:tcW w:w="2793" w:type="dxa"/>
            <w:shd w:val="clear" w:color="auto" w:fill="auto"/>
          </w:tcPr>
          <w:p w14:paraId="4EA998B0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92A9B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B538375" w14:textId="2EDFC2D5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Czorsztyńska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30</w:t>
            </w:r>
          </w:p>
          <w:p w14:paraId="2DE71272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4BB6B52" w14:textId="692D4D9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- 40.00</w:t>
            </w:r>
          </w:p>
          <w:p w14:paraId="7510DC56" w14:textId="4AB60778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22E1CE3F" w14:textId="31E25C2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4BB21C3B" w14:textId="48073128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F1D901" w14:textId="07286F9B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7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7187C5B1" w14:textId="77777777" w:rsidTr="00E306A1">
        <w:tc>
          <w:tcPr>
            <w:tcW w:w="2169" w:type="dxa"/>
            <w:shd w:val="clear" w:color="auto" w:fill="auto"/>
          </w:tcPr>
          <w:p w14:paraId="65A46311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6E796268" w14:textId="02EFDD4A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41C12AD0" w14:textId="66998879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2A94514B" w14:textId="5CF5E54C" w:rsidR="00792A9B" w:rsidRPr="00211A34" w:rsidRDefault="00947D42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 – 278 Gdańsk</w:t>
            </w:r>
          </w:p>
        </w:tc>
        <w:tc>
          <w:tcPr>
            <w:tcW w:w="2976" w:type="dxa"/>
            <w:shd w:val="clear" w:color="auto" w:fill="auto"/>
          </w:tcPr>
          <w:p w14:paraId="16FF7B06" w14:textId="2A6E2CD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- 29.86</w:t>
            </w:r>
          </w:p>
          <w:p w14:paraId="621F4150" w14:textId="44495EA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4197360" w14:textId="7697E175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F6C177F" w14:textId="5350FA5B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CE3303" w14:textId="1B92598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5</w:t>
            </w:r>
            <w:r w:rsidRPr="00792A9B">
              <w:rPr>
                <w:sz w:val="20"/>
                <w:szCs w:val="20"/>
              </w:rPr>
              <w:t>9,86</w:t>
            </w:r>
          </w:p>
        </w:tc>
      </w:tr>
      <w:tr w:rsidR="00792A9B" w:rsidRPr="00834EF4" w14:paraId="0458DE51" w14:textId="77777777" w:rsidTr="00E306A1">
        <w:tc>
          <w:tcPr>
            <w:tcW w:w="2169" w:type="dxa"/>
            <w:shd w:val="clear" w:color="auto" w:fill="auto"/>
          </w:tcPr>
          <w:p w14:paraId="00B7FBB5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65604C37" w14:textId="77777777" w:rsidR="00947D42" w:rsidRPr="00211A34" w:rsidRDefault="00947D42" w:rsidP="00947D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Pawelmed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Serwis Aparatury Medycznej Paweł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3A58C594" w14:textId="77777777" w:rsidR="00947D42" w:rsidRPr="00211A34" w:rsidRDefault="00947D42" w:rsidP="00947D42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Staszica 32</w:t>
            </w:r>
          </w:p>
          <w:p w14:paraId="4FDD4965" w14:textId="7AA0924F" w:rsidR="00792A9B" w:rsidRPr="00211A34" w:rsidRDefault="00947D42" w:rsidP="00947D42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77558443" w14:textId="19C7517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26BFFB52" w14:textId="4DC05719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2E1951BB" w14:textId="52D99E2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C613DB7" w14:textId="53E2621D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895398" w14:textId="2940721E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676DD8D0" w14:textId="77777777" w:rsidTr="00E306A1">
        <w:tc>
          <w:tcPr>
            <w:tcW w:w="2169" w:type="dxa"/>
            <w:shd w:val="clear" w:color="auto" w:fill="auto"/>
          </w:tcPr>
          <w:p w14:paraId="605572B6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491E8D2E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341AE81E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0747888A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E4DCE1A" w14:textId="1E0CCBF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- 25.44</w:t>
            </w:r>
          </w:p>
          <w:p w14:paraId="69E8AF95" w14:textId="66DA49A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EA4D5CD" w14:textId="3E50804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34AAD7D0" w14:textId="449ACA77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62533" w14:textId="45087F74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4</w:t>
            </w:r>
            <w:r w:rsidRPr="00792A9B">
              <w:rPr>
                <w:sz w:val="20"/>
                <w:szCs w:val="20"/>
              </w:rPr>
              <w:t>5,44</w:t>
            </w:r>
          </w:p>
        </w:tc>
      </w:tr>
      <w:tr w:rsidR="00792A9B" w:rsidRPr="00834EF4" w14:paraId="65B77A6F" w14:textId="77777777" w:rsidTr="00E306A1">
        <w:tc>
          <w:tcPr>
            <w:tcW w:w="2169" w:type="dxa"/>
            <w:shd w:val="clear" w:color="auto" w:fill="auto"/>
          </w:tcPr>
          <w:p w14:paraId="7C2381BE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79356296" w14:textId="4D3A7AEB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DUTCHMED PL </w:t>
            </w:r>
            <w:r w:rsidR="00947D42">
              <w:rPr>
                <w:b/>
                <w:bCs/>
                <w:sz w:val="20"/>
                <w:szCs w:val="20"/>
              </w:rPr>
              <w:t>Sp. z o. o.</w:t>
            </w:r>
          </w:p>
          <w:p w14:paraId="10140B68" w14:textId="2E1C49D5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Szajnochy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14</w:t>
            </w:r>
          </w:p>
          <w:p w14:paraId="6C065272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4995CC0F" w14:textId="5B670D6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- 20.16</w:t>
            </w:r>
          </w:p>
          <w:p w14:paraId="12C243FA" w14:textId="5F4850E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>po naprawie - 0.00</w:t>
            </w:r>
          </w:p>
          <w:p w14:paraId="41B69035" w14:textId="720E711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3C7188C" w14:textId="2F14C5A9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4 - Autoryzacja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057DC9" w14:textId="6B30CC28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4</w:t>
            </w:r>
            <w:r w:rsidRPr="00792A9B">
              <w:rPr>
                <w:sz w:val="20"/>
                <w:szCs w:val="20"/>
              </w:rPr>
              <w:t>0,16</w:t>
            </w:r>
          </w:p>
        </w:tc>
      </w:tr>
      <w:tr w:rsidR="00792A9B" w:rsidRPr="00834EF4" w14:paraId="3F284C16" w14:textId="77777777" w:rsidTr="00E306A1">
        <w:tc>
          <w:tcPr>
            <w:tcW w:w="2169" w:type="dxa"/>
            <w:shd w:val="clear" w:color="auto" w:fill="auto"/>
          </w:tcPr>
          <w:p w14:paraId="4AE0DC2D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2F6B7ABF" w14:textId="47091262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4950C767" w14:textId="434A025D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3AFEA857" w14:textId="4457495E" w:rsidR="00792A9B" w:rsidRPr="00211A34" w:rsidRDefault="00947D42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 – 278 Gdańsk</w:t>
            </w:r>
          </w:p>
        </w:tc>
        <w:tc>
          <w:tcPr>
            <w:tcW w:w="2976" w:type="dxa"/>
            <w:shd w:val="clear" w:color="auto" w:fill="auto"/>
          </w:tcPr>
          <w:p w14:paraId="568CD6FD" w14:textId="2265617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792A9B" w:rsidRPr="00792A9B">
              <w:rPr>
                <w:sz w:val="20"/>
                <w:szCs w:val="20"/>
              </w:rPr>
              <w:t>1 - Cena oferty brutto - 25.8</w:t>
            </w:r>
            <w:r w:rsidR="0017265F">
              <w:rPr>
                <w:sz w:val="20"/>
                <w:szCs w:val="20"/>
              </w:rPr>
              <w:t>6</w:t>
            </w:r>
          </w:p>
          <w:p w14:paraId="74208964" w14:textId="7454817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F43A73C" w14:textId="5858C629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1735D7A" w14:textId="1BE41562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D5B908" w14:textId="649C1A5B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lastRenderedPageBreak/>
              <w:t xml:space="preserve">  </w:t>
            </w:r>
            <w:r w:rsidR="0017265F">
              <w:rPr>
                <w:sz w:val="20"/>
                <w:szCs w:val="20"/>
              </w:rPr>
              <w:t>5</w:t>
            </w:r>
            <w:r w:rsidRPr="00792A9B">
              <w:rPr>
                <w:sz w:val="20"/>
                <w:szCs w:val="20"/>
              </w:rPr>
              <w:t>5,8</w:t>
            </w:r>
            <w:r w:rsidR="0017265F">
              <w:rPr>
                <w:sz w:val="20"/>
                <w:szCs w:val="20"/>
              </w:rPr>
              <w:t>6</w:t>
            </w:r>
          </w:p>
        </w:tc>
      </w:tr>
      <w:tr w:rsidR="00792A9B" w:rsidRPr="00834EF4" w14:paraId="23A57601" w14:textId="77777777" w:rsidTr="00E306A1">
        <w:tc>
          <w:tcPr>
            <w:tcW w:w="2169" w:type="dxa"/>
            <w:shd w:val="clear" w:color="auto" w:fill="auto"/>
          </w:tcPr>
          <w:p w14:paraId="07FBC7AE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13B5ABC1" w14:textId="77777777" w:rsidR="00947D42" w:rsidRPr="00211A34" w:rsidRDefault="00947D42" w:rsidP="00947D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Pawelmed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Serwis Aparatury Medycznej Paweł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3B8AB4ED" w14:textId="77777777" w:rsidR="00947D42" w:rsidRPr="00211A34" w:rsidRDefault="00947D42" w:rsidP="00947D42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Staszica 32</w:t>
            </w:r>
          </w:p>
          <w:p w14:paraId="6D55DC93" w14:textId="534BB794" w:rsidR="00792A9B" w:rsidRPr="00211A34" w:rsidRDefault="00947D42" w:rsidP="00947D42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11FBDF61" w14:textId="7BBFC89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06B535FA" w14:textId="68F77A0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70E471F6" w14:textId="07C1CAAB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6F4E8C6" w14:textId="44549D35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92B7E3" w14:textId="07246656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513B822" w14:textId="77777777" w:rsidTr="00E306A1">
        <w:tc>
          <w:tcPr>
            <w:tcW w:w="2169" w:type="dxa"/>
            <w:shd w:val="clear" w:color="auto" w:fill="auto"/>
          </w:tcPr>
          <w:p w14:paraId="1DACC5A1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Inkubatory</w:t>
            </w:r>
          </w:p>
        </w:tc>
        <w:tc>
          <w:tcPr>
            <w:tcW w:w="2793" w:type="dxa"/>
            <w:shd w:val="clear" w:color="auto" w:fill="auto"/>
          </w:tcPr>
          <w:p w14:paraId="08266CFC" w14:textId="772A856A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DUTCHMED PL </w:t>
            </w:r>
            <w:r w:rsidR="00947D42">
              <w:rPr>
                <w:b/>
                <w:bCs/>
                <w:sz w:val="20"/>
                <w:szCs w:val="20"/>
              </w:rPr>
              <w:t>Sp. z o. o.</w:t>
            </w:r>
          </w:p>
          <w:p w14:paraId="452FBB90" w14:textId="5FDA1A61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Szajnochy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14</w:t>
            </w:r>
          </w:p>
          <w:p w14:paraId="533B701C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2A48B21F" w14:textId="54D0960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- 11.3</w:t>
            </w:r>
            <w:r w:rsidR="0017265F">
              <w:rPr>
                <w:sz w:val="20"/>
                <w:szCs w:val="20"/>
              </w:rPr>
              <w:t>6</w:t>
            </w:r>
          </w:p>
          <w:p w14:paraId="41E621D5" w14:textId="79109F8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>po naprawie - 0.00</w:t>
            </w:r>
          </w:p>
          <w:p w14:paraId="34ACC8AA" w14:textId="2866CCEE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39AE4E4" w14:textId="0AD08A93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4 - Autoryzacja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4BF570" w14:textId="08AA4E0B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3</w:t>
            </w:r>
            <w:r w:rsidRPr="00792A9B">
              <w:rPr>
                <w:sz w:val="20"/>
                <w:szCs w:val="20"/>
              </w:rPr>
              <w:t>1,3</w:t>
            </w:r>
            <w:r w:rsidR="0017265F">
              <w:rPr>
                <w:sz w:val="20"/>
                <w:szCs w:val="20"/>
              </w:rPr>
              <w:t>6</w:t>
            </w:r>
          </w:p>
        </w:tc>
      </w:tr>
      <w:tr w:rsidR="00792A9B" w:rsidRPr="00834EF4" w14:paraId="3B7CC24A" w14:textId="77777777" w:rsidTr="00E306A1">
        <w:tc>
          <w:tcPr>
            <w:tcW w:w="2169" w:type="dxa"/>
            <w:shd w:val="clear" w:color="auto" w:fill="auto"/>
          </w:tcPr>
          <w:p w14:paraId="008BC028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0C575CCE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0E900D01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474F86E3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0F69867" w14:textId="71EB2A9A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1F419929" w14:textId="4DB07ACA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29D8965" w14:textId="75BBC32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0ACB6D0" w14:textId="489A8A5E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EE4292" w14:textId="31A1F65F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47FA4A39" w14:textId="77777777" w:rsidTr="00E306A1">
        <w:tc>
          <w:tcPr>
            <w:tcW w:w="2169" w:type="dxa"/>
            <w:shd w:val="clear" w:color="auto" w:fill="auto"/>
          </w:tcPr>
          <w:p w14:paraId="3C367643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1063B8F7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5CBBA04A" w14:textId="1733DD28" w:rsidR="00792A9B" w:rsidRPr="00211A34" w:rsidRDefault="00947D42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Wołowska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9</w:t>
            </w:r>
          </w:p>
          <w:p w14:paraId="25011871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6136D8F" w14:textId="0077A21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- 20.07</w:t>
            </w:r>
          </w:p>
          <w:p w14:paraId="225EDDDE" w14:textId="54FC5B0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2C725C1A" w14:textId="4B150F6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A440BBD" w14:textId="01FD8751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4 - Autoryzacja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8337A3" w14:textId="76C2E8DA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60</w:t>
            </w:r>
            <w:r w:rsidRPr="00792A9B">
              <w:rPr>
                <w:sz w:val="20"/>
                <w:szCs w:val="20"/>
              </w:rPr>
              <w:t>,07</w:t>
            </w:r>
          </w:p>
        </w:tc>
      </w:tr>
      <w:tr w:rsidR="00792A9B" w:rsidRPr="00834EF4" w14:paraId="60C9699E" w14:textId="77777777" w:rsidTr="00E306A1">
        <w:tc>
          <w:tcPr>
            <w:tcW w:w="2169" w:type="dxa"/>
            <w:shd w:val="clear" w:color="auto" w:fill="auto"/>
          </w:tcPr>
          <w:p w14:paraId="67FE36A9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1E83D5F3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42B39BFA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7F739158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F9BE0C5" w14:textId="1350324E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A0AAC85" w14:textId="703C879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6896B0B" w14:textId="2CB7AFAB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50DC6115" w14:textId="76A155A4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854589" w14:textId="3F99B095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692E622D" w14:textId="77777777" w:rsidTr="00E306A1">
        <w:tc>
          <w:tcPr>
            <w:tcW w:w="2169" w:type="dxa"/>
            <w:shd w:val="clear" w:color="auto" w:fill="auto"/>
          </w:tcPr>
          <w:p w14:paraId="29E5ABDD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6AFF127A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92A9B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14:paraId="5674C050" w14:textId="47CE0783" w:rsidR="00792A9B" w:rsidRPr="00211A34" w:rsidRDefault="00925E8F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Wierzejska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94/12</w:t>
            </w:r>
          </w:p>
          <w:p w14:paraId="5802AFC7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97-300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Piotrków Trybunalski</w:t>
            </w:r>
          </w:p>
        </w:tc>
        <w:tc>
          <w:tcPr>
            <w:tcW w:w="2976" w:type="dxa"/>
            <w:shd w:val="clear" w:color="auto" w:fill="auto"/>
          </w:tcPr>
          <w:p w14:paraId="7A1E42A7" w14:textId="35E4FBDB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- 34.56</w:t>
            </w:r>
          </w:p>
          <w:p w14:paraId="75EFE6F1" w14:textId="5D2B5FB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>po naprawie - 0.00</w:t>
            </w:r>
          </w:p>
          <w:p w14:paraId="0F7BA982" w14:textId="42839B4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1622A0BE" w14:textId="0618205F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4 - Autoryzacja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7D5B8F" w14:textId="69B96917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4</w:t>
            </w:r>
            <w:r w:rsidRPr="00792A9B">
              <w:rPr>
                <w:sz w:val="20"/>
                <w:szCs w:val="20"/>
              </w:rPr>
              <w:t>4,56</w:t>
            </w:r>
          </w:p>
        </w:tc>
      </w:tr>
      <w:tr w:rsidR="00792A9B" w:rsidRPr="00834EF4" w14:paraId="31737A9F" w14:textId="77777777" w:rsidTr="00E306A1">
        <w:tc>
          <w:tcPr>
            <w:tcW w:w="2169" w:type="dxa"/>
            <w:shd w:val="clear" w:color="auto" w:fill="auto"/>
          </w:tcPr>
          <w:p w14:paraId="33794166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lastRenderedPageBreak/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4DCEB2DB" w14:textId="421323C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0DB05C5F" w14:textId="37B39630" w:rsidR="00792A9B" w:rsidRPr="00211A34" w:rsidRDefault="00925E8F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41D44FB3" w14:textId="4A1087BD" w:rsidR="00792A9B" w:rsidRPr="00211A34" w:rsidRDefault="00925E8F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 – 278 Gdańsk</w:t>
            </w:r>
          </w:p>
        </w:tc>
        <w:tc>
          <w:tcPr>
            <w:tcW w:w="2976" w:type="dxa"/>
            <w:shd w:val="clear" w:color="auto" w:fill="auto"/>
          </w:tcPr>
          <w:p w14:paraId="09025FCC" w14:textId="45073EE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3B21B973" w14:textId="6404971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7D44E4A" w14:textId="1D2E79FA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46CC3ABC" w14:textId="1978E98D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F60D93" w14:textId="70F77A67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9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8A1AFAD" w14:textId="77777777" w:rsidTr="00E306A1">
        <w:tc>
          <w:tcPr>
            <w:tcW w:w="2169" w:type="dxa"/>
            <w:shd w:val="clear" w:color="auto" w:fill="auto"/>
          </w:tcPr>
          <w:p w14:paraId="363404C6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04A7DFB3" w14:textId="73506288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373D793F" w14:textId="427C918C" w:rsidR="00792A9B" w:rsidRPr="00211A34" w:rsidRDefault="00925E8F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4C612799" w14:textId="47CDCB0B" w:rsidR="00792A9B" w:rsidRPr="00211A34" w:rsidRDefault="00925E8F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 – 278 Gdańsk</w:t>
            </w:r>
          </w:p>
        </w:tc>
        <w:tc>
          <w:tcPr>
            <w:tcW w:w="2976" w:type="dxa"/>
            <w:shd w:val="clear" w:color="auto" w:fill="auto"/>
          </w:tcPr>
          <w:p w14:paraId="4638FDE3" w14:textId="1636E13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- 28.06</w:t>
            </w:r>
          </w:p>
          <w:p w14:paraId="1370B71F" w14:textId="1F247D56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62DE8F1" w14:textId="1B5396E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0A4E46BD" w14:textId="11EF388D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FC6453" w14:textId="3AA51DC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5</w:t>
            </w:r>
            <w:r w:rsidRPr="00792A9B">
              <w:rPr>
                <w:sz w:val="20"/>
                <w:szCs w:val="20"/>
              </w:rPr>
              <w:t>8,06</w:t>
            </w:r>
          </w:p>
        </w:tc>
      </w:tr>
      <w:tr w:rsidR="00792A9B" w:rsidRPr="00834EF4" w14:paraId="1082FAF8" w14:textId="77777777" w:rsidTr="00E306A1">
        <w:tc>
          <w:tcPr>
            <w:tcW w:w="2169" w:type="dxa"/>
            <w:shd w:val="clear" w:color="auto" w:fill="auto"/>
          </w:tcPr>
          <w:p w14:paraId="5DDD4C7F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5B62420B" w14:textId="77777777" w:rsidR="00925E8F" w:rsidRPr="00211A34" w:rsidRDefault="00925E8F" w:rsidP="00925E8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Pawelmed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Serwis Aparatury Medycznej Paweł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638C74AA" w14:textId="77777777" w:rsidR="00925E8F" w:rsidRPr="00211A34" w:rsidRDefault="00925E8F" w:rsidP="00925E8F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Staszica 32</w:t>
            </w:r>
          </w:p>
          <w:p w14:paraId="012A585B" w14:textId="1E648157" w:rsidR="00792A9B" w:rsidRPr="00211A34" w:rsidRDefault="00925E8F" w:rsidP="00925E8F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508C4671" w14:textId="78DA753E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30773D69" w14:textId="55E90004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97BBAB6" w14:textId="3E951BC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17265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4AB6C297" w14:textId="2E0C32D4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53F8F7" w14:textId="008A8ED0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2494A22A" w14:textId="77777777" w:rsidTr="00E306A1">
        <w:tc>
          <w:tcPr>
            <w:tcW w:w="2169" w:type="dxa"/>
            <w:shd w:val="clear" w:color="auto" w:fill="auto"/>
          </w:tcPr>
          <w:p w14:paraId="0BE2AA67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11AFEEA3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2562A60E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54891B76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AEF566F" w14:textId="0D8E4B2D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- 19.08</w:t>
            </w:r>
          </w:p>
          <w:p w14:paraId="3AD3AEA0" w14:textId="66B286FF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65DF02D8" w14:textId="65542DD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377D06B0" w14:textId="0FDA645E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766F32" w14:textId="6F5732FF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3</w:t>
            </w:r>
            <w:r w:rsidRPr="00792A9B">
              <w:rPr>
                <w:sz w:val="20"/>
                <w:szCs w:val="20"/>
              </w:rPr>
              <w:t>9,08</w:t>
            </w:r>
          </w:p>
        </w:tc>
      </w:tr>
      <w:tr w:rsidR="0017265F" w:rsidRPr="00834EF4" w14:paraId="6332717C" w14:textId="77777777" w:rsidTr="00633D66">
        <w:tc>
          <w:tcPr>
            <w:tcW w:w="2169" w:type="dxa"/>
            <w:shd w:val="clear" w:color="auto" w:fill="auto"/>
          </w:tcPr>
          <w:p w14:paraId="751DE64B" w14:textId="77777777" w:rsidR="0017265F" w:rsidRPr="00211A34" w:rsidRDefault="0017265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1718BE90" w14:textId="6DE0E20E" w:rsidR="0017265F" w:rsidRPr="00211A34" w:rsidRDefault="0017265F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>Dariusz Lubiatowski</w:t>
            </w:r>
          </w:p>
          <w:p w14:paraId="2B5362C5" w14:textId="77777777" w:rsidR="0017265F" w:rsidRPr="00211A34" w:rsidRDefault="0017265F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</w:p>
          <w:p w14:paraId="3900EBD8" w14:textId="77777777" w:rsidR="0017265F" w:rsidRPr="00211A34" w:rsidRDefault="0017265F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0230F7A" w14:textId="77777777" w:rsidR="0017265F" w:rsidRDefault="0017265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1C6260D" w14:textId="77777777" w:rsidR="0017265F" w:rsidRDefault="0017265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6D0CC18" w14:textId="7C158CC4" w:rsidR="0017265F" w:rsidRPr="00211A34" w:rsidRDefault="0017265F" w:rsidP="00E306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92A9B" w:rsidRPr="00834EF4" w14:paraId="462CDD16" w14:textId="77777777" w:rsidTr="00E306A1">
        <w:tc>
          <w:tcPr>
            <w:tcW w:w="2169" w:type="dxa"/>
            <w:shd w:val="clear" w:color="auto" w:fill="auto"/>
          </w:tcPr>
          <w:p w14:paraId="213887CD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10BE9094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79BD2DB7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698FCF45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D0F8BC4" w14:textId="1DB45082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871C826" w14:textId="69F1D3E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17265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701853DC" w14:textId="22095B97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70561B00" w14:textId="3BA0E90B" w:rsidR="00792A9B" w:rsidRPr="00211A34" w:rsidRDefault="00BC4A57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56C769" w14:textId="24C52EA0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17265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A21DDF" w:rsidRPr="00834EF4" w14:paraId="05190215" w14:textId="77777777" w:rsidTr="007C3BE4">
        <w:tc>
          <w:tcPr>
            <w:tcW w:w="2169" w:type="dxa"/>
            <w:shd w:val="clear" w:color="auto" w:fill="auto"/>
          </w:tcPr>
          <w:p w14:paraId="422A7BF2" w14:textId="77777777" w:rsidR="00A21DDF" w:rsidRPr="00211A34" w:rsidRDefault="00A21DD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72E1BC6A" w14:textId="674D2D97" w:rsidR="00A21DDF" w:rsidRPr="00211A34" w:rsidRDefault="00A21DDF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>Dariusz Lubiatowski</w:t>
            </w:r>
          </w:p>
          <w:p w14:paraId="590635FA" w14:textId="77777777" w:rsidR="00A21DDF" w:rsidRPr="00211A34" w:rsidRDefault="00A21DDF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</w:p>
          <w:p w14:paraId="5E51A13E" w14:textId="77777777" w:rsidR="00A21DDF" w:rsidRPr="00211A34" w:rsidRDefault="00A21DDF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54FC039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4744D38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112B0E4" w14:textId="5F8DF81D" w:rsidR="00A21DDF" w:rsidRPr="00211A34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92A9B" w:rsidRPr="00834EF4" w14:paraId="0F8D3227" w14:textId="77777777" w:rsidTr="00E306A1">
        <w:tc>
          <w:tcPr>
            <w:tcW w:w="2169" w:type="dxa"/>
            <w:shd w:val="clear" w:color="auto" w:fill="auto"/>
          </w:tcPr>
          <w:p w14:paraId="2B719EA5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40DFF091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6A1CAF3C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697B725A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FDED391" w14:textId="1305DA13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2673897" w14:textId="7D5B3B00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20</w:t>
            </w:r>
            <w:r w:rsidR="00792A9B" w:rsidRPr="00792A9B">
              <w:rPr>
                <w:sz w:val="20"/>
                <w:szCs w:val="20"/>
              </w:rPr>
              <w:t>.00</w:t>
            </w:r>
          </w:p>
          <w:p w14:paraId="2CF2EDAC" w14:textId="2C44F83C" w:rsidR="00792A9B" w:rsidRP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B273987" w14:textId="77777777" w:rsidR="00792A9B" w:rsidRDefault="00BC4A57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  <w:p w14:paraId="7E9499C6" w14:textId="411C0637" w:rsidR="00A21DDF" w:rsidRPr="00211A34" w:rsidRDefault="00A21DD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5DC4D46" w14:textId="70113E66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lastRenderedPageBreak/>
              <w:t xml:space="preserve">  </w:t>
            </w:r>
            <w:r w:rsidR="00A21DD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A21DDF" w:rsidRPr="00834EF4" w14:paraId="4796C22E" w14:textId="77777777" w:rsidTr="00F31BE0">
        <w:tc>
          <w:tcPr>
            <w:tcW w:w="2169" w:type="dxa"/>
            <w:shd w:val="clear" w:color="auto" w:fill="auto"/>
          </w:tcPr>
          <w:p w14:paraId="36C9ACBA" w14:textId="77777777" w:rsidR="00A21DDF" w:rsidRPr="00211A34" w:rsidRDefault="00A21DD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71F43C00" w14:textId="16DAF976" w:rsidR="00A21DDF" w:rsidRPr="00211A34" w:rsidRDefault="00A21DDF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>Dariusz Lubiatowski</w:t>
            </w:r>
          </w:p>
          <w:p w14:paraId="41AEC370" w14:textId="77777777" w:rsidR="00A21DDF" w:rsidRPr="00211A34" w:rsidRDefault="00A21DDF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</w:p>
          <w:p w14:paraId="688C67D7" w14:textId="77777777" w:rsidR="00A21DDF" w:rsidRPr="00211A34" w:rsidRDefault="00A21DDF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2C892D8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93EA869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16A56F4" w14:textId="63B60730" w:rsidR="00A21DDF" w:rsidRPr="00211A34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92A9B" w:rsidRPr="00834EF4" w14:paraId="6C15D844" w14:textId="77777777" w:rsidTr="00E306A1">
        <w:tc>
          <w:tcPr>
            <w:tcW w:w="2169" w:type="dxa"/>
            <w:shd w:val="clear" w:color="auto" w:fill="auto"/>
          </w:tcPr>
          <w:p w14:paraId="7DA449DB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22B24D06" w14:textId="69A0E42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2D419967" w14:textId="49206830" w:rsidR="00792A9B" w:rsidRPr="00211A34" w:rsidRDefault="00925E8F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48A6BD10" w14:textId="6C4E3D2A" w:rsidR="00792A9B" w:rsidRPr="00211A34" w:rsidRDefault="00925E8F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 – 278 </w:t>
            </w:r>
            <w:proofErr w:type="spellStart"/>
            <w:r>
              <w:rPr>
                <w:sz w:val="20"/>
                <w:szCs w:val="20"/>
              </w:rPr>
              <w:t>Ggańsk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3FAFF4F1" w14:textId="1B19FFEE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5C548B21" w14:textId="2FF37965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26A5911" w14:textId="60E68775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A21DD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4E7A01E" w14:textId="7C8018A7" w:rsidR="00792A9B" w:rsidRPr="00211A34" w:rsidRDefault="00947D42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F6688E" w14:textId="77D35535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9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A21DDF" w:rsidRPr="00834EF4" w14:paraId="0958C717" w14:textId="77777777" w:rsidTr="00691015">
        <w:tc>
          <w:tcPr>
            <w:tcW w:w="2169" w:type="dxa"/>
            <w:shd w:val="clear" w:color="auto" w:fill="auto"/>
          </w:tcPr>
          <w:p w14:paraId="1D1689E3" w14:textId="77777777" w:rsidR="00A21DDF" w:rsidRPr="00211A34" w:rsidRDefault="00A21DD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04B49393" w14:textId="5C5DA686" w:rsidR="00A21DDF" w:rsidRPr="00211A34" w:rsidRDefault="00A21DDF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>Dariusz Lubiatowski</w:t>
            </w:r>
          </w:p>
          <w:p w14:paraId="1E8E142B" w14:textId="77777777" w:rsidR="00A21DDF" w:rsidRPr="00211A34" w:rsidRDefault="00A21DDF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</w:p>
          <w:p w14:paraId="4BA87E14" w14:textId="77777777" w:rsidR="00A21DDF" w:rsidRPr="00211A34" w:rsidRDefault="00A21DDF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5671149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292AF4C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D4ACAF5" w14:textId="6E0F0DD6" w:rsidR="00A21DDF" w:rsidRPr="00211A34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92A9B" w:rsidRPr="00834EF4" w14:paraId="59009095" w14:textId="77777777" w:rsidTr="00E306A1">
        <w:tc>
          <w:tcPr>
            <w:tcW w:w="2169" w:type="dxa"/>
            <w:shd w:val="clear" w:color="auto" w:fill="auto"/>
          </w:tcPr>
          <w:p w14:paraId="2DDA65AB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2E7B2052" w14:textId="0FCA5446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MEDILAND </w:t>
            </w:r>
            <w:r w:rsidR="00925E8F"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 xml:space="preserve">Grażyna </w:t>
            </w:r>
            <w:proofErr w:type="spellStart"/>
            <w:r w:rsidRPr="00792A9B">
              <w:rPr>
                <w:b/>
                <w:bCs/>
                <w:sz w:val="20"/>
                <w:szCs w:val="20"/>
              </w:rPr>
              <w:t>Wykland</w:t>
            </w:r>
            <w:proofErr w:type="spellEnd"/>
          </w:p>
          <w:p w14:paraId="4493C367" w14:textId="18B2D7E5" w:rsidR="00792A9B" w:rsidRPr="00211A34" w:rsidRDefault="00925E8F" w:rsidP="00E30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92A9B" w:rsidRPr="00792A9B">
              <w:rPr>
                <w:sz w:val="20"/>
                <w:szCs w:val="20"/>
              </w:rPr>
              <w:t>Chrzanowskiego</w:t>
            </w:r>
            <w:r w:rsidR="00792A9B" w:rsidRPr="00211A34">
              <w:rPr>
                <w:sz w:val="20"/>
                <w:szCs w:val="20"/>
              </w:rPr>
              <w:t xml:space="preserve"> </w:t>
            </w:r>
            <w:r w:rsidR="00792A9B" w:rsidRPr="00792A9B">
              <w:rPr>
                <w:sz w:val="20"/>
                <w:szCs w:val="20"/>
              </w:rPr>
              <w:t>64B1</w:t>
            </w:r>
          </w:p>
          <w:p w14:paraId="73BC298C" w14:textId="24797272" w:rsidR="00792A9B" w:rsidRPr="00211A34" w:rsidRDefault="00925E8F" w:rsidP="00E306A1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 – 278 Gdańsk</w:t>
            </w:r>
          </w:p>
        </w:tc>
        <w:tc>
          <w:tcPr>
            <w:tcW w:w="2976" w:type="dxa"/>
            <w:shd w:val="clear" w:color="auto" w:fill="auto"/>
          </w:tcPr>
          <w:p w14:paraId="1492C59D" w14:textId="011402CF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5DB3E549" w14:textId="2A84DE0D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597005C6" w14:textId="3BFFACF8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A21DDF">
              <w:rPr>
                <w:sz w:val="20"/>
                <w:szCs w:val="20"/>
              </w:rPr>
              <w:t>1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399A581E" w14:textId="7227C9D7" w:rsidR="00792A9B" w:rsidRPr="00211A34" w:rsidRDefault="00947D42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3352E8" w14:textId="19D58D84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9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1A241FEB" w14:textId="77777777" w:rsidTr="00E306A1">
        <w:tc>
          <w:tcPr>
            <w:tcW w:w="2169" w:type="dxa"/>
            <w:shd w:val="clear" w:color="auto" w:fill="auto"/>
          </w:tcPr>
          <w:p w14:paraId="05B7792D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6AB06D0A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0D541398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6D806477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19B168C" w14:textId="25F6CE36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- 55.80</w:t>
            </w:r>
          </w:p>
          <w:p w14:paraId="65BCF9A9" w14:textId="464761B4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1DC2AB87" w14:textId="68AFC335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503B196F" w14:textId="7AE236F0" w:rsidR="00792A9B" w:rsidRPr="00211A34" w:rsidRDefault="00947D42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4B846E" w14:textId="6C2CC0F0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7</w:t>
            </w:r>
            <w:r w:rsidRPr="00792A9B">
              <w:rPr>
                <w:sz w:val="20"/>
                <w:szCs w:val="20"/>
              </w:rPr>
              <w:t>5,80</w:t>
            </w:r>
          </w:p>
        </w:tc>
      </w:tr>
      <w:tr w:rsidR="00A21DDF" w:rsidRPr="00834EF4" w14:paraId="2B6700C3" w14:textId="77777777" w:rsidTr="002913F1">
        <w:tc>
          <w:tcPr>
            <w:tcW w:w="2169" w:type="dxa"/>
            <w:shd w:val="clear" w:color="auto" w:fill="auto"/>
          </w:tcPr>
          <w:p w14:paraId="76E9376F" w14:textId="77777777" w:rsidR="00A21DDF" w:rsidRPr="00211A34" w:rsidRDefault="00A21DDF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Respiratory</w:t>
            </w:r>
          </w:p>
        </w:tc>
        <w:tc>
          <w:tcPr>
            <w:tcW w:w="2793" w:type="dxa"/>
            <w:shd w:val="clear" w:color="auto" w:fill="auto"/>
          </w:tcPr>
          <w:p w14:paraId="6C009EF3" w14:textId="600FC2FE" w:rsidR="00A21DDF" w:rsidRPr="00211A34" w:rsidRDefault="00A21DDF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 xml:space="preserve">UNITECH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92A9B">
              <w:rPr>
                <w:b/>
                <w:bCs/>
                <w:sz w:val="20"/>
                <w:szCs w:val="20"/>
              </w:rPr>
              <w:t>Dariusz Lubiatowski</w:t>
            </w:r>
          </w:p>
          <w:p w14:paraId="6EDEB368" w14:textId="77777777" w:rsidR="00A21DDF" w:rsidRPr="00211A34" w:rsidRDefault="00A21DDF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</w:p>
          <w:p w14:paraId="7095829B" w14:textId="77777777" w:rsidR="00A21DDF" w:rsidRPr="00211A34" w:rsidRDefault="00A21DDF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6855686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DDCB291" w14:textId="77777777" w:rsidR="00A21DDF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3C082CF" w14:textId="44550CE6" w:rsidR="00A21DDF" w:rsidRPr="00211A34" w:rsidRDefault="00A21DDF" w:rsidP="00E306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92A9B" w:rsidRPr="00834EF4" w14:paraId="6DA467F2" w14:textId="77777777" w:rsidTr="00E306A1">
        <w:tc>
          <w:tcPr>
            <w:tcW w:w="2169" w:type="dxa"/>
            <w:shd w:val="clear" w:color="auto" w:fill="auto"/>
          </w:tcPr>
          <w:p w14:paraId="29951035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Wiertarki chirurgiczne</w:t>
            </w:r>
          </w:p>
        </w:tc>
        <w:tc>
          <w:tcPr>
            <w:tcW w:w="2793" w:type="dxa"/>
            <w:shd w:val="clear" w:color="auto" w:fill="auto"/>
          </w:tcPr>
          <w:p w14:paraId="569B9326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2A9B">
              <w:rPr>
                <w:b/>
                <w:bCs/>
                <w:sz w:val="20"/>
                <w:szCs w:val="20"/>
              </w:rPr>
              <w:t>ZTM Innovations Sp. z o. o</w:t>
            </w:r>
          </w:p>
          <w:p w14:paraId="2969071A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ul. Kopanina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79</w:t>
            </w:r>
          </w:p>
          <w:p w14:paraId="3D42324F" w14:textId="77777777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60-105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F90CD94" w14:textId="413CF821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1 - Cena oferty brutto - 60.00</w:t>
            </w:r>
          </w:p>
          <w:p w14:paraId="612B682D" w14:textId="3B7C0D15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="00792A9B"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="00792A9B" w:rsidRPr="00792A9B">
              <w:rPr>
                <w:sz w:val="20"/>
                <w:szCs w:val="20"/>
              </w:rPr>
              <w:t>0.00</w:t>
            </w:r>
          </w:p>
          <w:p w14:paraId="59487624" w14:textId="1237F80D" w:rsidR="00792A9B" w:rsidRPr="00792A9B" w:rsidRDefault="00947D42" w:rsidP="00E306A1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4BE91D37" w14:textId="47E2F05C" w:rsidR="00792A9B" w:rsidRPr="00211A34" w:rsidRDefault="00947D42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792A9B" w:rsidRPr="00792A9B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12B487" w14:textId="0CC42491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8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  <w:tr w:rsidR="00792A9B" w:rsidRPr="00834EF4" w14:paraId="78E52D52" w14:textId="77777777" w:rsidTr="00E306A1">
        <w:tc>
          <w:tcPr>
            <w:tcW w:w="2169" w:type="dxa"/>
            <w:shd w:val="clear" w:color="auto" w:fill="auto"/>
          </w:tcPr>
          <w:p w14:paraId="5734A500" w14:textId="77777777" w:rsidR="00792A9B" w:rsidRPr="00211A34" w:rsidRDefault="00792A9B" w:rsidP="00E306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2A9B">
              <w:rPr>
                <w:sz w:val="20"/>
                <w:szCs w:val="20"/>
              </w:rPr>
              <w:t>Aparaty do dializ</w:t>
            </w:r>
          </w:p>
        </w:tc>
        <w:tc>
          <w:tcPr>
            <w:tcW w:w="2793" w:type="dxa"/>
            <w:shd w:val="clear" w:color="auto" w:fill="auto"/>
          </w:tcPr>
          <w:p w14:paraId="19AAD508" w14:textId="77777777" w:rsidR="00792A9B" w:rsidRPr="00211A34" w:rsidRDefault="00792A9B" w:rsidP="00E306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92A9B">
              <w:rPr>
                <w:b/>
                <w:bCs/>
                <w:sz w:val="20"/>
                <w:szCs w:val="20"/>
              </w:rPr>
              <w:t>Getinge</w:t>
            </w:r>
            <w:proofErr w:type="spellEnd"/>
            <w:r w:rsidRPr="00792A9B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9BB5A30" w14:textId="1A7C870F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r w:rsidR="00925E8F">
              <w:rPr>
                <w:sz w:val="20"/>
                <w:szCs w:val="20"/>
              </w:rPr>
              <w:t>Żwirki i Wigury 18</w:t>
            </w:r>
          </w:p>
          <w:p w14:paraId="337FCBD0" w14:textId="13280FB9" w:rsidR="00792A9B" w:rsidRPr="00211A34" w:rsidRDefault="00792A9B" w:rsidP="00E306A1">
            <w:pPr>
              <w:spacing w:after="40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02-</w:t>
            </w:r>
            <w:r w:rsidR="00925E8F">
              <w:rPr>
                <w:sz w:val="20"/>
                <w:szCs w:val="20"/>
              </w:rPr>
              <w:t>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4AF554F" w14:textId="77777777" w:rsidR="00947D42" w:rsidRPr="00792A9B" w:rsidRDefault="00947D42" w:rsidP="00947D42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792A9B">
              <w:rPr>
                <w:sz w:val="20"/>
                <w:szCs w:val="20"/>
              </w:rPr>
              <w:t>1 - Cena oferty brutto - 60.00</w:t>
            </w:r>
          </w:p>
          <w:p w14:paraId="55685871" w14:textId="210EBE8A" w:rsidR="00947D42" w:rsidRPr="00792A9B" w:rsidRDefault="00947D42" w:rsidP="00947D42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792A9B">
              <w:rPr>
                <w:sz w:val="20"/>
                <w:szCs w:val="20"/>
              </w:rPr>
              <w:t xml:space="preserve">2 - Okres gwarancji </w:t>
            </w:r>
            <w:r w:rsidR="00A21DDF">
              <w:rPr>
                <w:sz w:val="20"/>
                <w:szCs w:val="20"/>
              </w:rPr>
              <w:br/>
            </w:r>
            <w:r w:rsidRPr="00792A9B">
              <w:rPr>
                <w:sz w:val="20"/>
                <w:szCs w:val="20"/>
              </w:rPr>
              <w:t xml:space="preserve">po naprawie - </w:t>
            </w:r>
            <w:r w:rsidR="00A21DDF">
              <w:rPr>
                <w:sz w:val="20"/>
                <w:szCs w:val="20"/>
              </w:rPr>
              <w:t>2</w:t>
            </w:r>
            <w:r w:rsidRPr="00792A9B">
              <w:rPr>
                <w:sz w:val="20"/>
                <w:szCs w:val="20"/>
              </w:rPr>
              <w:t>0.00</w:t>
            </w:r>
          </w:p>
          <w:p w14:paraId="1F15CF5A" w14:textId="77777777" w:rsidR="00947D42" w:rsidRPr="00792A9B" w:rsidRDefault="00947D42" w:rsidP="00947D42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792A9B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48BAC560" w14:textId="4534B00E" w:rsidR="00792A9B" w:rsidRPr="00211A34" w:rsidRDefault="00947D42" w:rsidP="00947D4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792A9B">
              <w:rPr>
                <w:sz w:val="20"/>
                <w:szCs w:val="20"/>
              </w:rPr>
              <w:t xml:space="preserve">4 - Autoryzacja - </w:t>
            </w:r>
            <w:r w:rsidR="00A21DDF">
              <w:rPr>
                <w:sz w:val="20"/>
                <w:szCs w:val="20"/>
              </w:rPr>
              <w:t>1</w:t>
            </w:r>
            <w:r w:rsidRPr="00792A9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32D369" w14:textId="6C47F8FE" w:rsidR="00792A9B" w:rsidRPr="00211A34" w:rsidRDefault="00792A9B" w:rsidP="00E306A1">
            <w:pPr>
              <w:jc w:val="center"/>
              <w:rPr>
                <w:color w:val="000000"/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  </w:t>
            </w:r>
            <w:r w:rsidR="00A21DDF">
              <w:rPr>
                <w:sz w:val="20"/>
                <w:szCs w:val="20"/>
              </w:rPr>
              <w:t>9</w:t>
            </w:r>
            <w:r w:rsidRPr="00792A9B">
              <w:rPr>
                <w:sz w:val="20"/>
                <w:szCs w:val="20"/>
              </w:rPr>
              <w:t>0,00</w:t>
            </w:r>
          </w:p>
        </w:tc>
      </w:tr>
    </w:tbl>
    <w:p w14:paraId="0B089C40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45F07A8" w14:textId="684FF665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0E6788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55EB3F1" w14:textId="77777777" w:rsidTr="00596EA3">
        <w:tc>
          <w:tcPr>
            <w:tcW w:w="871" w:type="dxa"/>
            <w:shd w:val="clear" w:color="auto" w:fill="F3F3F3"/>
            <w:vAlign w:val="center"/>
          </w:tcPr>
          <w:p w14:paraId="2CB5B20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17B123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9762B0E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792A9B" w14:paraId="3E1E93F6" w14:textId="77777777" w:rsidTr="00E306A1">
        <w:tc>
          <w:tcPr>
            <w:tcW w:w="871" w:type="dxa"/>
            <w:vAlign w:val="center"/>
          </w:tcPr>
          <w:p w14:paraId="5D2A0821" w14:textId="77777777" w:rsidR="00792A9B" w:rsidRPr="00596EA3" w:rsidRDefault="00792A9B" w:rsidP="00E306A1">
            <w:pPr>
              <w:spacing w:before="40"/>
              <w:jc w:val="center"/>
              <w:rPr>
                <w:sz w:val="22"/>
                <w:szCs w:val="22"/>
              </w:rPr>
            </w:pPr>
            <w:r w:rsidRPr="00792A9B">
              <w:rPr>
                <w:sz w:val="22"/>
                <w:szCs w:val="22"/>
              </w:rPr>
              <w:t>10</w:t>
            </w:r>
          </w:p>
        </w:tc>
        <w:tc>
          <w:tcPr>
            <w:tcW w:w="2957" w:type="dxa"/>
            <w:vAlign w:val="center"/>
          </w:tcPr>
          <w:p w14:paraId="3086C330" w14:textId="5EAC6A6A" w:rsidR="00792A9B" w:rsidRPr="00596EA3" w:rsidRDefault="00792A9B" w:rsidP="00E306A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92A9B">
              <w:rPr>
                <w:b/>
                <w:bCs/>
                <w:sz w:val="22"/>
                <w:szCs w:val="22"/>
              </w:rPr>
              <w:t xml:space="preserve">UNITECH </w:t>
            </w:r>
            <w:r w:rsidR="000E6788">
              <w:rPr>
                <w:b/>
                <w:bCs/>
                <w:sz w:val="22"/>
                <w:szCs w:val="22"/>
              </w:rPr>
              <w:br/>
            </w:r>
            <w:r w:rsidRPr="00792A9B">
              <w:rPr>
                <w:b/>
                <w:bCs/>
                <w:sz w:val="22"/>
                <w:szCs w:val="22"/>
              </w:rPr>
              <w:t>Dariusz Lubiatowski</w:t>
            </w:r>
          </w:p>
          <w:p w14:paraId="3CFAE32D" w14:textId="77777777" w:rsidR="00792A9B" w:rsidRPr="00211A34" w:rsidRDefault="00792A9B" w:rsidP="00E306A1">
            <w:pPr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 xml:space="preserve">ul. </w:t>
            </w:r>
            <w:proofErr w:type="spellStart"/>
            <w:r w:rsidRPr="00792A9B">
              <w:rPr>
                <w:sz w:val="20"/>
                <w:szCs w:val="20"/>
              </w:rPr>
              <w:t>Staroszkolna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FEA0DE9" w14:textId="77777777" w:rsidR="00792A9B" w:rsidRPr="00211A34" w:rsidRDefault="00792A9B" w:rsidP="00E306A1">
            <w:pPr>
              <w:spacing w:after="40"/>
              <w:rPr>
                <w:sz w:val="20"/>
                <w:szCs w:val="20"/>
              </w:rPr>
            </w:pPr>
            <w:r w:rsidRPr="00792A9B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2A9B">
              <w:rPr>
                <w:sz w:val="20"/>
                <w:szCs w:val="20"/>
              </w:rPr>
              <w:t>Murowaniec</w:t>
            </w:r>
          </w:p>
        </w:tc>
        <w:tc>
          <w:tcPr>
            <w:tcW w:w="5670" w:type="dxa"/>
          </w:tcPr>
          <w:p w14:paraId="1A70ABB5" w14:textId="2AF9C5E8" w:rsidR="000E6788" w:rsidRPr="00596EA3" w:rsidRDefault="000E6788" w:rsidP="000E6788">
            <w:pPr>
              <w:spacing w:before="40" w:after="40"/>
              <w:rPr>
                <w:sz w:val="22"/>
                <w:szCs w:val="22"/>
              </w:rPr>
            </w:pPr>
            <w:r w:rsidRPr="00792A9B">
              <w:rPr>
                <w:sz w:val="22"/>
                <w:szCs w:val="22"/>
              </w:rPr>
              <w:t>Oferta odrzucona w zadaniu 15</w:t>
            </w:r>
            <w:r>
              <w:rPr>
                <w:sz w:val="22"/>
                <w:szCs w:val="22"/>
              </w:rPr>
              <w:t>, 16, 17, 18, 19</w:t>
            </w:r>
          </w:p>
          <w:p w14:paraId="03A635F5" w14:textId="77777777" w:rsidR="000E6788" w:rsidRDefault="000E6788" w:rsidP="00E306A1">
            <w:pPr>
              <w:spacing w:before="40" w:after="40"/>
              <w:rPr>
                <w:sz w:val="22"/>
                <w:szCs w:val="22"/>
              </w:rPr>
            </w:pPr>
          </w:p>
          <w:p w14:paraId="4A0D8045" w14:textId="3E20994F" w:rsidR="000E6788" w:rsidRDefault="00792A9B" w:rsidP="00E306A1">
            <w:pPr>
              <w:spacing w:before="40" w:after="40"/>
              <w:rPr>
                <w:sz w:val="22"/>
                <w:szCs w:val="22"/>
              </w:rPr>
            </w:pPr>
            <w:r w:rsidRPr="00792A9B">
              <w:rPr>
                <w:sz w:val="22"/>
                <w:szCs w:val="22"/>
              </w:rPr>
              <w:t>Art. 226 ust. 1 pkt 10</w:t>
            </w:r>
            <w:r w:rsidR="000E6788">
              <w:rPr>
                <w:sz w:val="22"/>
                <w:szCs w:val="22"/>
              </w:rPr>
              <w:t xml:space="preserve"> – zawiera błędy w obliczeniu ceny </w:t>
            </w:r>
            <w:r w:rsidR="000E6788">
              <w:rPr>
                <w:sz w:val="22"/>
                <w:szCs w:val="22"/>
              </w:rPr>
              <w:br/>
              <w:t>lub kosztu</w:t>
            </w:r>
          </w:p>
          <w:p w14:paraId="06295D18" w14:textId="2CD44667" w:rsidR="000E6788" w:rsidRPr="00596EA3" w:rsidRDefault="000E6788" w:rsidP="000E678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Wykonawca zastosował 23 % stawkę podatku Vat. </w:t>
            </w:r>
          </w:p>
          <w:p w14:paraId="36B02B1D" w14:textId="3A907DB4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Z dniem 1 lipca 2020 r. zmianie uległo brzmienie załączników do ustawy z dnia 11 marca 2004 r. o podatku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od towarów i usług dotyczące możliwości zastosowania stawek obniżonych. Na podstawie art. 41 ust. 2 w związku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z poz. 69 załącznika nr 3 do ustawy z dnia 11 marca 2004 r.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o podatku od towarów i usług usługi napraw i konserwacji wyrobów medycznych opodatkowane są 8% stawką podatku od towarów i usług. Zgodnie z poz. 69 załącznika nr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do ustawy z dnia 11 marca 2004 r. o podatku od towarów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i usług w brzmieniu obowiązującym od dnia 1 lipca 2020 r. stawka VAT na usługi napraw i konserwacji wyrobów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>z poz. 13 (bez względu na PKWIU) wynosi 8%.</w:t>
            </w:r>
          </w:p>
          <w:p w14:paraId="1F72C1DE" w14:textId="77777777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841C52" w14:textId="5B6BB5B0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Zamawiający użył </w:t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wprawdzie sformułowania "przeglądy techniczne i naprawy" ale w ogłoszeniu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Zamawiający powołał</w:t>
            </w: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 xml:space="preserve"> się na słownik: Wspólny Słownik Zamówień: 50400000-9 - Usługi w zakresie napraw i konserwacji urządzeń medycznych i precyzyjnych.</w:t>
            </w:r>
          </w:p>
          <w:p w14:paraId="373F31E2" w14:textId="77777777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697881" w14:textId="77777777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>W związku z tym słowo przegląd techniczny, należy rozumieć jako konserwację urządzeń, czyli celem przeglądów jest utrzymanie sprawności technicznej urządzeń (w ramach których to czynności wykonuje się przede wszystkim przegląd).</w:t>
            </w:r>
          </w:p>
          <w:p w14:paraId="7F40B8B0" w14:textId="77777777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0FA313E" w14:textId="77777777" w:rsidR="000E6788" w:rsidRPr="000E6788" w:rsidRDefault="000E6788" w:rsidP="000E6788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6788">
              <w:rPr>
                <w:rFonts w:ascii="Times New Roman" w:hAnsi="Times New Roman" w:cs="Times New Roman"/>
                <w:sz w:val="22"/>
                <w:szCs w:val="22"/>
              </w:rPr>
              <w:t>Dlatego też oferta z 23% vat podlega odrzuceniu.</w:t>
            </w:r>
          </w:p>
          <w:p w14:paraId="03F3E180" w14:textId="6377368F" w:rsidR="000E6788" w:rsidRPr="00596EA3" w:rsidRDefault="000E6788" w:rsidP="00E306A1">
            <w:pPr>
              <w:jc w:val="both"/>
              <w:rPr>
                <w:sz w:val="22"/>
                <w:szCs w:val="22"/>
              </w:rPr>
            </w:pPr>
          </w:p>
        </w:tc>
      </w:tr>
    </w:tbl>
    <w:p w14:paraId="3A748AE4" w14:textId="37320C6E" w:rsidR="000E6788" w:rsidRDefault="000E6788" w:rsidP="000E6788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78537525"/>
      <w:r>
        <w:rPr>
          <w:b/>
          <w:sz w:val="22"/>
          <w:szCs w:val="22"/>
          <w:u w:val="single"/>
        </w:rPr>
        <w:t>w zakresie zadania nr 5</w:t>
      </w:r>
      <w:r>
        <w:rPr>
          <w:bCs/>
          <w:sz w:val="22"/>
          <w:szCs w:val="22"/>
        </w:rPr>
        <w:t xml:space="preserve"> </w:t>
      </w:r>
      <w:r w:rsidR="00437C13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Aparaty do dializ)</w:t>
      </w:r>
      <w:bookmarkEnd w:id="1"/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 xml:space="preserve">w zakresie zadania nr </w:t>
      </w:r>
      <w:r w:rsidR="00437C13">
        <w:rPr>
          <w:b/>
          <w:sz w:val="22"/>
          <w:szCs w:val="22"/>
          <w:u w:val="single"/>
        </w:rPr>
        <w:t>20</w:t>
      </w:r>
      <w:r>
        <w:rPr>
          <w:bCs/>
          <w:sz w:val="22"/>
          <w:szCs w:val="22"/>
        </w:rPr>
        <w:t xml:space="preserve"> (</w:t>
      </w:r>
      <w:r w:rsidR="00437C13">
        <w:rPr>
          <w:bCs/>
          <w:sz w:val="22"/>
          <w:szCs w:val="22"/>
        </w:rPr>
        <w:t>Wiertarki chirurgiczne)</w:t>
      </w:r>
      <w:r>
        <w:rPr>
          <w:bCs/>
          <w:sz w:val="22"/>
          <w:szCs w:val="22"/>
        </w:rPr>
        <w:t xml:space="preserve"> </w:t>
      </w:r>
      <w:r w:rsidR="00437C13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ze względu na fakt, iż nie złożono żadnej oferty.</w:t>
      </w:r>
    </w:p>
    <w:p w14:paraId="1EE7B76D" w14:textId="77777777" w:rsidR="000E6788" w:rsidRDefault="000E6788" w:rsidP="00D8427E">
      <w:pPr>
        <w:spacing w:after="40" w:line="276" w:lineRule="auto"/>
        <w:jc w:val="both"/>
      </w:pPr>
    </w:p>
    <w:p w14:paraId="7984C98B" w14:textId="2978EB4D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634D127" w14:textId="16139E79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437C13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92A9B" w:rsidRPr="00F33C66">
        <w:rPr>
          <w:sz w:val="22"/>
          <w:szCs w:val="22"/>
        </w:rPr>
        <w:t xml:space="preserve">nie krótszym niż </w:t>
      </w:r>
      <w:r w:rsidR="00792A9B">
        <w:rPr>
          <w:sz w:val="22"/>
          <w:szCs w:val="22"/>
        </w:rPr>
        <w:t>5</w:t>
      </w:r>
      <w:r w:rsidR="00792A9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AB8C1EF" w14:textId="2C174A96" w:rsidR="00D5001C" w:rsidRDefault="00D8427E" w:rsidP="00D5001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  <w:bookmarkEnd w:id="0"/>
    </w:p>
    <w:p w14:paraId="149525DA" w14:textId="31E8C7EA" w:rsidR="00D5001C" w:rsidRDefault="00D5001C" w:rsidP="00D5001C">
      <w:pPr>
        <w:spacing w:line="276" w:lineRule="auto"/>
        <w:jc w:val="both"/>
        <w:rPr>
          <w:sz w:val="22"/>
          <w:szCs w:val="22"/>
        </w:rPr>
      </w:pPr>
    </w:p>
    <w:p w14:paraId="4A4A2E47" w14:textId="1ADE4492" w:rsidR="00D5001C" w:rsidRDefault="00D5001C" w:rsidP="00D5001C">
      <w:pPr>
        <w:spacing w:line="276" w:lineRule="auto"/>
        <w:jc w:val="both"/>
        <w:rPr>
          <w:sz w:val="22"/>
          <w:szCs w:val="22"/>
        </w:rPr>
      </w:pPr>
    </w:p>
    <w:p w14:paraId="5BF9424B" w14:textId="04712C5D" w:rsidR="00D5001C" w:rsidRDefault="00D5001C" w:rsidP="00D5001C">
      <w:pPr>
        <w:spacing w:line="276" w:lineRule="auto"/>
        <w:jc w:val="both"/>
        <w:rPr>
          <w:sz w:val="22"/>
          <w:szCs w:val="22"/>
        </w:rPr>
      </w:pPr>
    </w:p>
    <w:p w14:paraId="04BF9B98" w14:textId="77777777" w:rsidR="00D5001C" w:rsidRDefault="00D5001C" w:rsidP="00D5001C">
      <w:pPr>
        <w:spacing w:line="276" w:lineRule="auto"/>
        <w:jc w:val="both"/>
        <w:rPr>
          <w:i/>
          <w:sz w:val="22"/>
          <w:szCs w:val="22"/>
        </w:rPr>
      </w:pPr>
    </w:p>
    <w:p w14:paraId="274F1F92" w14:textId="64A64BD9" w:rsidR="00770EB1" w:rsidRDefault="00770EB1" w:rsidP="00770EB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17AE7ED" w14:textId="77777777" w:rsidR="00770EB1" w:rsidRDefault="00770EB1" w:rsidP="00770E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320384E" w14:textId="77777777" w:rsidR="00770EB1" w:rsidRDefault="00770EB1" w:rsidP="00770E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3364FF5" w14:textId="04FFC30B" w:rsidR="008642B3" w:rsidRPr="00B464D3" w:rsidRDefault="00770EB1" w:rsidP="00770EB1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7D07E" w14:textId="77777777" w:rsidR="00AE66C5" w:rsidRDefault="00AE66C5">
      <w:r>
        <w:separator/>
      </w:r>
    </w:p>
  </w:endnote>
  <w:endnote w:type="continuationSeparator" w:id="0">
    <w:p w14:paraId="7BD37CA2" w14:textId="77777777" w:rsidR="00AE66C5" w:rsidRDefault="00AE6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7E8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66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BD5C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8A7E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1F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D1AB" w14:textId="77777777" w:rsidR="00AE66C5" w:rsidRDefault="00AE66C5">
      <w:r>
        <w:separator/>
      </w:r>
    </w:p>
  </w:footnote>
  <w:footnote w:type="continuationSeparator" w:id="0">
    <w:p w14:paraId="1E4DBD19" w14:textId="77777777" w:rsidR="00AE66C5" w:rsidRDefault="00AE6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C18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FF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B93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15"/>
    <w:rsid w:val="00022322"/>
    <w:rsid w:val="00022DE2"/>
    <w:rsid w:val="00042497"/>
    <w:rsid w:val="000C1E6F"/>
    <w:rsid w:val="000E4E56"/>
    <w:rsid w:val="000E6788"/>
    <w:rsid w:val="0017265F"/>
    <w:rsid w:val="001A1468"/>
    <w:rsid w:val="001B7815"/>
    <w:rsid w:val="00211A34"/>
    <w:rsid w:val="002B1E4F"/>
    <w:rsid w:val="002B6761"/>
    <w:rsid w:val="0033038A"/>
    <w:rsid w:val="003445A0"/>
    <w:rsid w:val="003A0AFC"/>
    <w:rsid w:val="003D611C"/>
    <w:rsid w:val="00431C0B"/>
    <w:rsid w:val="00437C13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70EB1"/>
    <w:rsid w:val="0077361B"/>
    <w:rsid w:val="00792A9B"/>
    <w:rsid w:val="007E2ACC"/>
    <w:rsid w:val="007E68C5"/>
    <w:rsid w:val="00832144"/>
    <w:rsid w:val="008567C7"/>
    <w:rsid w:val="008642B3"/>
    <w:rsid w:val="008A6C10"/>
    <w:rsid w:val="008E5102"/>
    <w:rsid w:val="00915B9E"/>
    <w:rsid w:val="00925E8F"/>
    <w:rsid w:val="00947D42"/>
    <w:rsid w:val="00952256"/>
    <w:rsid w:val="0097748A"/>
    <w:rsid w:val="009F0E5C"/>
    <w:rsid w:val="00A029B8"/>
    <w:rsid w:val="00A21DDF"/>
    <w:rsid w:val="00A91321"/>
    <w:rsid w:val="00AA02AC"/>
    <w:rsid w:val="00AA2815"/>
    <w:rsid w:val="00AE06F2"/>
    <w:rsid w:val="00AE66C5"/>
    <w:rsid w:val="00B32D12"/>
    <w:rsid w:val="00B42AAF"/>
    <w:rsid w:val="00B464D3"/>
    <w:rsid w:val="00B8185B"/>
    <w:rsid w:val="00BC4A5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01C"/>
    <w:rsid w:val="00D8427E"/>
    <w:rsid w:val="00E30B2D"/>
    <w:rsid w:val="00E553B7"/>
    <w:rsid w:val="00E62859"/>
    <w:rsid w:val="00E85D70"/>
    <w:rsid w:val="00F227FF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73024"/>
  <w15:chartTrackingRefBased/>
  <w15:docId w15:val="{ADDF0522-FA15-4757-AB25-64C1D537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E6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E678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15</Pages>
  <Words>3968</Words>
  <Characters>23814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2021-10-27T08:18:00Z</cp:lastPrinted>
  <dcterms:created xsi:type="dcterms:W3CDTF">2021-10-27T08:19:00Z</dcterms:created>
  <dcterms:modified xsi:type="dcterms:W3CDTF">2021-10-27T08:21:00Z</dcterms:modified>
</cp:coreProperties>
</file>