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B3F26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</w:t>
      </w:r>
      <w:r w:rsidR="000B3F26">
        <w:rPr>
          <w:sz w:val="22"/>
          <w:szCs w:val="22"/>
        </w:rPr>
        <w:t>s</w:t>
      </w:r>
      <w:r w:rsidRPr="00360BC3">
        <w:rPr>
          <w:sz w:val="22"/>
          <w:szCs w:val="22"/>
        </w:rPr>
        <w:t xml:space="preserve">prawy: </w:t>
      </w:r>
      <w:r w:rsidR="00714755" w:rsidRPr="00714755">
        <w:rPr>
          <w:b/>
          <w:sz w:val="22"/>
          <w:szCs w:val="22"/>
        </w:rPr>
        <w:t>KA-2/098/2021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14755" w:rsidRPr="00110593" w:rsidTr="005D3264">
        <w:tc>
          <w:tcPr>
            <w:tcW w:w="9104" w:type="dxa"/>
            <w:shd w:val="clear" w:color="auto" w:fill="D9D9D9"/>
          </w:tcPr>
          <w:p w:rsidR="00714755" w:rsidRPr="00110593" w:rsidRDefault="00714755" w:rsidP="005D326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14755" w:rsidRPr="00110593" w:rsidRDefault="00714755" w:rsidP="005D326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14755">
              <w:t>(</w:t>
            </w:r>
            <w:proofErr w:type="spellStart"/>
            <w:r w:rsidRPr="00714755">
              <w:t>t.j</w:t>
            </w:r>
            <w:proofErr w:type="spellEnd"/>
            <w:r w:rsidRPr="00714755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714755" w:rsidRPr="0043102D" w:rsidRDefault="00714755" w:rsidP="005D326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14755" w:rsidRPr="00110593" w:rsidRDefault="00714755" w:rsidP="005D326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1475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14755">
        <w:rPr>
          <w:b/>
          <w:sz w:val="22"/>
          <w:szCs w:val="22"/>
        </w:rPr>
        <w:t>Dostawa sprzętu komputerowego w ramach projektu pn. Droga do doskonałości – kompleksowy program wsparcia uczelni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D00" w:rsidRDefault="00642D00">
      <w:r>
        <w:separator/>
      </w:r>
    </w:p>
  </w:endnote>
  <w:endnote w:type="continuationSeparator" w:id="0">
    <w:p w:rsidR="00642D00" w:rsidRDefault="00642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bookmarkStart w:id="0" w:name="_GoBack"/>
    <w:bookmarkEnd w:id="0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755" w:rsidRDefault="0071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D00" w:rsidRDefault="00642D00">
      <w:r>
        <w:separator/>
      </w:r>
    </w:p>
  </w:footnote>
  <w:footnote w:type="continuationSeparator" w:id="0">
    <w:p w:rsidR="00642D00" w:rsidRDefault="00642D0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755" w:rsidRDefault="007147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755" w:rsidRDefault="007147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755" w:rsidRDefault="007147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D00"/>
    <w:rsid w:val="0000184A"/>
    <w:rsid w:val="00012997"/>
    <w:rsid w:val="000621A2"/>
    <w:rsid w:val="000719DC"/>
    <w:rsid w:val="00075CEC"/>
    <w:rsid w:val="000B3F26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42D00"/>
    <w:rsid w:val="00664D2F"/>
    <w:rsid w:val="00686C95"/>
    <w:rsid w:val="00697D36"/>
    <w:rsid w:val="006B51E7"/>
    <w:rsid w:val="006D68D8"/>
    <w:rsid w:val="006E0FAA"/>
    <w:rsid w:val="0070113A"/>
    <w:rsid w:val="00714755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BDC3BA"/>
  <w15:chartTrackingRefBased/>
  <w15:docId w15:val="{1C55452C-4610-4022-BE48-5A2A2E8F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202C7-ACA0-4A3C-83C8-EA5E2EA94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2010-01-07T09:39:00Z</cp:lastPrinted>
  <dcterms:created xsi:type="dcterms:W3CDTF">2021-10-22T11:15:00Z</dcterms:created>
  <dcterms:modified xsi:type="dcterms:W3CDTF">2021-10-22T11:16:00Z</dcterms:modified>
</cp:coreProperties>
</file>