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893360" w14:textId="77777777" w:rsidR="006676AE" w:rsidRPr="00B36ABD" w:rsidRDefault="006676AE" w:rsidP="001866B0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4709C1" w:rsidRPr="004709C1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34FED908" w14:textId="77777777" w:rsidR="006676AE" w:rsidRPr="005103B9" w:rsidRDefault="005103B9" w:rsidP="001866B0">
      <w:pPr>
        <w:spacing w:after="0" w:line="24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709C1" w:rsidRPr="004709C1">
        <w:rPr>
          <w:rFonts w:ascii="Times New Roman" w:hAnsi="Times New Roman"/>
          <w:b/>
        </w:rPr>
        <w:t>SZW/DZP/70/2021</w:t>
      </w:r>
    </w:p>
    <w:p w14:paraId="3C113BE1" w14:textId="77777777" w:rsidR="001866B0" w:rsidRDefault="001866B0" w:rsidP="001866B0">
      <w:pPr>
        <w:spacing w:after="0" w:line="240" w:lineRule="auto"/>
        <w:ind w:left="4111"/>
        <w:rPr>
          <w:rFonts w:ascii="Times New Roman" w:hAnsi="Times New Roman"/>
          <w:b/>
        </w:rPr>
      </w:pPr>
    </w:p>
    <w:p w14:paraId="2FD8E9D7" w14:textId="7DAD704D" w:rsidR="00C4103F" w:rsidRPr="00E24546" w:rsidRDefault="006676AE" w:rsidP="001866B0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2F8FA018" w14:textId="77777777" w:rsidR="006676AE" w:rsidRPr="00E24546" w:rsidRDefault="006676AE" w:rsidP="001866B0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709C1" w:rsidRPr="004709C1">
        <w:rPr>
          <w:sz w:val="22"/>
          <w:szCs w:val="22"/>
        </w:rPr>
        <w:t>SZPITAL WOJEWÓDZKI W POZNANIU</w:t>
      </w:r>
    </w:p>
    <w:p w14:paraId="33FD7B08" w14:textId="77777777" w:rsidR="006676AE" w:rsidRPr="00E24546" w:rsidRDefault="006676AE" w:rsidP="001866B0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709C1" w:rsidRPr="004709C1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4709C1" w:rsidRPr="004709C1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1E65B23B" w14:textId="77777777" w:rsidR="00F90CD1" w:rsidRDefault="006676AE" w:rsidP="001866B0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709C1" w:rsidRPr="004709C1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4709C1" w:rsidRPr="004709C1">
        <w:rPr>
          <w:sz w:val="22"/>
          <w:szCs w:val="22"/>
        </w:rPr>
        <w:t>Poznań</w:t>
      </w:r>
    </w:p>
    <w:p w14:paraId="3E73507C" w14:textId="77777777" w:rsidR="00C4103F" w:rsidRPr="00F90CD1" w:rsidRDefault="006676AE" w:rsidP="001866B0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68E370B9" w14:textId="7C330A8A" w:rsidR="00C4103F" w:rsidRPr="00E24546" w:rsidRDefault="007118F0" w:rsidP="001866B0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78685493" w14:textId="77777777" w:rsidR="007118F0" w:rsidRPr="004541F9" w:rsidRDefault="007118F0" w:rsidP="001866B0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558196C5" w14:textId="77777777" w:rsidR="00757EFB" w:rsidRPr="006676AE" w:rsidRDefault="00757EFB" w:rsidP="001866B0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781D7B5" w14:textId="77777777" w:rsidR="007118F0" w:rsidRPr="006676AE" w:rsidRDefault="007118F0" w:rsidP="001866B0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B3D3A47" w14:textId="77777777" w:rsidR="007118F0" w:rsidRPr="004541F9" w:rsidRDefault="007936D6" w:rsidP="001866B0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6F1BBD6" w14:textId="77777777" w:rsidR="00C4103F" w:rsidRPr="004541F9" w:rsidRDefault="007936D6" w:rsidP="001866B0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32BFFF4C" w14:textId="77777777" w:rsidR="00757EFB" w:rsidRPr="004541F9" w:rsidRDefault="00757EFB" w:rsidP="001866B0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0AB1D882" w14:textId="1E4E489D" w:rsidR="007936D6" w:rsidRDefault="007936D6" w:rsidP="001866B0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3C446954" w14:textId="2789A17F" w:rsidR="001866B0" w:rsidRDefault="001866B0" w:rsidP="001866B0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p w14:paraId="660540C7" w14:textId="77777777" w:rsidR="001866B0" w:rsidRPr="006676AE" w:rsidRDefault="001866B0" w:rsidP="001866B0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p w14:paraId="63CBBB28" w14:textId="77777777" w:rsidR="00484F88" w:rsidRPr="006676AE" w:rsidRDefault="00484F88" w:rsidP="001866B0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4709C1" w:rsidRPr="00110593" w14:paraId="2ECD79FE" w14:textId="77777777" w:rsidTr="004D58DD">
        <w:tc>
          <w:tcPr>
            <w:tcW w:w="9212" w:type="dxa"/>
            <w:shd w:val="clear" w:color="auto" w:fill="D9D9D9"/>
          </w:tcPr>
          <w:p w14:paraId="19D7D5C2" w14:textId="77777777" w:rsidR="004709C1" w:rsidRPr="00110593" w:rsidRDefault="004709C1" w:rsidP="001866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0830405B" w14:textId="77777777" w:rsidR="004709C1" w:rsidRPr="00110593" w:rsidRDefault="004709C1" w:rsidP="001866B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4709C1">
              <w:rPr>
                <w:rFonts w:ascii="Times New Roman" w:hAnsi="Times New Roman"/>
              </w:rPr>
              <w:t>(t.j. Dz.U. z 2021r. poz. 1129)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3E21A479" w14:textId="77777777" w:rsidR="004709C1" w:rsidRPr="00110593" w:rsidRDefault="004709C1" w:rsidP="001866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2BAF7F63" w14:textId="77777777" w:rsidR="004709C1" w:rsidRPr="00110593" w:rsidRDefault="004709C1" w:rsidP="001866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06B6D31B" w14:textId="77777777" w:rsidR="004709C1" w:rsidRPr="00110593" w:rsidRDefault="004709C1" w:rsidP="001866B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1BCDCE2E" w14:textId="77777777" w:rsidR="006F0034" w:rsidRDefault="006F0034" w:rsidP="001866B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416B8A6F" w14:textId="7293029C" w:rsidR="004C4854" w:rsidRDefault="004C4854" w:rsidP="001866B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55AAA85A" w14:textId="556724EB" w:rsidR="005434B3" w:rsidRDefault="001F027E" w:rsidP="001866B0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4709C1" w:rsidRPr="004709C1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710024D5" w14:textId="77777777" w:rsidR="001866B0" w:rsidRDefault="001866B0" w:rsidP="001866B0">
      <w:pPr>
        <w:spacing w:after="0" w:line="240" w:lineRule="auto"/>
        <w:jc w:val="both"/>
        <w:rPr>
          <w:rFonts w:ascii="Times New Roman" w:hAnsi="Times New Roman"/>
        </w:rPr>
      </w:pPr>
    </w:p>
    <w:p w14:paraId="1826CA06" w14:textId="77777777" w:rsidR="004C51D2" w:rsidRDefault="004C51D2" w:rsidP="004C51D2">
      <w:pPr>
        <w:spacing w:after="0" w:line="240" w:lineRule="auto"/>
        <w:jc w:val="center"/>
        <w:rPr>
          <w:rFonts w:ascii="Times New Roman" w:hAnsi="Times New Roman"/>
          <w:b/>
        </w:rPr>
      </w:pPr>
      <w:r w:rsidRPr="004C51D2">
        <w:rPr>
          <w:rFonts w:ascii="Times New Roman" w:hAnsi="Times New Roman"/>
          <w:b/>
        </w:rPr>
        <w:t xml:space="preserve">Integracja aptek szpitalnych w Centralną Aptekę Szpitalną i procesu zaopatrzenia w </w:t>
      </w:r>
    </w:p>
    <w:p w14:paraId="43C7C92D" w14:textId="77777777" w:rsidR="004C51D2" w:rsidRDefault="004C51D2" w:rsidP="004C51D2">
      <w:pPr>
        <w:spacing w:after="0" w:line="240" w:lineRule="auto"/>
        <w:jc w:val="center"/>
        <w:rPr>
          <w:rFonts w:ascii="Times New Roman" w:hAnsi="Times New Roman"/>
          <w:b/>
        </w:rPr>
      </w:pPr>
      <w:r w:rsidRPr="004C51D2">
        <w:rPr>
          <w:rFonts w:ascii="Times New Roman" w:hAnsi="Times New Roman"/>
          <w:b/>
        </w:rPr>
        <w:t xml:space="preserve">asortyment apteczny w Szpitalu Wojewódzkim w Poznaniu </w:t>
      </w:r>
    </w:p>
    <w:p w14:paraId="758E1E5F" w14:textId="047FCCC6" w:rsidR="004C51D2" w:rsidRDefault="004C51D2" w:rsidP="004C51D2">
      <w:pPr>
        <w:spacing w:after="0" w:line="240" w:lineRule="auto"/>
        <w:jc w:val="center"/>
        <w:rPr>
          <w:rFonts w:ascii="Times New Roman" w:hAnsi="Times New Roman"/>
          <w:b/>
        </w:rPr>
      </w:pPr>
      <w:r w:rsidRPr="004C51D2">
        <w:rPr>
          <w:rFonts w:ascii="Times New Roman" w:hAnsi="Times New Roman"/>
          <w:b/>
        </w:rPr>
        <w:t>- wyposażenie Apteki Szpitalnej cz</w:t>
      </w:r>
      <w:r>
        <w:rPr>
          <w:rFonts w:ascii="Times New Roman" w:hAnsi="Times New Roman"/>
          <w:b/>
        </w:rPr>
        <w:t>.</w:t>
      </w:r>
      <w:r w:rsidRPr="004C51D2">
        <w:rPr>
          <w:rFonts w:ascii="Times New Roman" w:hAnsi="Times New Roman"/>
          <w:b/>
        </w:rPr>
        <w:t xml:space="preserve"> I - 17 zadań częściowych.</w:t>
      </w:r>
    </w:p>
    <w:p w14:paraId="09545CFB" w14:textId="77777777" w:rsidR="004C51D2" w:rsidRDefault="004C51D2" w:rsidP="004C51D2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784DFEFA" w14:textId="04B381FB" w:rsidR="00F90CD1" w:rsidRDefault="00E65685" w:rsidP="001866B0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633BBDFF" w14:textId="77777777" w:rsidR="00C113BF" w:rsidRPr="00023477" w:rsidRDefault="00C113BF" w:rsidP="001866B0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05F4BF2D" w14:textId="77777777" w:rsidR="002426FF" w:rsidRPr="00232DF0" w:rsidRDefault="002426FF" w:rsidP="001866B0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956C52B" w14:textId="77777777" w:rsidR="00710937" w:rsidRPr="00292198" w:rsidRDefault="00710937" w:rsidP="001866B0">
      <w:pPr>
        <w:spacing w:after="0" w:line="240" w:lineRule="auto"/>
        <w:rPr>
          <w:rFonts w:ascii="Times New Roman" w:hAnsi="Times New Roman"/>
        </w:rPr>
      </w:pPr>
    </w:p>
    <w:p w14:paraId="30D6AF5B" w14:textId="021D3DCE" w:rsidR="00023477" w:rsidRDefault="00023477" w:rsidP="001866B0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36D8B132" w14:textId="77777777" w:rsidR="004F53ED" w:rsidRDefault="004F53ED" w:rsidP="001866B0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3711FA65" w14:textId="77777777" w:rsidR="00023477" w:rsidRDefault="00023477" w:rsidP="001866B0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7BFC158" w14:textId="77777777" w:rsidR="00023477" w:rsidRPr="00F90CD1" w:rsidRDefault="00023477" w:rsidP="001866B0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22691FD7" w14:textId="77777777" w:rsidR="00023477" w:rsidRPr="00F90CD1" w:rsidRDefault="00023477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35F750E6" w14:textId="77777777" w:rsidR="00023477" w:rsidRPr="00F90CD1" w:rsidRDefault="00023477" w:rsidP="001866B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BE76091" w14:textId="77777777" w:rsidR="00023477" w:rsidRPr="004541F9" w:rsidRDefault="00023477" w:rsidP="001866B0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1D7EE74" w14:textId="77777777" w:rsidR="004F53ED" w:rsidRDefault="004F53ED" w:rsidP="001866B0">
      <w:pPr>
        <w:spacing w:after="0" w:line="240" w:lineRule="auto"/>
        <w:jc w:val="both"/>
        <w:rPr>
          <w:rFonts w:ascii="Times New Roman" w:hAnsi="Times New Roman"/>
        </w:rPr>
      </w:pPr>
    </w:p>
    <w:p w14:paraId="267092CA" w14:textId="3212AF32" w:rsidR="00023477" w:rsidRPr="00023477" w:rsidRDefault="00C113BF" w:rsidP="001866B0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47BC0974" w14:textId="23E39117" w:rsidR="00023477" w:rsidRDefault="00023477" w:rsidP="001866B0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6C41D4A1" w14:textId="77777777" w:rsidR="004F53ED" w:rsidRDefault="004F53ED" w:rsidP="001866B0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13C37837" w14:textId="77777777" w:rsidR="00023477" w:rsidRPr="00F90CD1" w:rsidRDefault="00023477" w:rsidP="001866B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CE79DFC" w14:textId="77777777" w:rsidR="00023477" w:rsidRPr="00F90CD1" w:rsidRDefault="00023477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CA4BBBD" w14:textId="77777777" w:rsidR="00023477" w:rsidRPr="00F90CD1" w:rsidRDefault="00023477" w:rsidP="001866B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06C330C8" w14:textId="77777777" w:rsidR="00023477" w:rsidRPr="000247FF" w:rsidRDefault="00023477" w:rsidP="001866B0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09332A86" w14:textId="77777777" w:rsidR="00D2702A" w:rsidRPr="00D2702A" w:rsidRDefault="004F23F7" w:rsidP="001866B0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33697F3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2FD32" w14:textId="77777777" w:rsidR="00D2702A" w:rsidRPr="00D2702A" w:rsidRDefault="00D2702A" w:rsidP="001866B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82894" w14:textId="77777777" w:rsidR="00D2702A" w:rsidRPr="00D2702A" w:rsidRDefault="00D2702A" w:rsidP="001866B0">
            <w:pPr>
              <w:spacing w:after="0" w:line="240" w:lineRule="auto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4709C1" w:rsidRPr="00D2702A" w14:paraId="2F976B40" w14:textId="77777777" w:rsidTr="004D58D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17B4D" w14:textId="77777777" w:rsidR="004709C1" w:rsidRPr="00D2702A" w:rsidRDefault="004709C1" w:rsidP="001866B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709C1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42684" w14:textId="77777777" w:rsidR="004709C1" w:rsidRPr="00D2702A" w:rsidRDefault="004709C1" w:rsidP="001866B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709C1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1DE68560" w14:textId="77777777" w:rsidR="004709C1" w:rsidRPr="00D2702A" w:rsidRDefault="004709C1" w:rsidP="001866B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709C1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4709C1" w:rsidRPr="00D2702A" w14:paraId="4670A45D" w14:textId="77777777" w:rsidTr="004D58D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A32A4" w14:textId="77777777" w:rsidR="004709C1" w:rsidRPr="00D2702A" w:rsidRDefault="004709C1" w:rsidP="001866B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709C1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5A6DA" w14:textId="77777777" w:rsidR="004709C1" w:rsidRPr="00D2702A" w:rsidRDefault="004709C1" w:rsidP="001866B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709C1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1F8EDAE7" w14:textId="77777777" w:rsidR="004709C1" w:rsidRPr="00D2702A" w:rsidRDefault="004709C1" w:rsidP="001866B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709C1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4709C1" w:rsidRPr="00D2702A" w14:paraId="629F6183" w14:textId="77777777" w:rsidTr="004D58D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E5275" w14:textId="77777777" w:rsidR="004709C1" w:rsidRPr="00D2702A" w:rsidRDefault="004709C1" w:rsidP="001866B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709C1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E4811" w14:textId="77777777" w:rsidR="004709C1" w:rsidRPr="00D2702A" w:rsidRDefault="004709C1" w:rsidP="001866B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709C1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506F8DCA" w14:textId="77777777" w:rsidR="004709C1" w:rsidRPr="00D2702A" w:rsidRDefault="004709C1" w:rsidP="001866B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709C1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4709C1" w:rsidRPr="00D2702A" w14:paraId="727295FC" w14:textId="77777777" w:rsidTr="004D58D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CC458" w14:textId="77777777" w:rsidR="004709C1" w:rsidRPr="00D2702A" w:rsidRDefault="004709C1" w:rsidP="001866B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709C1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53112" w14:textId="77777777" w:rsidR="004709C1" w:rsidRPr="00D2702A" w:rsidRDefault="004709C1" w:rsidP="001866B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709C1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3C2855DB" w14:textId="77777777" w:rsidR="004709C1" w:rsidRPr="00D2702A" w:rsidRDefault="004709C1" w:rsidP="001866B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709C1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30F0E62D" w14:textId="348703F3" w:rsidR="00D2702A" w:rsidRDefault="00D2702A" w:rsidP="001866B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3AAF44A3" w14:textId="70E9065E" w:rsidR="004F53ED" w:rsidRDefault="004F53ED" w:rsidP="001866B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36A6263B" w14:textId="1F15766F" w:rsidR="004F53ED" w:rsidRDefault="004F53ED" w:rsidP="001866B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156D415D" w14:textId="77777777" w:rsidR="004F53ED" w:rsidRPr="00D2702A" w:rsidRDefault="004F53ED" w:rsidP="001866B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24BB091E" w14:textId="77777777" w:rsidR="00025C8D" w:rsidRPr="006676AE" w:rsidRDefault="00025C8D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659834A" w14:textId="77777777" w:rsidR="00025C8D" w:rsidRPr="006676AE" w:rsidRDefault="00025C8D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30E7AFC" w14:textId="77777777" w:rsidR="00F8042D" w:rsidRPr="006676AE" w:rsidRDefault="00025C8D" w:rsidP="001866B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668C700A" w14:textId="77777777" w:rsidR="004F53ED" w:rsidRDefault="004F53ED" w:rsidP="001866B0">
      <w:pPr>
        <w:spacing w:after="0" w:line="240" w:lineRule="auto"/>
        <w:jc w:val="both"/>
        <w:rPr>
          <w:rFonts w:ascii="Times New Roman" w:hAnsi="Times New Roman"/>
        </w:rPr>
      </w:pPr>
    </w:p>
    <w:p w14:paraId="562B59D9" w14:textId="77777777" w:rsidR="004F53ED" w:rsidRDefault="004F53ED" w:rsidP="001866B0">
      <w:pPr>
        <w:spacing w:after="0" w:line="240" w:lineRule="auto"/>
        <w:jc w:val="both"/>
        <w:rPr>
          <w:rFonts w:ascii="Times New Roman" w:hAnsi="Times New Roman"/>
        </w:rPr>
      </w:pPr>
    </w:p>
    <w:p w14:paraId="48C08339" w14:textId="77777777" w:rsidR="004F53ED" w:rsidRDefault="004F53ED" w:rsidP="001866B0">
      <w:pPr>
        <w:spacing w:after="0" w:line="240" w:lineRule="auto"/>
        <w:jc w:val="both"/>
        <w:rPr>
          <w:rFonts w:ascii="Times New Roman" w:hAnsi="Times New Roman"/>
        </w:rPr>
      </w:pPr>
    </w:p>
    <w:p w14:paraId="1A60C9C2" w14:textId="77777777" w:rsidR="004F53ED" w:rsidRDefault="004F53ED" w:rsidP="001866B0">
      <w:pPr>
        <w:spacing w:after="0" w:line="240" w:lineRule="auto"/>
        <w:jc w:val="both"/>
        <w:rPr>
          <w:rFonts w:ascii="Times New Roman" w:hAnsi="Times New Roman"/>
        </w:rPr>
      </w:pPr>
    </w:p>
    <w:p w14:paraId="529F0F08" w14:textId="77777777" w:rsidR="004F53ED" w:rsidRDefault="004F53ED" w:rsidP="001866B0">
      <w:pPr>
        <w:spacing w:after="0" w:line="240" w:lineRule="auto"/>
        <w:jc w:val="both"/>
        <w:rPr>
          <w:rFonts w:ascii="Times New Roman" w:hAnsi="Times New Roman"/>
        </w:rPr>
      </w:pPr>
    </w:p>
    <w:p w14:paraId="7D90EBDC" w14:textId="0E28E9D3" w:rsidR="00D23F3D" w:rsidRPr="00D2702A" w:rsidRDefault="00D23F3D" w:rsidP="001866B0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3BB560B7" w14:textId="3B107568" w:rsidR="00FE4E2B" w:rsidRDefault="00FE4E2B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174E5E9" w14:textId="7CA4C7EC" w:rsidR="004F53ED" w:rsidRDefault="004F53ED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896B659" w14:textId="28DE6540" w:rsidR="004F53ED" w:rsidRDefault="004F53ED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6DF17D2" w14:textId="77777777" w:rsidR="004F53ED" w:rsidRPr="006676AE" w:rsidRDefault="004F53ED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84C27D2" w14:textId="77777777" w:rsidR="00FE4E2B" w:rsidRPr="006676AE" w:rsidRDefault="00FE4E2B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5CA066DF" w14:textId="77777777" w:rsidR="00FE4E2B" w:rsidRPr="006676AE" w:rsidRDefault="00FE4E2B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0977313" w14:textId="77777777" w:rsidR="00484F88" w:rsidRPr="006676AE" w:rsidRDefault="00FE4E2B" w:rsidP="001866B0">
      <w:pPr>
        <w:spacing w:after="0" w:line="24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9B474F" w14:textId="77777777" w:rsidR="00457E94" w:rsidRDefault="00457E94" w:rsidP="0038231F">
      <w:pPr>
        <w:spacing w:after="0" w:line="240" w:lineRule="auto"/>
      </w:pPr>
      <w:r>
        <w:separator/>
      </w:r>
    </w:p>
  </w:endnote>
  <w:endnote w:type="continuationSeparator" w:id="0">
    <w:p w14:paraId="04F4A3D5" w14:textId="77777777" w:rsidR="00457E94" w:rsidRDefault="00457E9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5F354" w14:textId="77777777" w:rsidR="004709C1" w:rsidRDefault="004709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2860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09CB81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3EB75" w14:textId="77777777" w:rsidR="004709C1" w:rsidRDefault="004709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20FCAE" w14:textId="77777777" w:rsidR="00457E94" w:rsidRDefault="00457E94" w:rsidP="0038231F">
      <w:pPr>
        <w:spacing w:after="0" w:line="240" w:lineRule="auto"/>
      </w:pPr>
      <w:r>
        <w:separator/>
      </w:r>
    </w:p>
  </w:footnote>
  <w:footnote w:type="continuationSeparator" w:id="0">
    <w:p w14:paraId="4EE889B0" w14:textId="77777777" w:rsidR="00457E94" w:rsidRDefault="00457E9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00229" w14:textId="77777777" w:rsidR="004709C1" w:rsidRDefault="004709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B841E" w14:textId="77777777" w:rsidR="004709C1" w:rsidRDefault="004709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2B5AA" w14:textId="77777777" w:rsidR="004709C1" w:rsidRDefault="004709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E9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866B0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57E94"/>
    <w:rsid w:val="004609F1"/>
    <w:rsid w:val="004651B5"/>
    <w:rsid w:val="004709C1"/>
    <w:rsid w:val="004761C6"/>
    <w:rsid w:val="0047664E"/>
    <w:rsid w:val="00476E7D"/>
    <w:rsid w:val="00482F6E"/>
    <w:rsid w:val="00484F88"/>
    <w:rsid w:val="004C4854"/>
    <w:rsid w:val="004C51D2"/>
    <w:rsid w:val="004D7E48"/>
    <w:rsid w:val="004F23F7"/>
    <w:rsid w:val="004F40EF"/>
    <w:rsid w:val="004F53ED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AD796F"/>
  <w15:docId w15:val="{49AEDA80-4EB7-452C-8C10-E1FEAFA35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396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2</cp:revision>
  <cp:lastPrinted>2016-07-26T10:32:00Z</cp:lastPrinted>
  <dcterms:created xsi:type="dcterms:W3CDTF">2021-10-29T10:24:00Z</dcterms:created>
  <dcterms:modified xsi:type="dcterms:W3CDTF">2021-10-29T10:24:00Z</dcterms:modified>
</cp:coreProperties>
</file>