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584" w:rsidRDefault="0005358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053584" w:rsidRDefault="009D1A71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59450" cy="50454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F1E" w:rsidRDefault="001B5F1E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</w:t>
      </w:r>
      <w:r w:rsidR="00DE6F98">
        <w:rPr>
          <w:rFonts w:ascii="Arial" w:hAnsi="Arial" w:cs="Arial"/>
          <w:b/>
          <w:bCs/>
          <w:sz w:val="24"/>
          <w:szCs w:val="24"/>
        </w:rPr>
        <w:t>101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="00815C90" w:rsidRPr="00D21D41">
        <w:rPr>
          <w:rStyle w:val="Odwoanieprzypisudolnego"/>
        </w:rPr>
        <w:footnoteReference w:id="1"/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1F3110" w:rsidRDefault="00B639E0">
      <w:pPr>
        <w:ind w:left="567"/>
        <w:jc w:val="both"/>
      </w:pPr>
    </w:p>
    <w:p w:rsidR="00B04206" w:rsidRPr="001F3110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  <w:r w:rsidRPr="001F3110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F3110">
        <w:rPr>
          <w:rFonts w:ascii="Arial" w:hAnsi="Arial" w:cs="Arial"/>
          <w:sz w:val="24"/>
          <w:szCs w:val="24"/>
        </w:rPr>
        <w:t>do postępowania prowadzonego w trybie</w:t>
      </w:r>
      <w:r w:rsidR="00930F5C" w:rsidRPr="001F3110">
        <w:rPr>
          <w:rFonts w:ascii="Arial" w:hAnsi="Arial" w:cs="Arial"/>
          <w:sz w:val="24"/>
          <w:szCs w:val="24"/>
        </w:rPr>
        <w:t xml:space="preserve"> </w:t>
      </w:r>
      <w:r w:rsidR="00AF3101" w:rsidRPr="001F3110">
        <w:rPr>
          <w:rFonts w:ascii="Arial" w:hAnsi="Arial" w:cs="Arial"/>
          <w:sz w:val="24"/>
          <w:szCs w:val="24"/>
        </w:rPr>
        <w:t>tryb podstawowy</w:t>
      </w:r>
      <w:r w:rsidR="00040674" w:rsidRPr="001F3110">
        <w:rPr>
          <w:rFonts w:ascii="Arial" w:hAnsi="Arial" w:cs="Arial"/>
          <w:sz w:val="24"/>
          <w:szCs w:val="24"/>
        </w:rPr>
        <w:t xml:space="preserve"> </w:t>
      </w:r>
      <w:r w:rsidR="00B639E0" w:rsidRPr="001F3110">
        <w:rPr>
          <w:rFonts w:ascii="Arial" w:hAnsi="Arial" w:cs="Arial"/>
          <w:sz w:val="24"/>
          <w:szCs w:val="24"/>
        </w:rPr>
        <w:t>pn.</w:t>
      </w:r>
      <w:r w:rsidR="00B04206" w:rsidRPr="001F3110">
        <w:rPr>
          <w:rFonts w:ascii="Arial" w:hAnsi="Arial" w:cs="Arial"/>
          <w:sz w:val="24"/>
          <w:szCs w:val="24"/>
        </w:rPr>
        <w:t>:</w:t>
      </w:r>
      <w:r w:rsidR="00E60230" w:rsidRPr="001F3110">
        <w:rPr>
          <w:rFonts w:ascii="Arial" w:hAnsi="Arial" w:cs="Arial"/>
          <w:sz w:val="24"/>
          <w:szCs w:val="24"/>
        </w:rPr>
        <w:t xml:space="preserve"> </w:t>
      </w:r>
      <w:r w:rsidR="00B04206" w:rsidRPr="001F3110">
        <w:rPr>
          <w:rFonts w:ascii="Arial" w:hAnsi="Arial" w:cs="Arial"/>
          <w:b/>
          <w:sz w:val="24"/>
          <w:szCs w:val="24"/>
        </w:rPr>
        <w:t>„</w:t>
      </w:r>
      <w:r w:rsidR="001F3110" w:rsidRPr="001F3110">
        <w:rPr>
          <w:rFonts w:ascii="Arial" w:hAnsi="Arial" w:cs="Arial"/>
          <w:b/>
          <w:sz w:val="24"/>
          <w:szCs w:val="24"/>
        </w:rPr>
        <w:t>Dostawa stanowiska do  wyznaczania modułu Younga oraz współczynnika Poissona różnych materiałów za pomocą rezonansu w podwyższonych temperaturach</w:t>
      </w:r>
      <w:r w:rsidR="00B04206" w:rsidRPr="001F3110">
        <w:rPr>
          <w:rFonts w:ascii="Arial" w:hAnsi="Arial" w:cs="Arial"/>
          <w:b/>
          <w:sz w:val="24"/>
          <w:szCs w:val="24"/>
        </w:rPr>
        <w:t>”</w:t>
      </w:r>
      <w:r w:rsidR="00930F5C" w:rsidRPr="001F3110">
        <w:rPr>
          <w:rFonts w:ascii="Arial" w:hAnsi="Arial" w:cs="Arial"/>
          <w:b/>
          <w:sz w:val="24"/>
          <w:szCs w:val="24"/>
        </w:rPr>
        <w:t xml:space="preserve"> </w:t>
      </w:r>
      <w:r w:rsidRPr="001F3110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F3110">
        <w:rPr>
          <w:rFonts w:ascii="Arial" w:hAnsi="Arial" w:cs="Arial"/>
          <w:sz w:val="24"/>
          <w:szCs w:val="24"/>
        </w:rPr>
        <w:t>godnie</w:t>
      </w:r>
      <w:r w:rsidR="00F31E89" w:rsidRPr="001F3110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1F3110">
        <w:rPr>
          <w:rFonts w:ascii="Arial" w:hAnsi="Arial" w:cs="Arial"/>
          <w:sz w:val="24"/>
          <w:szCs w:val="24"/>
        </w:rPr>
        <w:t xml:space="preserve">WZ </w:t>
      </w:r>
      <w:r w:rsidRPr="001F3110">
        <w:rPr>
          <w:rFonts w:ascii="Arial" w:hAnsi="Arial" w:cs="Arial"/>
          <w:sz w:val="24"/>
          <w:szCs w:val="24"/>
        </w:rPr>
        <w:t>za cenę</w:t>
      </w:r>
      <w:r w:rsidR="00C70E06" w:rsidRPr="001F3110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134"/>
        <w:gridCol w:w="5237"/>
      </w:tblGrid>
      <w:tr w:rsidR="0095512C" w:rsidRPr="00D21D41" w:rsidTr="006C7E50">
        <w:trPr>
          <w:trHeight w:val="1064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netto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stawka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podatku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  <w:r w:rsidRPr="00D21D41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95512C" w:rsidRPr="00D21D41" w:rsidTr="006C7E50">
        <w:trPr>
          <w:trHeight w:val="680"/>
        </w:trPr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5512C" w:rsidRPr="004D04CA" w:rsidRDefault="0095512C" w:rsidP="004D04CA">
            <w:pPr>
              <w:jc w:val="center"/>
              <w:rPr>
                <w:b/>
                <w:bCs/>
                <w:sz w:val="20"/>
                <w:szCs w:val="20"/>
              </w:rPr>
            </w:pPr>
            <w:r w:rsidRPr="006C7E50">
              <w:rPr>
                <w:b/>
                <w:sz w:val="20"/>
                <w:szCs w:val="20"/>
              </w:rPr>
              <w:t>………</w:t>
            </w:r>
            <w:r w:rsidR="004D04CA">
              <w:rPr>
                <w:b/>
                <w:sz w:val="20"/>
                <w:szCs w:val="20"/>
              </w:rPr>
              <w:t>……..</w:t>
            </w:r>
            <w:r w:rsidRPr="006C7E50">
              <w:rPr>
                <w:b/>
                <w:sz w:val="20"/>
                <w:szCs w:val="20"/>
              </w:rPr>
              <w:t>……….</w:t>
            </w:r>
            <w:r w:rsidRPr="006C7E50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  <w:p w:rsidR="0095512C" w:rsidRPr="00D21D41" w:rsidRDefault="0095512C" w:rsidP="0095512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23</w:t>
            </w:r>
            <w:r w:rsidRPr="00D21D41">
              <w:rPr>
                <w:b/>
                <w:bCs/>
                <w:sz w:val="20"/>
                <w:szCs w:val="20"/>
              </w:rPr>
              <w:t>%</w:t>
            </w:r>
          </w:p>
          <w:p w:rsidR="0095512C" w:rsidRPr="00D21D41" w:rsidRDefault="0095512C" w:rsidP="00403E73">
            <w:pPr>
              <w:jc w:val="right"/>
              <w:rPr>
                <w:i/>
                <w:iCs/>
                <w:sz w:val="20"/>
                <w:szCs w:val="20"/>
              </w:rPr>
            </w:pPr>
          </w:p>
          <w:p w:rsidR="0095512C" w:rsidRPr="00D21D41" w:rsidRDefault="0095512C" w:rsidP="00403E7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12C" w:rsidRPr="00D21D41" w:rsidRDefault="0095512C" w:rsidP="00403E73">
            <w:pPr>
              <w:rPr>
                <w:sz w:val="20"/>
                <w:szCs w:val="20"/>
              </w:rPr>
            </w:pPr>
          </w:p>
          <w:p w:rsidR="009E624D" w:rsidRDefault="009E624D" w:rsidP="00403E73">
            <w:pPr>
              <w:rPr>
                <w:sz w:val="20"/>
                <w:szCs w:val="20"/>
              </w:rPr>
            </w:pPr>
          </w:p>
          <w:p w:rsidR="0095512C" w:rsidRPr="006C7E50" w:rsidRDefault="004D04CA" w:rsidP="00403E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="0095512C" w:rsidRPr="006C7E50">
              <w:rPr>
                <w:b/>
                <w:sz w:val="20"/>
                <w:szCs w:val="20"/>
              </w:rPr>
              <w:t>…………………………………… zł</w:t>
            </w: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E624D" w:rsidP="009E624D">
            <w:pPr>
              <w:rPr>
                <w:b/>
                <w:i/>
                <w:iCs/>
                <w:sz w:val="20"/>
                <w:szCs w:val="20"/>
              </w:rPr>
            </w:pPr>
          </w:p>
          <w:p w:rsidR="009E624D" w:rsidRPr="006C7E50" w:rsidRDefault="0095512C" w:rsidP="006C7E50">
            <w:pPr>
              <w:rPr>
                <w:b/>
                <w:i/>
                <w:iCs/>
                <w:sz w:val="20"/>
                <w:szCs w:val="20"/>
              </w:rPr>
            </w:pPr>
            <w:r w:rsidRPr="006C7E50">
              <w:rPr>
                <w:b/>
                <w:i/>
                <w:iCs/>
                <w:sz w:val="20"/>
                <w:szCs w:val="20"/>
              </w:rPr>
              <w:t>słownie:……………………………………………………</w:t>
            </w:r>
          </w:p>
          <w:p w:rsid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  <w:p w:rsidR="006C7E50" w:rsidRPr="006C7E50" w:rsidRDefault="006C7E50" w:rsidP="006C7E50">
            <w:pPr>
              <w:rPr>
                <w:i/>
                <w:iCs/>
                <w:sz w:val="20"/>
                <w:szCs w:val="20"/>
              </w:rPr>
            </w:pPr>
          </w:p>
        </w:tc>
      </w:tr>
    </w:tbl>
    <w:p w:rsidR="000C0C0B" w:rsidRDefault="000C0C0B" w:rsidP="000C0C0B"/>
    <w:p w:rsidR="001B5F1E" w:rsidRDefault="001B5F1E" w:rsidP="000C0C0B"/>
    <w:p w:rsidR="001B5F1E" w:rsidRDefault="001B5F1E" w:rsidP="000C0C0B">
      <w:r>
        <w:rPr>
          <w:noProof/>
        </w:rPr>
        <w:t xml:space="preserve">                </w:t>
      </w:r>
    </w:p>
    <w:p w:rsidR="001F3110" w:rsidRDefault="001F3110" w:rsidP="001F3110">
      <w:pPr>
        <w:pStyle w:val="Stopka"/>
        <w:jc w:val="center"/>
        <w:rPr>
          <w:rFonts w:ascii="Arial" w:hAnsi="Arial" w:cs="Arial"/>
          <w:b/>
          <w:color w:val="003571"/>
          <w:sz w:val="20"/>
        </w:rPr>
      </w:pPr>
      <w:r>
        <w:rPr>
          <w:rFonts w:ascii="Arial" w:hAnsi="Arial" w:cs="Arial"/>
          <w:b/>
          <w:color w:val="003571"/>
          <w:sz w:val="20"/>
        </w:rPr>
        <w:t>Projekt pt. „Utworzenie Regionalnego Zespołu Akredytowanych Laboratoriów Badawczych                           i Wzorcujących Politechniki Krakowskiej” nr RPMP.01.01.00-12-077/19-00-XVII/20/FE/20</w:t>
      </w:r>
    </w:p>
    <w:p w:rsidR="001B5F1E" w:rsidRDefault="001B5F1E" w:rsidP="000C0C0B"/>
    <w:p w:rsidR="001B5F1E" w:rsidRDefault="001B5F1E" w:rsidP="000C0C0B"/>
    <w:p w:rsidR="001B5F1E" w:rsidRDefault="001B5F1E" w:rsidP="000C0C0B"/>
    <w:p w:rsidR="001B5F1E" w:rsidRDefault="001B5F1E" w:rsidP="000C0C0B"/>
    <w:p w:rsidR="009D1BB5" w:rsidRDefault="009D1BB5" w:rsidP="000C0C0B">
      <w:pPr>
        <w:rPr>
          <w:b/>
          <w:u w:val="single"/>
        </w:rPr>
      </w:pPr>
    </w:p>
    <w:p w:rsidR="006033A6" w:rsidRPr="000178A3" w:rsidRDefault="006033A6" w:rsidP="000C0C0B">
      <w:pPr>
        <w:rPr>
          <w:b/>
        </w:rPr>
      </w:pPr>
    </w:p>
    <w:p w:rsidR="000C0C0B" w:rsidRPr="00D21D41" w:rsidRDefault="000C0C0B" w:rsidP="000C0C0B">
      <w:pPr>
        <w:rPr>
          <w:u w:val="single"/>
        </w:rPr>
      </w:pPr>
    </w:p>
    <w:p w:rsidR="001E1A1B" w:rsidRPr="00D21D41" w:rsidRDefault="001E1A1B" w:rsidP="001E1A1B">
      <w:pPr>
        <w:rPr>
          <w:u w:val="single"/>
        </w:rPr>
      </w:pPr>
      <w:r w:rsidRPr="00D21D41">
        <w:rPr>
          <w:u w:val="single"/>
        </w:rPr>
        <w:t>Informacja o oferowanym asortymencie:</w:t>
      </w:r>
    </w:p>
    <w:p w:rsidR="001E1A1B" w:rsidRPr="00D21D41" w:rsidRDefault="001E1A1B" w:rsidP="001E1A1B"/>
    <w:p w:rsidR="001E1A1B" w:rsidRPr="00D21D41" w:rsidRDefault="001E1A1B" w:rsidP="001E1A1B">
      <w:pPr>
        <w:rPr>
          <w:b/>
        </w:rPr>
      </w:pPr>
      <w:r w:rsidRPr="00D21D41">
        <w:rPr>
          <w:b/>
        </w:rPr>
        <w:t>nazwa oferowanego sprzętu……………………………………….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Model/typ………………………………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Producent……………………………….</w:t>
      </w:r>
    </w:p>
    <w:p w:rsidR="000E343A" w:rsidRDefault="000E343A" w:rsidP="001E1A1B">
      <w:pPr>
        <w:rPr>
          <w:b/>
        </w:rPr>
      </w:pPr>
    </w:p>
    <w:p w:rsidR="00053584" w:rsidRDefault="00053584" w:rsidP="001E1A1B">
      <w:pPr>
        <w:rPr>
          <w:b/>
        </w:rPr>
      </w:pP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 xml:space="preserve">Parametry: </w:t>
      </w:r>
    </w:p>
    <w:p w:rsidR="001E1A1B" w:rsidRPr="00D21D41" w:rsidRDefault="001E1A1B" w:rsidP="001E1A1B">
      <w:pPr>
        <w:rPr>
          <w:bCs/>
          <w:iCs/>
          <w:color w:val="000000"/>
          <w:sz w:val="20"/>
          <w:szCs w:val="20"/>
        </w:rPr>
      </w:pPr>
      <w:r w:rsidRPr="00D21D41">
        <w:rPr>
          <w:sz w:val="20"/>
          <w:szCs w:val="20"/>
        </w:rPr>
        <w:t>/</w:t>
      </w:r>
      <w:r w:rsidRPr="00DE6F98">
        <w:rPr>
          <w:b/>
          <w:sz w:val="20"/>
          <w:szCs w:val="20"/>
          <w:u w:val="single"/>
        </w:rPr>
        <w:t>o</w:t>
      </w:r>
      <w:r w:rsidRPr="00DE6F98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pis techniczny </w:t>
      </w:r>
      <w:r w:rsidRPr="00DE6F98">
        <w:rPr>
          <w:b/>
          <w:bCs/>
          <w:iCs/>
          <w:color w:val="000000"/>
          <w:sz w:val="20"/>
          <w:szCs w:val="20"/>
          <w:u w:val="single"/>
        </w:rPr>
        <w:t>oferowanego sprzętu</w:t>
      </w:r>
      <w:r w:rsidRPr="00D21D41">
        <w:rPr>
          <w:bCs/>
          <w:iCs/>
          <w:color w:val="000000"/>
          <w:sz w:val="20"/>
          <w:szCs w:val="20"/>
        </w:rPr>
        <w:t xml:space="preserve"> </w:t>
      </w:r>
      <w:bookmarkStart w:id="0" w:name="_GoBack"/>
      <w:r w:rsidRPr="00921D50">
        <w:rPr>
          <w:b/>
          <w:bCs/>
          <w:iCs/>
          <w:color w:val="000000"/>
          <w:sz w:val="20"/>
          <w:szCs w:val="20"/>
          <w:u w:val="single"/>
        </w:rPr>
        <w:t>z określeniem parametrów technicznych</w:t>
      </w:r>
      <w:r w:rsidRPr="00D21D41">
        <w:rPr>
          <w:bCs/>
          <w:iCs/>
          <w:color w:val="000000"/>
          <w:sz w:val="20"/>
          <w:szCs w:val="20"/>
        </w:rPr>
        <w:t xml:space="preserve"> </w:t>
      </w:r>
      <w:bookmarkEnd w:id="0"/>
      <w:r w:rsidRPr="00D21D41">
        <w:rPr>
          <w:bCs/>
          <w:iCs/>
          <w:color w:val="000000"/>
          <w:sz w:val="20"/>
          <w:szCs w:val="20"/>
        </w:rPr>
        <w:t>(co najmniej na takim poziomie szczegółowości, który pozwalać będzie na dokonanie przez Zamawiającego weryfikacji ich zgodności ze wszystkimi wymaganiami zawartymi w szczegółowym opisie przedmiotu z</w:t>
      </w:r>
      <w:r w:rsidR="00F31E89">
        <w:rPr>
          <w:bCs/>
          <w:iCs/>
          <w:color w:val="000000"/>
          <w:sz w:val="20"/>
          <w:szCs w:val="20"/>
        </w:rPr>
        <w:t>amówienia – Załącznik nr 1 do S</w:t>
      </w:r>
      <w:r w:rsidRPr="00D21D41">
        <w:rPr>
          <w:bCs/>
          <w:iCs/>
          <w:color w:val="000000"/>
          <w:sz w:val="20"/>
          <w:szCs w:val="20"/>
        </w:rPr>
        <w:t>WZ/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1E1A1B" w:rsidRPr="00D21D41" w:rsidRDefault="001E1A1B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EE375C" w:rsidRPr="00D21D41" w:rsidRDefault="00EE375C" w:rsidP="00EE375C">
      <w:pPr>
        <w:rPr>
          <w:b/>
        </w:rPr>
      </w:pPr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0C0C0B" w:rsidRPr="006E65F9" w:rsidRDefault="00EE375C" w:rsidP="001E1A1B">
      <w:r w:rsidRPr="00D21D41"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</w:t>
      </w:r>
    </w:p>
    <w:p w:rsidR="0023402F" w:rsidRPr="00D21D41" w:rsidRDefault="0023402F" w:rsidP="001E1A1B"/>
    <w:p w:rsidR="000C0C0B" w:rsidRPr="00D21D41" w:rsidRDefault="000C0C0B" w:rsidP="000067BC">
      <w:pPr>
        <w:numPr>
          <w:ilvl w:val="0"/>
          <w:numId w:val="9"/>
        </w:numPr>
        <w:spacing w:line="480" w:lineRule="auto"/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DE6F98" w:rsidRPr="00DE6F98" w:rsidRDefault="000C0C0B" w:rsidP="000067BC">
      <w:pPr>
        <w:numPr>
          <w:ilvl w:val="0"/>
          <w:numId w:val="9"/>
        </w:numPr>
        <w:spacing w:line="480" w:lineRule="auto"/>
        <w:jc w:val="both"/>
        <w:rPr>
          <w:b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0067BC">
        <w:rPr>
          <w:b/>
        </w:rPr>
        <w:t xml:space="preserve">                          </w:t>
      </w:r>
      <w:r w:rsidR="00991CDA" w:rsidRPr="00D21D41">
        <w:rPr>
          <w:i/>
        </w:rPr>
        <w:t xml:space="preserve"> </w:t>
      </w:r>
      <w:r w:rsidR="000067BC" w:rsidRPr="000067BC">
        <w:rPr>
          <w:b/>
        </w:rPr>
        <w:t>na okres:</w:t>
      </w:r>
      <w:r w:rsidR="00A11563">
        <w:rPr>
          <w:b/>
        </w:rPr>
        <w:t xml:space="preserve">  </w:t>
      </w:r>
      <w:r w:rsidR="000067BC" w:rsidRPr="000067BC">
        <w:rPr>
          <w:b/>
        </w:rPr>
        <w:t>………………….</w:t>
      </w:r>
      <w:r w:rsidR="00991CDA" w:rsidRPr="000067BC">
        <w:rPr>
          <w:b/>
        </w:rPr>
        <w:t xml:space="preserve"> </w:t>
      </w:r>
      <w:r w:rsidR="00A11563">
        <w:rPr>
          <w:b/>
        </w:rPr>
        <w:t xml:space="preserve"> miesięcy </w:t>
      </w:r>
      <w:r w:rsidR="000067BC" w:rsidRPr="00A11563">
        <w:rPr>
          <w:i/>
        </w:rPr>
        <w:t>/dane do kryterium</w:t>
      </w:r>
      <w:r w:rsidR="00DE6F98">
        <w:rPr>
          <w:i/>
        </w:rPr>
        <w:t>/</w:t>
      </w:r>
    </w:p>
    <w:p w:rsidR="00991CDA" w:rsidRPr="002A547A" w:rsidRDefault="00A752A9" w:rsidP="00DE6F98">
      <w:pPr>
        <w:spacing w:line="480" w:lineRule="auto"/>
        <w:ind w:left="720"/>
        <w:jc w:val="both"/>
        <w:rPr>
          <w:b/>
          <w:i/>
          <w:sz w:val="20"/>
          <w:szCs w:val="20"/>
        </w:rPr>
      </w:pPr>
      <w:r w:rsidRPr="002A547A">
        <w:rPr>
          <w:i/>
          <w:sz w:val="20"/>
          <w:szCs w:val="20"/>
        </w:rPr>
        <w:t>(</w:t>
      </w:r>
      <w:r w:rsidR="00DE6F98" w:rsidRPr="002A547A">
        <w:rPr>
          <w:i/>
          <w:sz w:val="20"/>
          <w:szCs w:val="20"/>
        </w:rPr>
        <w:t xml:space="preserve">UWAGA: </w:t>
      </w:r>
      <w:r w:rsidR="002A547A">
        <w:rPr>
          <w:i/>
          <w:sz w:val="20"/>
          <w:szCs w:val="20"/>
        </w:rPr>
        <w:t>m</w:t>
      </w:r>
      <w:r w:rsidR="002A547A" w:rsidRPr="002A547A">
        <w:rPr>
          <w:i/>
          <w:sz w:val="20"/>
          <w:szCs w:val="20"/>
        </w:rPr>
        <w:t>inimalny okres gwarancji : 12 miesięcy, maksymalny: 36 miesięcy)</w:t>
      </w:r>
      <w:r w:rsidR="000C0C0B" w:rsidRPr="002A547A">
        <w:rPr>
          <w:i/>
          <w:sz w:val="20"/>
          <w:szCs w:val="20"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lastRenderedPageBreak/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A564A2" w:rsidRDefault="00A564A2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8A009D" w:rsidRPr="00A564A2" w:rsidRDefault="008A009D" w:rsidP="008A009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A564A2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A564A2">
        <w:rPr>
          <w:rFonts w:ascii="Arial" w:hAnsi="Arial" w:cs="Arial"/>
          <w:lang w:eastAsia="zh-CN"/>
        </w:rPr>
        <w:t>*</w:t>
      </w:r>
      <w:r w:rsidRPr="00A564A2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A564A2">
        <w:rPr>
          <w:rFonts w:ascii="Arial" w:hAnsi="Arial" w:cs="Arial"/>
          <w:lang w:eastAsia="zh-CN"/>
        </w:rPr>
        <w:t>od których dane osobowe bezpośrednio lub pośrednio pozyskałem</w:t>
      </w:r>
      <w:r w:rsidRPr="00A564A2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A564A2">
        <w:rPr>
          <w:rFonts w:ascii="Arial" w:hAnsi="Arial" w:cs="Arial"/>
          <w:lang w:eastAsia="zh-CN"/>
        </w:rPr>
        <w:t xml:space="preserve">.* * </w:t>
      </w:r>
    </w:p>
    <w:p w:rsidR="008A009D" w:rsidRPr="00A564A2" w:rsidRDefault="008A009D" w:rsidP="008A009D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009D" w:rsidRPr="00A564A2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009D" w:rsidRPr="00DD3F17" w:rsidRDefault="008A009D" w:rsidP="008A009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8A009D" w:rsidRPr="00D26EB0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</w:p>
    <w:p w:rsidR="008A009D" w:rsidRPr="00D26EB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 w:rsidRPr="004B2ACB">
        <w:rPr>
          <w:lang w:eastAsia="zh-CN"/>
        </w:rPr>
        <w:t xml:space="preserve">powierzyć realizację następujących części zamówienia podwykonawcom </w:t>
      </w:r>
    </w:p>
    <w:p w:rsidR="008A009D" w:rsidRPr="00A20D20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009D" w:rsidRPr="004B2ACB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8A009D" w:rsidRPr="004B2ACB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Pr="004B2ACB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8A009D" w:rsidRDefault="008A009D" w:rsidP="008A009D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8A009D" w:rsidRDefault="008A009D" w:rsidP="008A009D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</w:t>
      </w:r>
      <w:r w:rsidR="00F82962">
        <w:rPr>
          <w:lang w:eastAsia="zh-CN"/>
        </w:rPr>
        <w:t>5</w:t>
      </w:r>
      <w:r>
        <w:rPr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009D" w:rsidRDefault="008A009D" w:rsidP="005C41B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Zakres, który wykonają poszczególni wykonawcy </w:t>
            </w: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8A009D" w:rsidTr="005C41B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8A009D" w:rsidRDefault="008A009D" w:rsidP="005C41B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009D" w:rsidRDefault="008A009D" w:rsidP="005C41B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8A009D">
      <w:pPr>
        <w:numPr>
          <w:ilvl w:val="0"/>
          <w:numId w:val="9"/>
        </w:numPr>
        <w:spacing w:line="360" w:lineRule="auto"/>
        <w:jc w:val="both"/>
      </w:pPr>
      <w:r w:rsidRPr="00D21D41">
        <w:lastRenderedPageBreak/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0BE" w:rsidRDefault="006170BE">
      <w:r>
        <w:separator/>
      </w:r>
    </w:p>
  </w:endnote>
  <w:endnote w:type="continuationSeparator" w:id="0">
    <w:p w:rsidR="006170BE" w:rsidRDefault="0061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0BE" w:rsidRDefault="006170BE">
      <w:r>
        <w:separator/>
      </w:r>
    </w:p>
  </w:footnote>
  <w:footnote w:type="continuationSeparator" w:id="0">
    <w:p w:rsidR="006170BE" w:rsidRDefault="006170B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F207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BE"/>
    <w:rsid w:val="000067BC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1F3110"/>
    <w:rsid w:val="0020004E"/>
    <w:rsid w:val="0023402F"/>
    <w:rsid w:val="00236E80"/>
    <w:rsid w:val="00257D3C"/>
    <w:rsid w:val="002855DD"/>
    <w:rsid w:val="002A547A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6033A6"/>
    <w:rsid w:val="006063C6"/>
    <w:rsid w:val="00612E76"/>
    <w:rsid w:val="006170BE"/>
    <w:rsid w:val="006249FA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815C90"/>
    <w:rsid w:val="0083201A"/>
    <w:rsid w:val="00845998"/>
    <w:rsid w:val="00847ABF"/>
    <w:rsid w:val="008878EE"/>
    <w:rsid w:val="00891FCB"/>
    <w:rsid w:val="0089429C"/>
    <w:rsid w:val="008A009D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1D50"/>
    <w:rsid w:val="009268D8"/>
    <w:rsid w:val="00930F5C"/>
    <w:rsid w:val="0095512C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11563"/>
    <w:rsid w:val="00A23458"/>
    <w:rsid w:val="00A564A2"/>
    <w:rsid w:val="00A61AA5"/>
    <w:rsid w:val="00A70CC9"/>
    <w:rsid w:val="00A752A9"/>
    <w:rsid w:val="00AB0488"/>
    <w:rsid w:val="00AD3BB1"/>
    <w:rsid w:val="00AD5E04"/>
    <w:rsid w:val="00AE61AA"/>
    <w:rsid w:val="00AF3101"/>
    <w:rsid w:val="00B04206"/>
    <w:rsid w:val="00B11E95"/>
    <w:rsid w:val="00B12D3B"/>
    <w:rsid w:val="00B639E0"/>
    <w:rsid w:val="00B96F78"/>
    <w:rsid w:val="00B9752F"/>
    <w:rsid w:val="00BC1E84"/>
    <w:rsid w:val="00BE2535"/>
    <w:rsid w:val="00BE751B"/>
    <w:rsid w:val="00C70E06"/>
    <w:rsid w:val="00C72486"/>
    <w:rsid w:val="00CA6A4D"/>
    <w:rsid w:val="00CB7259"/>
    <w:rsid w:val="00CB7BDD"/>
    <w:rsid w:val="00D21D41"/>
    <w:rsid w:val="00D24480"/>
    <w:rsid w:val="00D31A71"/>
    <w:rsid w:val="00D32490"/>
    <w:rsid w:val="00DC034D"/>
    <w:rsid w:val="00DE6F98"/>
    <w:rsid w:val="00DF26B7"/>
    <w:rsid w:val="00E26FD6"/>
    <w:rsid w:val="00E33A2F"/>
    <w:rsid w:val="00E45581"/>
    <w:rsid w:val="00E60230"/>
    <w:rsid w:val="00E607EA"/>
    <w:rsid w:val="00E616D4"/>
    <w:rsid w:val="00E8573E"/>
    <w:rsid w:val="00EB301F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4405B"/>
    <w:rsid w:val="00F646BF"/>
    <w:rsid w:val="00F82962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82D8E-C184-4103-90CD-F9A9F2A43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565</Words>
  <Characters>5865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16</cp:revision>
  <cp:lastPrinted>2014-06-05T15:00:00Z</cp:lastPrinted>
  <dcterms:created xsi:type="dcterms:W3CDTF">2021-07-14T10:38:00Z</dcterms:created>
  <dcterms:modified xsi:type="dcterms:W3CDTF">2021-10-28T09:26:00Z</dcterms:modified>
</cp:coreProperties>
</file>