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7474C" w14:textId="77777777" w:rsidR="00FB7F50" w:rsidRPr="002245BE" w:rsidRDefault="00FF6A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F6A7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F6A78">
        <w:rPr>
          <w:sz w:val="22"/>
          <w:szCs w:val="22"/>
        </w:rPr>
        <w:t>2021-10-29</w:t>
      </w:r>
    </w:p>
    <w:p w14:paraId="6596F2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DEDB78" w14:textId="77777777" w:rsidR="00FF6A78" w:rsidRPr="00FF6A78" w:rsidRDefault="00FF6A78" w:rsidP="00FB7F50">
      <w:pPr>
        <w:spacing w:after="40"/>
        <w:rPr>
          <w:b/>
          <w:bCs/>
          <w:sz w:val="22"/>
          <w:szCs w:val="22"/>
        </w:rPr>
      </w:pPr>
      <w:r w:rsidRPr="00FF6A78">
        <w:rPr>
          <w:b/>
          <w:bCs/>
          <w:sz w:val="22"/>
          <w:szCs w:val="22"/>
        </w:rPr>
        <w:t>Szpital Wojewódzki w Poznaniu</w:t>
      </w:r>
    </w:p>
    <w:p w14:paraId="02967A51" w14:textId="77777777" w:rsidR="00FB7F50" w:rsidRPr="002245BE" w:rsidRDefault="00FF6A78" w:rsidP="00FB7F50">
      <w:pPr>
        <w:spacing w:after="40"/>
        <w:rPr>
          <w:b/>
          <w:bCs/>
          <w:sz w:val="22"/>
          <w:szCs w:val="22"/>
        </w:rPr>
      </w:pPr>
      <w:r w:rsidRPr="00FF6A78">
        <w:rPr>
          <w:b/>
          <w:bCs/>
          <w:sz w:val="22"/>
          <w:szCs w:val="22"/>
        </w:rPr>
        <w:t>Dział Zamówień Publicznych</w:t>
      </w:r>
    </w:p>
    <w:p w14:paraId="61DF224E" w14:textId="77777777" w:rsidR="00FB7F50" w:rsidRPr="002245BE" w:rsidRDefault="00FF6A78" w:rsidP="00FB7F50">
      <w:pPr>
        <w:rPr>
          <w:sz w:val="22"/>
          <w:szCs w:val="22"/>
        </w:rPr>
      </w:pPr>
      <w:r w:rsidRPr="00FF6A7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F6A78">
        <w:rPr>
          <w:sz w:val="22"/>
          <w:szCs w:val="22"/>
        </w:rPr>
        <w:t>7/19</w:t>
      </w:r>
    </w:p>
    <w:p w14:paraId="483402F9" w14:textId="77777777" w:rsidR="00FB7F50" w:rsidRPr="002245BE" w:rsidRDefault="00FF6A78" w:rsidP="00FB7F50">
      <w:pPr>
        <w:rPr>
          <w:sz w:val="22"/>
          <w:szCs w:val="22"/>
        </w:rPr>
      </w:pPr>
      <w:r w:rsidRPr="00FF6A7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F6A78">
        <w:rPr>
          <w:sz w:val="22"/>
          <w:szCs w:val="22"/>
        </w:rPr>
        <w:t>Poznań</w:t>
      </w:r>
    </w:p>
    <w:p w14:paraId="605DA558" w14:textId="77777777" w:rsidR="00FB7F50" w:rsidRPr="002245BE" w:rsidRDefault="00FB7F50" w:rsidP="00FB7F50">
      <w:pPr>
        <w:rPr>
          <w:sz w:val="22"/>
          <w:szCs w:val="22"/>
        </w:rPr>
      </w:pPr>
    </w:p>
    <w:p w14:paraId="039D067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F6A78" w:rsidRPr="00FF6A78">
        <w:rPr>
          <w:bCs/>
          <w:sz w:val="22"/>
          <w:szCs w:val="22"/>
        </w:rPr>
        <w:t>SZW/DZP/59/2021/7</w:t>
      </w:r>
    </w:p>
    <w:p w14:paraId="3A0EDB3A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6FD168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6567724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E254CBD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7FDAC0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F6A78" w:rsidRPr="00607F9B" w14:paraId="5EFF190C" w14:textId="77777777" w:rsidTr="00DA1DE9">
        <w:trPr>
          <w:trHeight w:val="638"/>
        </w:trPr>
        <w:tc>
          <w:tcPr>
            <w:tcW w:w="959" w:type="dxa"/>
            <w:shd w:val="clear" w:color="auto" w:fill="auto"/>
          </w:tcPr>
          <w:p w14:paraId="69BD5950" w14:textId="77777777" w:rsidR="00FF6A78" w:rsidRPr="00607F9B" w:rsidRDefault="00FF6A78" w:rsidP="00DA1D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184AED" w14:textId="02A29B8B" w:rsidR="00FF6A78" w:rsidRPr="00607F9B" w:rsidRDefault="00FF6A78" w:rsidP="00DA1D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6A78">
              <w:rPr>
                <w:sz w:val="22"/>
                <w:szCs w:val="22"/>
              </w:rPr>
              <w:t>podstawowy</w:t>
            </w:r>
            <w:r w:rsidR="0093769D">
              <w:rPr>
                <w:sz w:val="22"/>
                <w:szCs w:val="22"/>
              </w:rPr>
              <w:t>m</w:t>
            </w:r>
            <w:r w:rsidRPr="00FF6A7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F6A7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6A78">
              <w:rPr>
                <w:b/>
                <w:bCs/>
                <w:sz w:val="22"/>
                <w:szCs w:val="22"/>
              </w:rPr>
              <w:t>Pełnienie obowiązków elektryka zmianowego w ramach pełnienia całodobowego dyżuru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6A78">
              <w:rPr>
                <w:b/>
                <w:sz w:val="22"/>
                <w:szCs w:val="22"/>
              </w:rPr>
              <w:t>SZW/DZP/59/2021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70CEFA" w14:textId="77777777" w:rsidR="00FF6A78" w:rsidRPr="00FF6A7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F6A78" w:rsidRPr="00FF6A78">
        <w:rPr>
          <w:b/>
          <w:sz w:val="22"/>
          <w:szCs w:val="22"/>
        </w:rPr>
        <w:t>Szpital Wojewódzki w Poznaniu</w:t>
      </w:r>
    </w:p>
    <w:p w14:paraId="31C1430F" w14:textId="77777777" w:rsidR="008642B3" w:rsidRDefault="00FF6A7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F6A7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F6A78">
        <w:rPr>
          <w:sz w:val="22"/>
          <w:szCs w:val="22"/>
        </w:rPr>
        <w:t>(</w:t>
      </w:r>
      <w:proofErr w:type="spellStart"/>
      <w:r w:rsidRPr="00FF6A78">
        <w:rPr>
          <w:sz w:val="22"/>
          <w:szCs w:val="22"/>
        </w:rPr>
        <w:t>t.j</w:t>
      </w:r>
      <w:proofErr w:type="spellEnd"/>
      <w:r w:rsidRPr="00FF6A78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F6A78" w14:paraId="408B3BEF" w14:textId="77777777" w:rsidTr="00DA1DE9">
        <w:trPr>
          <w:cantSplit/>
        </w:trPr>
        <w:tc>
          <w:tcPr>
            <w:tcW w:w="10150" w:type="dxa"/>
          </w:tcPr>
          <w:p w14:paraId="5E366233" w14:textId="77777777" w:rsidR="00FF6A78" w:rsidRPr="00D26ED6" w:rsidRDefault="00FF6A78" w:rsidP="006432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F6A78">
              <w:rPr>
                <w:b/>
                <w:sz w:val="22"/>
                <w:szCs w:val="22"/>
              </w:rPr>
              <w:t>FIRMA MARCINIAK KOMPLEKSOWE USŁUGI ELEKTRYCZNE RYSZARD MARCINIAK</w:t>
            </w:r>
          </w:p>
          <w:p w14:paraId="676230DE" w14:textId="77777777" w:rsidR="00FF6A78" w:rsidRPr="009F0E5C" w:rsidRDefault="00FF6A78" w:rsidP="00643250">
            <w:pPr>
              <w:jc w:val="both"/>
              <w:rPr>
                <w:bCs/>
                <w:sz w:val="22"/>
                <w:szCs w:val="22"/>
              </w:rPr>
            </w:pPr>
            <w:r w:rsidRPr="00FF6A78">
              <w:rPr>
                <w:bCs/>
                <w:sz w:val="22"/>
                <w:szCs w:val="22"/>
              </w:rPr>
              <w:t>CZEREŚNIOWA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6A7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F99588" w14:textId="77777777" w:rsidR="00FF6A78" w:rsidRPr="009F0E5C" w:rsidRDefault="00FF6A78" w:rsidP="00643250">
            <w:pPr>
              <w:jc w:val="both"/>
              <w:rPr>
                <w:bCs/>
                <w:sz w:val="22"/>
                <w:szCs w:val="22"/>
              </w:rPr>
            </w:pPr>
            <w:r w:rsidRPr="00FF6A78">
              <w:rPr>
                <w:bCs/>
                <w:sz w:val="22"/>
                <w:szCs w:val="22"/>
              </w:rPr>
              <w:t>62-035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6A78">
              <w:rPr>
                <w:bCs/>
                <w:sz w:val="22"/>
                <w:szCs w:val="22"/>
              </w:rPr>
              <w:t>KÓRNIK</w:t>
            </w:r>
          </w:p>
          <w:p w14:paraId="4DEA56ED" w14:textId="77777777" w:rsidR="00FF6A78" w:rsidRPr="00D26ED6" w:rsidRDefault="00FF6A78" w:rsidP="00643250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1597BE" w14:textId="33541FC2" w:rsidR="00FF6A78" w:rsidRPr="00D26ED6" w:rsidRDefault="00FF6A78" w:rsidP="00643250">
            <w:pPr>
              <w:jc w:val="both"/>
              <w:rPr>
                <w:b/>
                <w:sz w:val="22"/>
                <w:szCs w:val="22"/>
              </w:rPr>
            </w:pPr>
            <w:r w:rsidRPr="00FF6A78">
              <w:rPr>
                <w:sz w:val="22"/>
                <w:szCs w:val="22"/>
              </w:rPr>
              <w:t>Pełnienie obowiązków elektryka zmianowego w ramach pełnienia całodobowego dyżuru w Szpitalu Wojewódzkim w Poznaniu</w:t>
            </w:r>
            <w:r w:rsidR="0035737E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F6A78">
              <w:rPr>
                <w:b/>
                <w:sz w:val="22"/>
                <w:szCs w:val="22"/>
              </w:rPr>
              <w:t>554 238.00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16B1F1B" w14:textId="77777777" w:rsidR="00FF6A78" w:rsidRPr="00D26ED6" w:rsidRDefault="00FF6A78" w:rsidP="0064325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950270" w14:textId="77777777" w:rsidR="00FF6A78" w:rsidRDefault="00FF6A78" w:rsidP="0064325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F6A78">
              <w:t>Oferta spełnia wszystkie wymagania formalno-prawne i jest zgodna z SWZ. Jedyna oferta.</w:t>
            </w:r>
          </w:p>
        </w:tc>
      </w:tr>
    </w:tbl>
    <w:p w14:paraId="38871C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1417"/>
        <w:gridCol w:w="2977"/>
        <w:gridCol w:w="1276"/>
      </w:tblGrid>
      <w:tr w:rsidR="00643250" w:rsidRPr="008567C7" w14:paraId="1B2033A2" w14:textId="77777777" w:rsidTr="000358E3">
        <w:trPr>
          <w:trHeight w:val="510"/>
        </w:trPr>
        <w:tc>
          <w:tcPr>
            <w:tcW w:w="709" w:type="dxa"/>
            <w:vAlign w:val="center"/>
          </w:tcPr>
          <w:p w14:paraId="325BFD9D" w14:textId="77777777" w:rsidR="00643250" w:rsidRPr="008567C7" w:rsidRDefault="006432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06" w:type="dxa"/>
            <w:vAlign w:val="center"/>
          </w:tcPr>
          <w:p w14:paraId="0E1D3798" w14:textId="77777777" w:rsidR="00643250" w:rsidRPr="008567C7" w:rsidRDefault="006432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11EA879B" w14:textId="77777777" w:rsidR="00643250" w:rsidRPr="008567C7" w:rsidRDefault="006432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14:paraId="6D61006D" w14:textId="77777777" w:rsidR="00643250" w:rsidRPr="008567C7" w:rsidRDefault="006432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zawodowe pracowników pełniących dyżury elektryka zmianowego w obiektach szpitalnych</w:t>
            </w:r>
          </w:p>
        </w:tc>
        <w:tc>
          <w:tcPr>
            <w:tcW w:w="1276" w:type="dxa"/>
            <w:vAlign w:val="center"/>
          </w:tcPr>
          <w:p w14:paraId="51328B8B" w14:textId="77777777" w:rsidR="00643250" w:rsidRPr="008567C7" w:rsidRDefault="006432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43250" w:rsidRPr="008567C7" w14:paraId="68B5CF41" w14:textId="77777777" w:rsidTr="000358E3">
        <w:tc>
          <w:tcPr>
            <w:tcW w:w="709" w:type="dxa"/>
            <w:vAlign w:val="center"/>
          </w:tcPr>
          <w:p w14:paraId="3D69830D" w14:textId="77777777" w:rsidR="00643250" w:rsidRPr="008567C7" w:rsidRDefault="00643250" w:rsidP="00DA1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06" w:type="dxa"/>
            <w:vAlign w:val="center"/>
          </w:tcPr>
          <w:p w14:paraId="13D56237" w14:textId="77777777" w:rsidR="00643250" w:rsidRPr="002B6761" w:rsidRDefault="00643250" w:rsidP="00DA1D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b/>
                <w:sz w:val="18"/>
                <w:szCs w:val="18"/>
              </w:rPr>
              <w:t>FIRMA MARCINIAK KOMPLEKSOWE USŁUGI ELEKTRYCZNE RYSZARD MARCINIAK</w:t>
            </w:r>
          </w:p>
          <w:p w14:paraId="7C259F4F" w14:textId="77777777" w:rsidR="00643250" w:rsidRPr="008567C7" w:rsidRDefault="00643250" w:rsidP="00DA1D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CZEREŚNIOWA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5D96E7" w14:textId="77777777" w:rsidR="00643250" w:rsidRPr="001B7815" w:rsidRDefault="00643250" w:rsidP="00DA1D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6A78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</w:tc>
        <w:tc>
          <w:tcPr>
            <w:tcW w:w="1417" w:type="dxa"/>
            <w:vAlign w:val="center"/>
          </w:tcPr>
          <w:p w14:paraId="037309D7" w14:textId="77777777" w:rsidR="00643250" w:rsidRPr="008567C7" w:rsidRDefault="00643250" w:rsidP="00DA1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14:paraId="6F4D427D" w14:textId="704C7591" w:rsidR="00643250" w:rsidRPr="008567C7" w:rsidRDefault="00643250" w:rsidP="00DA1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14:paraId="0FFC9A3D" w14:textId="172A59AA" w:rsidR="00643250" w:rsidRPr="008567C7" w:rsidRDefault="00643250" w:rsidP="00DA1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FF6A7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14:paraId="326476D7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3ACCFEA6" w14:textId="77777777" w:rsidTr="00607F9B">
        <w:tc>
          <w:tcPr>
            <w:tcW w:w="779" w:type="dxa"/>
            <w:shd w:val="clear" w:color="auto" w:fill="FFFFFF"/>
            <w:vAlign w:val="center"/>
          </w:tcPr>
          <w:p w14:paraId="532FF124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142E684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E923A22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40FEA268" w14:textId="77777777" w:rsidTr="00F33C66">
        <w:tc>
          <w:tcPr>
            <w:tcW w:w="779" w:type="dxa"/>
            <w:vAlign w:val="center"/>
          </w:tcPr>
          <w:p w14:paraId="6551E70A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12196871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3C8698D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A863065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38FB7B5E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2B89579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1E4B1202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03A934C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D5B0E64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943C01B" w14:textId="1CB32BDD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F6A78" w:rsidRPr="00F33C66">
        <w:rPr>
          <w:sz w:val="22"/>
          <w:szCs w:val="22"/>
        </w:rPr>
        <w:t xml:space="preserve">nie krótszym niż </w:t>
      </w:r>
      <w:r w:rsidR="009C27D4">
        <w:rPr>
          <w:sz w:val="22"/>
          <w:szCs w:val="22"/>
        </w:rPr>
        <w:t>5</w:t>
      </w:r>
      <w:r w:rsidR="00FF6A78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72DCB5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72DE8213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7C596A0" w14:textId="77777777" w:rsidR="00DE3356" w:rsidRDefault="00DE3356" w:rsidP="00DE335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2305D95" w14:textId="6C4140BB" w:rsidR="00DE3356" w:rsidRDefault="00DE3356" w:rsidP="00DE33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/-/ Dyrektor Szpitala Wojewódzkiego </w:t>
      </w:r>
    </w:p>
    <w:p w14:paraId="1482CE5C" w14:textId="3DD92DFF" w:rsidR="00DE3356" w:rsidRDefault="00DE3356" w:rsidP="00DE3356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w Poznaniu</w:t>
      </w:r>
    </w:p>
    <w:p w14:paraId="79335FDC" w14:textId="28F75764" w:rsidR="00DE3356" w:rsidRDefault="00DE3356" w:rsidP="00DE3356">
      <w:pPr>
        <w:ind w:left="2832" w:firstLine="708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>Piotr Nowicki</w:t>
      </w:r>
      <w:r>
        <w:rPr>
          <w:sz w:val="22"/>
        </w:rPr>
        <w:t xml:space="preserve">  </w:t>
      </w:r>
    </w:p>
    <w:p w14:paraId="5D30F8F4" w14:textId="492CB5B3" w:rsidR="00B464D3" w:rsidRPr="004229DE" w:rsidRDefault="00B464D3" w:rsidP="008901E3">
      <w:pPr>
        <w:spacing w:after="480" w:line="360" w:lineRule="auto"/>
        <w:ind w:left="4531" w:firstLine="425"/>
        <w:jc w:val="center"/>
        <w:rPr>
          <w:i/>
          <w:sz w:val="22"/>
          <w:szCs w:val="22"/>
        </w:rPr>
      </w:pPr>
    </w:p>
    <w:bookmarkEnd w:id="0"/>
    <w:p w14:paraId="2EA3DFF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5D15F" w14:textId="77777777" w:rsidR="00A1126A" w:rsidRDefault="00A1126A">
      <w:r>
        <w:separator/>
      </w:r>
    </w:p>
  </w:endnote>
  <w:endnote w:type="continuationSeparator" w:id="0">
    <w:p w14:paraId="72C9A5BC" w14:textId="77777777" w:rsidR="00A1126A" w:rsidRDefault="00A1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067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32D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9910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2C59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14E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D51C7" w14:textId="77777777" w:rsidR="00A1126A" w:rsidRDefault="00A1126A">
      <w:r>
        <w:separator/>
      </w:r>
    </w:p>
  </w:footnote>
  <w:footnote w:type="continuationSeparator" w:id="0">
    <w:p w14:paraId="0C1EF9DB" w14:textId="77777777" w:rsidR="00A1126A" w:rsidRDefault="00A11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9C0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627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47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26A"/>
    <w:rsid w:val="00022322"/>
    <w:rsid w:val="000358E3"/>
    <w:rsid w:val="00042497"/>
    <w:rsid w:val="000C1E6F"/>
    <w:rsid w:val="000E4E56"/>
    <w:rsid w:val="001A1468"/>
    <w:rsid w:val="001B7815"/>
    <w:rsid w:val="002B1E4F"/>
    <w:rsid w:val="002B6761"/>
    <w:rsid w:val="003445A0"/>
    <w:rsid w:val="0035737E"/>
    <w:rsid w:val="003A0AFC"/>
    <w:rsid w:val="003A2F3D"/>
    <w:rsid w:val="003D611C"/>
    <w:rsid w:val="003D686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7FBA"/>
    <w:rsid w:val="005E5BFF"/>
    <w:rsid w:val="00607F9B"/>
    <w:rsid w:val="00643250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01E3"/>
    <w:rsid w:val="008A6C10"/>
    <w:rsid w:val="008E5102"/>
    <w:rsid w:val="00915B9E"/>
    <w:rsid w:val="0093769D"/>
    <w:rsid w:val="00952256"/>
    <w:rsid w:val="0097748A"/>
    <w:rsid w:val="009C27D4"/>
    <w:rsid w:val="009F0E5C"/>
    <w:rsid w:val="009F18DC"/>
    <w:rsid w:val="00A02579"/>
    <w:rsid w:val="00A029B8"/>
    <w:rsid w:val="00A1126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3356"/>
    <w:rsid w:val="00E25F0E"/>
    <w:rsid w:val="00E30B2D"/>
    <w:rsid w:val="00E62859"/>
    <w:rsid w:val="00E85D70"/>
    <w:rsid w:val="00F33C66"/>
    <w:rsid w:val="00F94115"/>
    <w:rsid w:val="00F960D7"/>
    <w:rsid w:val="00FB7F50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B42C3"/>
  <w15:chartTrackingRefBased/>
  <w15:docId w15:val="{586618A4-BC67-4E04-AD75-2BC72AD8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298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16</cp:revision>
  <cp:lastPrinted>2021-10-29T06:06:00Z</cp:lastPrinted>
  <dcterms:created xsi:type="dcterms:W3CDTF">2021-10-29T05:53:00Z</dcterms:created>
  <dcterms:modified xsi:type="dcterms:W3CDTF">2021-11-02T09:07:00Z</dcterms:modified>
</cp:coreProperties>
</file>